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8F6" w:rsidRDefault="00F008F6" w:rsidP="00F008F6">
      <w:pPr>
        <w:widowControl w:val="0"/>
        <w:jc w:val="center"/>
      </w:pPr>
      <w:bookmarkStart w:id="0" w:name="_GoBack"/>
      <w:bookmarkEnd w:id="0"/>
      <w:r w:rsidRPr="00F008F6">
        <w:rPr>
          <w:b/>
        </w:rPr>
        <w:t>South Carolina General Assembly</w:t>
      </w:r>
    </w:p>
    <w:p w:rsidR="00F008F6" w:rsidRDefault="00F008F6" w:rsidP="00F008F6">
      <w:pPr>
        <w:widowControl w:val="0"/>
        <w:jc w:val="center"/>
      </w:pPr>
      <w:r>
        <w:t>118th Session, 2009-2010</w:t>
      </w:r>
    </w:p>
    <w:p w:rsidR="00F008F6" w:rsidRDefault="00F008F6" w:rsidP="00F008F6">
      <w:pPr>
        <w:widowControl w:val="0"/>
        <w:jc w:val="left"/>
      </w:pPr>
    </w:p>
    <w:p w:rsidR="00F008F6" w:rsidRDefault="00F008F6" w:rsidP="00F008F6">
      <w:pPr>
        <w:widowControl w:val="0"/>
        <w:jc w:val="left"/>
        <w:rPr>
          <w:b/>
        </w:rPr>
      </w:pPr>
      <w:r w:rsidRPr="00F008F6">
        <w:rPr>
          <w:b/>
        </w:rPr>
        <w:t>S.</w:t>
      </w:r>
      <w:r>
        <w:rPr>
          <w:b/>
        </w:rPr>
        <w:t xml:space="preserve"> </w:t>
      </w:r>
      <w:r w:rsidRPr="00F008F6">
        <w:rPr>
          <w:b/>
        </w:rPr>
        <w:t>1050</w:t>
      </w:r>
    </w:p>
    <w:p w:rsidR="00F008F6" w:rsidRDefault="00F008F6" w:rsidP="00F008F6">
      <w:pPr>
        <w:widowControl w:val="0"/>
        <w:jc w:val="left"/>
        <w:rPr>
          <w:b/>
        </w:rPr>
      </w:pPr>
    </w:p>
    <w:p w:rsidR="00F008F6" w:rsidRDefault="00F008F6" w:rsidP="00F008F6">
      <w:pPr>
        <w:widowControl w:val="0"/>
        <w:jc w:val="left"/>
      </w:pPr>
      <w:r w:rsidRPr="00F008F6">
        <w:rPr>
          <w:b/>
        </w:rPr>
        <w:t>STATUS INFORMATION</w:t>
      </w:r>
    </w:p>
    <w:p w:rsidR="00F008F6" w:rsidRDefault="00F008F6" w:rsidP="00F008F6">
      <w:pPr>
        <w:widowControl w:val="0"/>
        <w:jc w:val="left"/>
      </w:pPr>
    </w:p>
    <w:p w:rsidR="00F008F6" w:rsidRDefault="00F008F6" w:rsidP="00F008F6">
      <w:pPr>
        <w:widowControl w:val="0"/>
        <w:jc w:val="left"/>
      </w:pPr>
      <w:r>
        <w:t>Senate Resolution</w:t>
      </w:r>
    </w:p>
    <w:p w:rsidR="00F008F6" w:rsidRDefault="00F008F6" w:rsidP="00F008F6">
      <w:pPr>
        <w:widowControl w:val="0"/>
        <w:jc w:val="left"/>
      </w:pPr>
      <w:r>
        <w:t>Sponsors: Senator Pinckney</w:t>
      </w:r>
    </w:p>
    <w:p w:rsidR="00F008F6" w:rsidRDefault="00F008F6" w:rsidP="00F008F6">
      <w:pPr>
        <w:widowControl w:val="0"/>
        <w:jc w:val="left"/>
      </w:pPr>
      <w:r>
        <w:t>Document Path: l:\council\bills\gm\24390ac10.docx</w:t>
      </w:r>
    </w:p>
    <w:p w:rsidR="00F008F6" w:rsidRDefault="00F008F6" w:rsidP="00F008F6">
      <w:pPr>
        <w:widowControl w:val="0"/>
        <w:jc w:val="left"/>
      </w:pPr>
    </w:p>
    <w:p w:rsidR="00F008F6" w:rsidRDefault="00F008F6" w:rsidP="00F008F6">
      <w:pPr>
        <w:widowControl w:val="0"/>
        <w:jc w:val="left"/>
      </w:pPr>
      <w:r>
        <w:t>Introduced in the Senate on January 13, 2010</w:t>
      </w:r>
    </w:p>
    <w:p w:rsidR="00F008F6" w:rsidRDefault="00F008F6" w:rsidP="00F008F6">
      <w:pPr>
        <w:widowControl w:val="0"/>
        <w:jc w:val="left"/>
      </w:pPr>
      <w:r>
        <w:t>Adopted by the Senate on January 13, 2010</w:t>
      </w:r>
    </w:p>
    <w:p w:rsidR="00F008F6" w:rsidRDefault="00F008F6" w:rsidP="00F008F6">
      <w:pPr>
        <w:widowControl w:val="0"/>
        <w:jc w:val="left"/>
      </w:pPr>
    </w:p>
    <w:p w:rsidR="00F008F6" w:rsidRDefault="00F008F6" w:rsidP="00F008F6">
      <w:pPr>
        <w:widowControl w:val="0"/>
        <w:jc w:val="left"/>
      </w:pPr>
      <w:r>
        <w:t xml:space="preserve">Summary: </w:t>
      </w:r>
      <w:r w:rsidR="007D187C">
        <w:t>Lenora Johnson Washington</w:t>
      </w:r>
    </w:p>
    <w:p w:rsidR="00F008F6" w:rsidRDefault="00F008F6" w:rsidP="00F008F6">
      <w:pPr>
        <w:widowControl w:val="0"/>
        <w:jc w:val="left"/>
      </w:pPr>
    </w:p>
    <w:p w:rsidR="00F008F6" w:rsidRDefault="00F008F6" w:rsidP="00F008F6">
      <w:pPr>
        <w:widowControl w:val="0"/>
        <w:jc w:val="left"/>
      </w:pPr>
    </w:p>
    <w:p w:rsidR="00F008F6" w:rsidRDefault="00F008F6" w:rsidP="00F008F6">
      <w:pPr>
        <w:widowControl w:val="0"/>
        <w:tabs>
          <w:tab w:val="center" w:pos="590"/>
          <w:tab w:val="center" w:pos="1440"/>
          <w:tab w:val="left" w:pos="1872"/>
          <w:tab w:val="left" w:pos="9187"/>
        </w:tabs>
        <w:jc w:val="left"/>
      </w:pPr>
      <w:r w:rsidRPr="00F008F6">
        <w:rPr>
          <w:b/>
        </w:rPr>
        <w:t>HISTORY OF LEGISLATIVE ACTIONS</w:t>
      </w:r>
    </w:p>
    <w:p w:rsidR="00F008F6" w:rsidRDefault="00F008F6" w:rsidP="00F008F6">
      <w:pPr>
        <w:widowControl w:val="0"/>
        <w:tabs>
          <w:tab w:val="center" w:pos="590"/>
          <w:tab w:val="center" w:pos="1440"/>
          <w:tab w:val="left" w:pos="1872"/>
          <w:tab w:val="left" w:pos="9187"/>
        </w:tabs>
        <w:jc w:val="left"/>
      </w:pPr>
    </w:p>
    <w:p w:rsidR="00F008F6" w:rsidRPr="00F008F6" w:rsidRDefault="00F008F6" w:rsidP="00F008F6">
      <w:pPr>
        <w:widowControl w:val="0"/>
        <w:tabs>
          <w:tab w:val="center" w:pos="590"/>
          <w:tab w:val="center" w:pos="1440"/>
          <w:tab w:val="left" w:pos="1872"/>
          <w:tab w:val="left" w:pos="9187"/>
        </w:tabs>
        <w:jc w:val="left"/>
      </w:pPr>
      <w:r w:rsidRPr="00F008F6">
        <w:rPr>
          <w:u w:val="single"/>
        </w:rPr>
        <w:tab/>
        <w:t>Date</w:t>
      </w:r>
      <w:r w:rsidRPr="00F008F6">
        <w:rPr>
          <w:u w:val="single"/>
        </w:rPr>
        <w:tab/>
        <w:t>Body</w:t>
      </w:r>
      <w:r w:rsidRPr="00F008F6">
        <w:rPr>
          <w:u w:val="single"/>
        </w:rPr>
        <w:tab/>
        <w:t>Action Description with journal page number</w:t>
      </w:r>
      <w:r w:rsidRPr="00F008F6">
        <w:rPr>
          <w:u w:val="single"/>
        </w:rPr>
        <w:tab/>
      </w:r>
    </w:p>
    <w:p w:rsidR="00677B12" w:rsidRDefault="00677B12" w:rsidP="00677B12">
      <w:pPr>
        <w:widowControl w:val="0"/>
        <w:tabs>
          <w:tab w:val="right" w:pos="1008"/>
          <w:tab w:val="left" w:pos="1152"/>
          <w:tab w:val="left" w:pos="1872"/>
          <w:tab w:val="left" w:pos="9187"/>
        </w:tabs>
        <w:ind w:left="2088" w:hanging="2088"/>
        <w:jc w:val="left"/>
      </w:pPr>
      <w:r>
        <w:tab/>
        <w:t>1/13/2010</w:t>
      </w:r>
      <w:r>
        <w:tab/>
        <w:t>Senate</w:t>
      </w:r>
      <w:r>
        <w:tab/>
      </w:r>
      <w:r w:rsidRPr="00851F36">
        <w:t xml:space="preserve">Introduced and adopted </w:t>
      </w:r>
      <w:hyperlink r:id="rId7" w:history="1">
        <w:r w:rsidRPr="002175A3">
          <w:rPr>
            <w:rStyle w:val="Hyperlink"/>
          </w:rPr>
          <w:t>SJ</w:t>
        </w:r>
      </w:hyperlink>
      <w:r>
        <w:noBreakHyphen/>
      </w:r>
      <w:r w:rsidRPr="00851F36">
        <w:t>7</w:t>
      </w:r>
    </w:p>
    <w:p w:rsidR="00677B12" w:rsidRDefault="00677B12" w:rsidP="00677B12">
      <w:pPr>
        <w:widowControl w:val="0"/>
        <w:tabs>
          <w:tab w:val="right" w:pos="1008"/>
          <w:tab w:val="left" w:pos="1152"/>
          <w:tab w:val="left" w:pos="1872"/>
          <w:tab w:val="left" w:pos="9187"/>
        </w:tabs>
        <w:ind w:left="2088" w:hanging="2088"/>
        <w:jc w:val="left"/>
      </w:pPr>
    </w:p>
    <w:p w:rsidR="00F008F6" w:rsidRPr="00F008F6" w:rsidRDefault="00F008F6" w:rsidP="00F008F6">
      <w:pPr>
        <w:widowControl w:val="0"/>
        <w:tabs>
          <w:tab w:val="right" w:pos="1008"/>
          <w:tab w:val="left" w:pos="1152"/>
          <w:tab w:val="left" w:pos="1872"/>
          <w:tab w:val="left" w:pos="9187"/>
        </w:tabs>
        <w:ind w:left="2088" w:hanging="2088"/>
        <w:jc w:val="left"/>
      </w:pPr>
    </w:p>
    <w:p w:rsidR="00F008F6" w:rsidRDefault="00F008F6" w:rsidP="00F008F6">
      <w:r w:rsidRPr="00F008F6">
        <w:rPr>
          <w:b/>
        </w:rPr>
        <w:t>VERSIONS OF THIS BILL</w:t>
      </w:r>
    </w:p>
    <w:p w:rsidR="00F008F6" w:rsidRDefault="00F008F6" w:rsidP="00F008F6"/>
    <w:p w:rsidR="00F008F6" w:rsidRDefault="00E42DCE" w:rsidP="00F008F6">
      <w:hyperlink r:id="rId8" w:history="1">
        <w:r w:rsidR="00F008F6">
          <w:rPr>
            <w:rStyle w:val="Hyperlink"/>
          </w:rPr>
          <w:t>1/13/2010</w:t>
        </w:r>
      </w:hyperlink>
    </w:p>
    <w:p w:rsidR="00F008F6" w:rsidRDefault="00F008F6" w:rsidP="00F008F6"/>
    <w:p w:rsidR="00F008F6" w:rsidRDefault="00F008F6" w:rsidP="00F008F6">
      <w:pPr>
        <w:sectPr w:rsidR="00F008F6" w:rsidSect="00F008F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092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MRS. LENORA JOHNSON </w:t>
      </w:r>
      <w:r w:rsidR="00B34453">
        <w:t xml:space="preserve">WASHINGTON </w:t>
      </w:r>
      <w:r>
        <w:t>OF COLLETON COUNTY, UPON THE OCCASION OF HER CENTENNIAL BIRTHDAY, AND TO WISH HER MUCH HEALTH AND HAPPINESS.</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CE596F">
        <w:t>Senate</w:t>
      </w:r>
      <w:r>
        <w:t xml:space="preserve"> are pleased to learn that Mrs. Lenora </w:t>
      </w:r>
      <w:r w:rsidR="00D5080F">
        <w:t xml:space="preserve">Johnson Washington </w:t>
      </w:r>
      <w:r>
        <w:t xml:space="preserve"> reached the momentous marker of one hundred years on December 19, 2009; and</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Edisto in 1909 the fifth of seven children to James and Emily Moore Johnson, Lenora Johnson had the responsibility of doing all the outside work after her oldest brothers moved to Charleston;</w:t>
      </w:r>
      <w:r w:rsidR="00B34453">
        <w:t xml:space="preserve"> her work included plowing and planting the fields, harvesting the vegetables, caring for livestock</w:t>
      </w:r>
      <w:r w:rsidR="00CE596F">
        <w:t>,</w:t>
      </w:r>
      <w:r w:rsidR="00B34453">
        <w:t xml:space="preserve"> and operating the family</w:t>
      </w:r>
      <w:r w:rsidR="00281785">
        <w:noBreakHyphen/>
      </w:r>
      <w:r w:rsidR="00B34453">
        <w:t>owned corn mill;</w:t>
      </w:r>
      <w:r>
        <w:t xml:space="preserve"> and </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453" w:rsidRDefault="00B34453"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attended Se</w:t>
      </w:r>
      <w:r w:rsidR="00D5080F">
        <w:t>a</w:t>
      </w:r>
      <w:r>
        <w:t xml:space="preserve"> Side School which taught children through the seventh grade, but her teachers guided this keen student through the eighth grad</w:t>
      </w:r>
      <w:r w:rsidR="00D5080F">
        <w:t>e</w:t>
      </w:r>
      <w:r>
        <w:t xml:space="preserve"> studie</w:t>
      </w:r>
      <w:r w:rsidR="00D5080F">
        <w:t>s</w:t>
      </w:r>
      <w:r>
        <w:t xml:space="preserve"> before she returned home to devote her attention to the farm; and</w:t>
      </w:r>
    </w:p>
    <w:p w:rsidR="00B34453" w:rsidRDefault="00B34453"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453"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lifetime member of Edisto Presbyterian Church, she </w:t>
      </w:r>
      <w:r w:rsidR="00B34453">
        <w:t xml:space="preserve">met </w:t>
      </w:r>
      <w:r>
        <w:t xml:space="preserve">her beloved George Washington </w:t>
      </w:r>
      <w:r w:rsidR="00B34453">
        <w:t>through the church, and they were married and moved into his family</w:t>
      </w:r>
      <w:r w:rsidR="00281785" w:rsidRPr="00281785">
        <w:t>’</w:t>
      </w:r>
      <w:r w:rsidR="00B34453">
        <w:t xml:space="preserve">s home </w:t>
      </w:r>
      <w:r w:rsidR="00D5080F">
        <w:t>where she</w:t>
      </w:r>
      <w:r w:rsidR="00B34453">
        <w:t xml:space="preserve"> help</w:t>
      </w:r>
      <w:r w:rsidR="00D5080F">
        <w:t>ed to</w:t>
      </w:r>
      <w:r w:rsidR="00B34453">
        <w:t xml:space="preserve"> raise his younger siblings; and</w:t>
      </w:r>
    </w:p>
    <w:p w:rsidR="00B34453" w:rsidRDefault="00B34453"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CB" w:rsidRDefault="00B34453"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4F79">
        <w:t xml:space="preserve">when George died, he left Lenora to rear the younger of their </w:t>
      </w:r>
      <w:r w:rsidR="00D5080F">
        <w:t xml:space="preserve">own </w:t>
      </w:r>
      <w:r w:rsidR="009C4F79">
        <w:t>seven children alone</w:t>
      </w:r>
      <w:r w:rsidR="00CE596F">
        <w:t>.</w:t>
      </w:r>
      <w:r w:rsidR="009C4F79">
        <w:t xml:space="preserve"> </w:t>
      </w:r>
      <w:r w:rsidR="00CE596F">
        <w:t xml:space="preserve">She also </w:t>
      </w:r>
      <w:r w:rsidR="009C4F79">
        <w:t>has</w:t>
      </w:r>
      <w:r w:rsidR="00D5080F">
        <w:t xml:space="preserve"> </w:t>
      </w:r>
      <w:r w:rsidR="009C4F79">
        <w:t>reared s</w:t>
      </w:r>
      <w:r w:rsidR="00281785">
        <w:t xml:space="preserve">everal </w:t>
      </w:r>
      <w:r w:rsidR="009C4F79">
        <w:t xml:space="preserve">of their thirty grandchildren and even some of </w:t>
      </w:r>
      <w:r w:rsidR="006A3B31">
        <w:t>t</w:t>
      </w:r>
      <w:r w:rsidR="009C4F79">
        <w:t>he</w:t>
      </w:r>
      <w:r w:rsidR="006A3B31">
        <w:t>i</w:t>
      </w:r>
      <w:r w:rsidR="009C4F79">
        <w:t>r fifty</w:t>
      </w:r>
      <w:r w:rsidR="00281785">
        <w:noBreakHyphen/>
      </w:r>
      <w:r w:rsidR="009C4F79">
        <w:t>five great</w:t>
      </w:r>
      <w:r w:rsidR="00281785">
        <w:noBreakHyphen/>
      </w:r>
      <w:r w:rsidR="009C4F79">
        <w:t>grandchildren</w:t>
      </w:r>
      <w:r w:rsidR="00CE596F">
        <w:t>.</w:t>
      </w:r>
      <w:r w:rsidR="009C4F79">
        <w:t xml:space="preserve"> </w:t>
      </w:r>
      <w:r w:rsidR="00CE596F">
        <w:t>Lenora</w:t>
      </w:r>
      <w:r w:rsidR="009C4F79">
        <w:t xml:space="preserve"> also has twenty</w:t>
      </w:r>
      <w:r w:rsidR="00281785">
        <w:noBreakHyphen/>
      </w:r>
      <w:r w:rsidR="009C4F79">
        <w:t>seven great</w:t>
      </w:r>
      <w:r w:rsidR="00281785">
        <w:noBreakHyphen/>
      </w:r>
      <w:r w:rsidR="009C4F79">
        <w:t>great</w:t>
      </w:r>
      <w:r w:rsidR="00281785">
        <w:noBreakHyphen/>
      </w:r>
      <w:r w:rsidR="009C4F79">
        <w:t>grandchildren;</w:t>
      </w:r>
      <w:r w:rsidR="00E41BCB">
        <w:t xml:space="preserve"> and</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4F79">
        <w:t>before her husband</w:t>
      </w:r>
      <w:r w:rsidR="00281785" w:rsidRPr="00281785">
        <w:t>’</w:t>
      </w:r>
      <w:r w:rsidR="009C4F79">
        <w:t>s death</w:t>
      </w:r>
      <w:r w:rsidR="00D5080F">
        <w:t>,</w:t>
      </w:r>
      <w:r w:rsidR="009C4F79">
        <w:t xml:space="preserve"> they had bought a piece of property which they trusted God to enable them to pay for over a period of time, and in 1969</w:t>
      </w:r>
      <w:r w:rsidR="006A3B31">
        <w:t>,</w:t>
      </w:r>
      <w:r w:rsidR="009C4F79">
        <w:t xml:space="preserve"> she was able to complete building on the present family home</w:t>
      </w:r>
      <w:r>
        <w:t>; and</w:t>
      </w:r>
    </w:p>
    <w:p w:rsidR="006A3B31" w:rsidRDefault="006A3B31"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B31" w:rsidRDefault="006A3B31"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worked </w:t>
      </w:r>
      <w:r w:rsidR="00D5080F">
        <w:t>on</w:t>
      </w:r>
      <w:r>
        <w:t xml:space="preserve"> several farms including the Lamunion Brothers</w:t>
      </w:r>
      <w:r w:rsidR="00281785" w:rsidRPr="00281785">
        <w:t>’</w:t>
      </w:r>
      <w:r>
        <w:t xml:space="preserve"> Farm in 1960 until she became only the second woman to </w:t>
      </w:r>
      <w:r w:rsidR="00281785">
        <w:t>serve as</w:t>
      </w:r>
      <w:r>
        <w:t xml:space="preserve"> a foreman there, an</w:t>
      </w:r>
      <w:r w:rsidR="00D5080F">
        <w:t>d she continued working there as a foreman a</w:t>
      </w:r>
      <w:r>
        <w:t>n</w:t>
      </w:r>
      <w:r w:rsidR="00D5080F">
        <w:t>d</w:t>
      </w:r>
      <w:r>
        <w:t xml:space="preserve"> as a sharecropper</w:t>
      </w:r>
      <w:r w:rsidR="00D5080F">
        <w:t xml:space="preserve"> to pay for her home</w:t>
      </w:r>
      <w:r>
        <w:t>; and</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3B31">
        <w:t>Lenora attended the mid</w:t>
      </w:r>
      <w:r w:rsidR="00281785">
        <w:noBreakHyphen/>
      </w:r>
      <w:r w:rsidR="006A3B31">
        <w:t xml:space="preserve">wife training school in Adams Run offered by Claflin College and completed the training in Orangeburg, which amply prepared </w:t>
      </w:r>
      <w:r w:rsidR="00281785">
        <w:t xml:space="preserve">her </w:t>
      </w:r>
      <w:r w:rsidR="006A3B31">
        <w:t>to deliver over four hundred fifty babies on Edisto</w:t>
      </w:r>
      <w:r w:rsidR="00CE596F">
        <w:t xml:space="preserve"> Island</w:t>
      </w:r>
      <w:r w:rsidR="00FB286E">
        <w:t xml:space="preserve"> area</w:t>
      </w:r>
      <w:r w:rsidR="006A3B31">
        <w:t>; and</w:t>
      </w:r>
    </w:p>
    <w:p w:rsidR="006A3B31" w:rsidRDefault="006A3B31"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B31" w:rsidRDefault="006A3B31"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role model in her community</w:t>
      </w:r>
      <w:r w:rsidR="00281785">
        <w:t>,</w:t>
      </w:r>
      <w:r>
        <w:t xml:space="preserve"> </w:t>
      </w:r>
      <w:r w:rsidR="00281785">
        <w:t xml:space="preserve">she has </w:t>
      </w:r>
      <w:r w:rsidR="00D5080F">
        <w:t>serv</w:t>
      </w:r>
      <w:r w:rsidR="00281785">
        <w:t>ed</w:t>
      </w:r>
      <w:r w:rsidR="00D5080F">
        <w:t xml:space="preserve"> in </w:t>
      </w:r>
      <w:r>
        <w:t>parent</w:t>
      </w:r>
      <w:r w:rsidR="00281785">
        <w:noBreakHyphen/>
      </w:r>
      <w:r>
        <w:t>teacher organizations, as a member of the Eastern Star, and is still active in the Senior Citizens Program</w:t>
      </w:r>
      <w:r w:rsidR="00D5080F">
        <w:t>; and</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3B31">
        <w:t xml:space="preserve">she served her </w:t>
      </w:r>
      <w:r w:rsidR="00281785">
        <w:t>church as an ordained elder, a c</w:t>
      </w:r>
      <w:r w:rsidR="006A3B31">
        <w:t>hurch</w:t>
      </w:r>
      <w:r w:rsidR="00281785">
        <w:t xml:space="preserve"> s</w:t>
      </w:r>
      <w:r w:rsidR="006A3B31">
        <w:t>chool teacher, a choir member, and in the women</w:t>
      </w:r>
      <w:r w:rsidR="00281785" w:rsidRPr="00281785">
        <w:t>’</w:t>
      </w:r>
      <w:r w:rsidR="006A3B31">
        <w:t xml:space="preserve">s organizations, and she continued to walk the one mile to church every Sunday as she </w:t>
      </w:r>
      <w:r w:rsidR="00281785">
        <w:t>ha</w:t>
      </w:r>
      <w:r w:rsidR="006A3B31">
        <w:t>d in her youth until 2002 when the walk became too difficult for her</w:t>
      </w:r>
      <w:r>
        <w:t>; and</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92A"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CE596F">
        <w:t>Senate</w:t>
      </w:r>
      <w:r>
        <w:t xml:space="preserve"> are grateful that Mrs. </w:t>
      </w:r>
      <w:r w:rsidR="00D5080F">
        <w:t>Lenora Johnson Washington</w:t>
      </w:r>
      <w:r>
        <w:t xml:space="preserve"> </w:t>
      </w:r>
      <w:r w:rsidR="00D5080F">
        <w:t>has reached</w:t>
      </w:r>
      <w:r>
        <w:t xml:space="preserve"> the milestone of her one hundredth birthday and thank her for making life richer for those whose lives she has touched.  Now, therefore,</w:t>
      </w:r>
    </w:p>
    <w:p w:rsidR="0004092A" w:rsidRDefault="00040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92A" w:rsidRDefault="00040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4092A" w:rsidRDefault="00040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D5080F">
        <w:t>Senate</w:t>
      </w:r>
      <w:r>
        <w:t xml:space="preserve">, by this resolution, recognize and honor Mrs. Lenora Johnson </w:t>
      </w:r>
      <w:r w:rsidR="00B34453">
        <w:t xml:space="preserve">Washington </w:t>
      </w:r>
      <w:r>
        <w:t>of Colleton County, upon the occasion of her centennial birthday, and wish her much health and happiness.</w:t>
      </w:r>
    </w:p>
    <w:p w:rsidR="00E41BC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1BCB" w:rsidP="00E4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E596F">
        <w:t>provided</w:t>
      </w:r>
      <w:r>
        <w:t xml:space="preserve"> to </w:t>
      </w:r>
      <w:r w:rsidR="00D5080F">
        <w:t>Mrs. Lenora Johnson Washington</w:t>
      </w:r>
      <w:r w:rsidR="0004092A">
        <w:t>.</w:t>
      </w:r>
    </w:p>
    <w:p w:rsidR="00056A67" w:rsidRDefault="002817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A67" w:rsidRDefault="00056A67" w:rsidP="00F008F6">
      <w:pPr>
        <w:suppressAutoHyphens/>
      </w:pPr>
    </w:p>
    <w:sectPr w:rsidR="00056A67" w:rsidSect="00F008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785" w:rsidRDefault="00281785" w:rsidP="009F0C77">
      <w:r>
        <w:separator/>
      </w:r>
    </w:p>
  </w:endnote>
  <w:endnote w:type="continuationSeparator" w:id="0">
    <w:p w:rsidR="00281785" w:rsidRDefault="002817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62221A-6158-48CE-980A-092D688A0C9B}"/>
    <w:embedBold r:id="rId2" w:fontKey="{4606C333-E214-4F25-A124-36612D1AF065}"/>
  </w:font>
  <w:font w:name="Calibri">
    <w:panose1 w:val="020F0502020204030204"/>
    <w:charset w:val="00"/>
    <w:family w:val="swiss"/>
    <w:pitch w:val="variable"/>
    <w:sig w:usb0="E10002FF" w:usb1="4000ACFF" w:usb2="00000009" w:usb3="00000000" w:csb0="0000019F" w:csb1="00000000"/>
    <w:embedRegular r:id="rId3" w:fontKey="{BA511416-B478-447E-B88A-6A5842D3E045}"/>
  </w:font>
  <w:font w:name="Tahoma">
    <w:panose1 w:val="020B0604030504040204"/>
    <w:charset w:val="00"/>
    <w:family w:val="swiss"/>
    <w:pitch w:val="variable"/>
    <w:sig w:usb0="21002A87" w:usb1="80000000" w:usb2="00000008" w:usb3="00000000" w:csb0="000101FF" w:csb1="00000000"/>
    <w:embedRegular r:id="rId4" w:fontKey="{53424620-E43E-4360-B718-34B778951B13}"/>
  </w:font>
  <w:font w:name="Cambria">
    <w:panose1 w:val="02040503050406030204"/>
    <w:charset w:val="00"/>
    <w:family w:val="roman"/>
    <w:pitch w:val="variable"/>
    <w:sig w:usb0="E00002FF" w:usb1="400004FF" w:usb2="00000000" w:usb3="00000000" w:csb0="0000019F" w:csb1="00000000"/>
    <w:embedRegular r:id="rId5" w:fontKey="{500685E5-8384-41D4-BD3F-21BF3C1E01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8F6" w:rsidRPr="00056A67" w:rsidRDefault="00F008F6" w:rsidP="00056A67">
    <w:pPr>
      <w:pStyle w:val="Footer"/>
      <w:tabs>
        <w:tab w:val="clear" w:pos="4680"/>
        <w:tab w:val="clear" w:pos="9360"/>
        <w:tab w:val="center" w:pos="2995"/>
      </w:tabs>
      <w:spacing w:before="120"/>
    </w:pPr>
    <w:r>
      <w:t>[1050]</w:t>
    </w:r>
    <w:r>
      <w:tab/>
    </w:r>
    <w:r w:rsidR="00E42DCE">
      <w:fldChar w:fldCharType="begin"/>
    </w:r>
    <w:r w:rsidR="00E42DCE">
      <w:instrText xml:space="preserve"> PAGE  \* MERGEFORMAT </w:instrText>
    </w:r>
    <w:r w:rsidR="00E42DCE">
      <w:fldChar w:fldCharType="separate"/>
    </w:r>
    <w:r w:rsidR="00E42DCE">
      <w:rPr>
        <w:noProof/>
      </w:rPr>
      <w:t>1</w:t>
    </w:r>
    <w:r w:rsidR="00E42D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785" w:rsidRDefault="00281785" w:rsidP="009F0C77">
      <w:r>
        <w:separator/>
      </w:r>
    </w:p>
  </w:footnote>
  <w:footnote w:type="continuationSeparator" w:id="0">
    <w:p w:rsidR="00281785" w:rsidRDefault="002817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90AC10"/>
    <w:docVar w:name="CoverBillType" w:val="r"/>
    <w:docVar w:name="docpath" w:val="L:\Council\bills\GM\24390AC10.DOCX"/>
    <w:docVar w:name="dvBillNumber" w:val="1050"/>
    <w:docVar w:name="dvBillNumberPrefix" w:val="S. "/>
    <w:docVar w:name="dvOriginalBody" w:val="Senate"/>
    <w:docVar w:name="dvSteno" w:val="GM"/>
    <w:docVar w:name="NameofBody" w:val="s"/>
    <w:docVar w:name="vgroup2" w:val="Council"/>
  </w:docVars>
  <w:rsids>
    <w:rsidRoot w:val="00C90AFA"/>
    <w:rsid w:val="00026C9A"/>
    <w:rsid w:val="0004092A"/>
    <w:rsid w:val="00056A67"/>
    <w:rsid w:val="000965A1"/>
    <w:rsid w:val="000E1785"/>
    <w:rsid w:val="001023A4"/>
    <w:rsid w:val="0010776B"/>
    <w:rsid w:val="00133E66"/>
    <w:rsid w:val="00134ACF"/>
    <w:rsid w:val="00144E15"/>
    <w:rsid w:val="00190276"/>
    <w:rsid w:val="001A4A62"/>
    <w:rsid w:val="001A681E"/>
    <w:rsid w:val="001D08F2"/>
    <w:rsid w:val="00201AD0"/>
    <w:rsid w:val="002037CA"/>
    <w:rsid w:val="002047A2"/>
    <w:rsid w:val="002175A3"/>
    <w:rsid w:val="002321B6"/>
    <w:rsid w:val="0023696B"/>
    <w:rsid w:val="00250967"/>
    <w:rsid w:val="002759C5"/>
    <w:rsid w:val="00277DEE"/>
    <w:rsid w:val="00280D88"/>
    <w:rsid w:val="00281785"/>
    <w:rsid w:val="00294ABE"/>
    <w:rsid w:val="002A3EB4"/>
    <w:rsid w:val="00325348"/>
    <w:rsid w:val="00393688"/>
    <w:rsid w:val="003D411E"/>
    <w:rsid w:val="003E3C1E"/>
    <w:rsid w:val="003E6148"/>
    <w:rsid w:val="003F6F51"/>
    <w:rsid w:val="00400EAA"/>
    <w:rsid w:val="0041760A"/>
    <w:rsid w:val="0044622F"/>
    <w:rsid w:val="004809EE"/>
    <w:rsid w:val="00511EE9"/>
    <w:rsid w:val="00521E00"/>
    <w:rsid w:val="00523272"/>
    <w:rsid w:val="00577C6C"/>
    <w:rsid w:val="0058501B"/>
    <w:rsid w:val="0061327D"/>
    <w:rsid w:val="006215AA"/>
    <w:rsid w:val="006340D9"/>
    <w:rsid w:val="00643B8E"/>
    <w:rsid w:val="00665EBC"/>
    <w:rsid w:val="00677B12"/>
    <w:rsid w:val="0069470D"/>
    <w:rsid w:val="006A3B31"/>
    <w:rsid w:val="006A476C"/>
    <w:rsid w:val="006C6A93"/>
    <w:rsid w:val="006E02F9"/>
    <w:rsid w:val="00753C04"/>
    <w:rsid w:val="00756946"/>
    <w:rsid w:val="00757F80"/>
    <w:rsid w:val="00771EEC"/>
    <w:rsid w:val="00786819"/>
    <w:rsid w:val="007A325A"/>
    <w:rsid w:val="007C37FC"/>
    <w:rsid w:val="007D187C"/>
    <w:rsid w:val="007F1523"/>
    <w:rsid w:val="007F509E"/>
    <w:rsid w:val="007F5799"/>
    <w:rsid w:val="007F6947"/>
    <w:rsid w:val="00872729"/>
    <w:rsid w:val="008D4188"/>
    <w:rsid w:val="008D7246"/>
    <w:rsid w:val="008F4429"/>
    <w:rsid w:val="009352BB"/>
    <w:rsid w:val="00971637"/>
    <w:rsid w:val="00990668"/>
    <w:rsid w:val="009C4F79"/>
    <w:rsid w:val="009F0C77"/>
    <w:rsid w:val="009F4DD1"/>
    <w:rsid w:val="00A64E80"/>
    <w:rsid w:val="00A741D9"/>
    <w:rsid w:val="00A9741D"/>
    <w:rsid w:val="00AC1C07"/>
    <w:rsid w:val="00AD4B17"/>
    <w:rsid w:val="00B26FA6"/>
    <w:rsid w:val="00B34453"/>
    <w:rsid w:val="00B741CB"/>
    <w:rsid w:val="00B91115"/>
    <w:rsid w:val="00B934F3"/>
    <w:rsid w:val="00BB6347"/>
    <w:rsid w:val="00BD2134"/>
    <w:rsid w:val="00C038D8"/>
    <w:rsid w:val="00C045DD"/>
    <w:rsid w:val="00C1611F"/>
    <w:rsid w:val="00C3136F"/>
    <w:rsid w:val="00C3483A"/>
    <w:rsid w:val="00C74E9D"/>
    <w:rsid w:val="00C82FD3"/>
    <w:rsid w:val="00C90AFA"/>
    <w:rsid w:val="00CC6B7B"/>
    <w:rsid w:val="00CD3619"/>
    <w:rsid w:val="00CE596F"/>
    <w:rsid w:val="00CF4447"/>
    <w:rsid w:val="00D405E7"/>
    <w:rsid w:val="00D41D56"/>
    <w:rsid w:val="00D5080F"/>
    <w:rsid w:val="00D6260D"/>
    <w:rsid w:val="00D6662B"/>
    <w:rsid w:val="00D95E2F"/>
    <w:rsid w:val="00D970A9"/>
    <w:rsid w:val="00DB3AC0"/>
    <w:rsid w:val="00DE2087"/>
    <w:rsid w:val="00DE68F0"/>
    <w:rsid w:val="00DF3845"/>
    <w:rsid w:val="00DF7E17"/>
    <w:rsid w:val="00E41BCB"/>
    <w:rsid w:val="00E42DCE"/>
    <w:rsid w:val="00EB00A2"/>
    <w:rsid w:val="00EB1BF3"/>
    <w:rsid w:val="00EF3EEE"/>
    <w:rsid w:val="00F008F6"/>
    <w:rsid w:val="00F149A7"/>
    <w:rsid w:val="00F50BAF"/>
    <w:rsid w:val="00F52C10"/>
    <w:rsid w:val="00F81FFD"/>
    <w:rsid w:val="00F85228"/>
    <w:rsid w:val="00FB286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4DDD70-5DF9-4B23-A4EF-7CDB84F5F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1785"/>
    <w:rPr>
      <w:rFonts w:ascii="Tahoma" w:hAnsi="Tahoma" w:cs="Tahoma"/>
      <w:sz w:val="16"/>
      <w:szCs w:val="16"/>
    </w:rPr>
  </w:style>
  <w:style w:type="character" w:customStyle="1" w:styleId="BalloonTextChar">
    <w:name w:val="Balloon Text Char"/>
    <w:basedOn w:val="DefaultParagraphFont"/>
    <w:link w:val="BalloonText"/>
    <w:uiPriority w:val="99"/>
    <w:semiHidden/>
    <w:rsid w:val="00281785"/>
    <w:rPr>
      <w:rFonts w:ascii="Tahoma" w:eastAsia="Times New Roman" w:hAnsi="Tahoma" w:cs="Tahoma"/>
      <w:sz w:val="16"/>
      <w:szCs w:val="16"/>
    </w:rPr>
  </w:style>
  <w:style w:type="character" w:styleId="Hyperlink">
    <w:name w:val="Hyperlink"/>
    <w:basedOn w:val="DefaultParagraphFont"/>
    <w:uiPriority w:val="99"/>
    <w:unhideWhenUsed/>
    <w:rsid w:val="00F008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50_20100113.docx" TargetMode="External"/><Relationship Id="rId3" Type="http://schemas.openxmlformats.org/officeDocument/2006/relationships/settings" Target="settings.xml"/><Relationship Id="rId7" Type="http://schemas.openxmlformats.org/officeDocument/2006/relationships/hyperlink" Target="file:///h:\SJ%20Archive\2010\01-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5D3AA-56AA-46E8-8218-42FB7FE40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591</Words>
  <Characters>3075</Characters>
  <Application>Microsoft Office Word</Application>
  <DocSecurity>0</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1050: Lenora Johnson Washington - South Carolina Legislature Online</dc:title>
  <dc:subject/>
  <dc:creator>gailmoore</dc:creator>
  <cp:keywords/>
  <dc:description/>
  <cp:lastModifiedBy>N Cumfer</cp:lastModifiedBy>
  <cp:revision>7</cp:revision>
  <cp:lastPrinted>2010-01-12T17:14:00Z</cp:lastPrinted>
  <dcterms:created xsi:type="dcterms:W3CDTF">2010-01-13T18:46:00Z</dcterms:created>
  <dcterms:modified xsi:type="dcterms:W3CDTF">2014-11-24T15:10:00Z</dcterms:modified>
</cp:coreProperties>
</file>