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474" w:rsidRDefault="00170474" w:rsidP="00170474">
      <w:pPr>
        <w:widowControl w:val="0"/>
        <w:jc w:val="center"/>
      </w:pPr>
      <w:bookmarkStart w:id="0" w:name="_GoBack"/>
      <w:bookmarkEnd w:id="0"/>
      <w:r w:rsidRPr="00170474">
        <w:rPr>
          <w:b/>
        </w:rPr>
        <w:t>South Carolina General Assembly</w:t>
      </w:r>
    </w:p>
    <w:p w:rsidR="00170474" w:rsidRDefault="00170474" w:rsidP="00170474">
      <w:pPr>
        <w:widowControl w:val="0"/>
        <w:jc w:val="center"/>
      </w:pPr>
      <w:r>
        <w:t>118th Session, 2009-2010</w:t>
      </w:r>
    </w:p>
    <w:p w:rsidR="00170474" w:rsidRDefault="00170474" w:rsidP="00170474">
      <w:pPr>
        <w:widowControl w:val="0"/>
      </w:pPr>
    </w:p>
    <w:p w:rsidR="00170474" w:rsidRDefault="00170474" w:rsidP="00170474">
      <w:pPr>
        <w:widowControl w:val="0"/>
        <w:rPr>
          <w:b/>
        </w:rPr>
      </w:pPr>
      <w:r w:rsidRPr="00170474">
        <w:rPr>
          <w:b/>
        </w:rPr>
        <w:t>S.</w:t>
      </w:r>
      <w:r>
        <w:rPr>
          <w:b/>
        </w:rPr>
        <w:t xml:space="preserve"> </w:t>
      </w:r>
      <w:r w:rsidRPr="00170474">
        <w:rPr>
          <w:b/>
        </w:rPr>
        <w:t>1079</w:t>
      </w:r>
    </w:p>
    <w:p w:rsidR="00170474" w:rsidRDefault="00170474" w:rsidP="00170474">
      <w:pPr>
        <w:widowControl w:val="0"/>
        <w:rPr>
          <w:b/>
        </w:rPr>
      </w:pPr>
    </w:p>
    <w:p w:rsidR="00170474" w:rsidRDefault="00170474" w:rsidP="00170474">
      <w:pPr>
        <w:widowControl w:val="0"/>
      </w:pPr>
      <w:r w:rsidRPr="00170474">
        <w:rPr>
          <w:b/>
        </w:rPr>
        <w:t>STATUS INFORMATION</w:t>
      </w:r>
    </w:p>
    <w:p w:rsidR="00170474" w:rsidRDefault="00170474" w:rsidP="00170474">
      <w:pPr>
        <w:widowControl w:val="0"/>
      </w:pPr>
    </w:p>
    <w:p w:rsidR="00170474" w:rsidRDefault="00170474" w:rsidP="00170474">
      <w:pPr>
        <w:widowControl w:val="0"/>
      </w:pPr>
      <w:r>
        <w:t>General Bill</w:t>
      </w:r>
    </w:p>
    <w:p w:rsidR="00170474" w:rsidRDefault="00170474" w:rsidP="00170474">
      <w:pPr>
        <w:widowControl w:val="0"/>
      </w:pPr>
      <w:r>
        <w:t>Sponsors: Senators Alexander and L. Martin</w:t>
      </w:r>
    </w:p>
    <w:p w:rsidR="00170474" w:rsidRDefault="00170474" w:rsidP="00170474">
      <w:pPr>
        <w:widowControl w:val="0"/>
      </w:pPr>
      <w:r>
        <w:t>Document Path: l:\s-gen\drafting\tca\013meth.jd.tca.docx</w:t>
      </w:r>
    </w:p>
    <w:p w:rsidR="00170474" w:rsidRDefault="00170474" w:rsidP="00170474">
      <w:pPr>
        <w:widowControl w:val="0"/>
      </w:pPr>
    </w:p>
    <w:p w:rsidR="001B41A2" w:rsidRDefault="001B41A2" w:rsidP="00170474">
      <w:pPr>
        <w:widowControl w:val="0"/>
      </w:pPr>
      <w:r>
        <w:t>Introduced in the Senate on January 21, 2010</w:t>
      </w:r>
    </w:p>
    <w:p w:rsidR="001B41A2" w:rsidRPr="001B41A2" w:rsidRDefault="001B41A2" w:rsidP="00170474">
      <w:pPr>
        <w:widowControl w:val="0"/>
      </w:pPr>
      <w:r>
        <w:t xml:space="preserve">Currently residing in the Senate Committee on </w:t>
      </w:r>
      <w:r w:rsidRPr="001B41A2">
        <w:rPr>
          <w:b/>
        </w:rPr>
        <w:t>Judiciary</w:t>
      </w:r>
    </w:p>
    <w:p w:rsidR="001B41A2" w:rsidRDefault="001B41A2" w:rsidP="00170474">
      <w:pPr>
        <w:widowControl w:val="0"/>
      </w:pPr>
    </w:p>
    <w:p w:rsidR="00170474" w:rsidRDefault="00170474" w:rsidP="00170474">
      <w:pPr>
        <w:widowControl w:val="0"/>
      </w:pPr>
      <w:r>
        <w:t xml:space="preserve">Summary: </w:t>
      </w:r>
      <w:r w:rsidR="00C14A79">
        <w:t>Ephedrine, pseudoephedrine or phenylpropanolamine</w:t>
      </w:r>
    </w:p>
    <w:p w:rsidR="00170474" w:rsidRDefault="00170474" w:rsidP="00170474">
      <w:pPr>
        <w:widowControl w:val="0"/>
      </w:pPr>
    </w:p>
    <w:p w:rsidR="00170474" w:rsidRDefault="00170474" w:rsidP="00170474">
      <w:pPr>
        <w:widowControl w:val="0"/>
      </w:pPr>
    </w:p>
    <w:p w:rsidR="00170474" w:rsidRDefault="00170474" w:rsidP="00170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0474">
        <w:rPr>
          <w:b/>
        </w:rPr>
        <w:t>HISTORY OF LEGISLATIVE ACTIONS</w:t>
      </w:r>
    </w:p>
    <w:p w:rsidR="00170474" w:rsidRDefault="00170474" w:rsidP="00170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0474" w:rsidRPr="00170474" w:rsidRDefault="00170474" w:rsidP="00170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0474">
        <w:rPr>
          <w:u w:val="single"/>
        </w:rPr>
        <w:tab/>
        <w:t>Date</w:t>
      </w:r>
      <w:r w:rsidRPr="00170474">
        <w:rPr>
          <w:u w:val="single"/>
        </w:rPr>
        <w:tab/>
        <w:t>Body</w:t>
      </w:r>
      <w:r w:rsidRPr="00170474">
        <w:rPr>
          <w:u w:val="single"/>
        </w:rPr>
        <w:tab/>
        <w:t>Action Description with journal page number</w:t>
      </w:r>
      <w:r w:rsidRPr="00170474">
        <w:rPr>
          <w:u w:val="single"/>
        </w:rPr>
        <w:tab/>
      </w:r>
    </w:p>
    <w:p w:rsidR="00890CD9" w:rsidRDefault="00890CD9" w:rsidP="00890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3C7558">
        <w:t xml:space="preserve">Introduced and read first time </w:t>
      </w:r>
      <w:hyperlink r:id="rId6" w:history="1">
        <w:r w:rsidRPr="000C35D8">
          <w:rPr>
            <w:rStyle w:val="Hyperlink"/>
          </w:rPr>
          <w:t>SJ</w:t>
        </w:r>
      </w:hyperlink>
      <w:r>
        <w:noBreakHyphen/>
      </w:r>
      <w:r w:rsidRPr="003C7558">
        <w:t>4</w:t>
      </w:r>
    </w:p>
    <w:p w:rsidR="00890CD9" w:rsidRDefault="00890CD9" w:rsidP="00890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3C7558">
        <w:t xml:space="preserve">Referred to Committee on </w:t>
      </w:r>
      <w:r w:rsidRPr="003C7558">
        <w:rPr>
          <w:b/>
        </w:rPr>
        <w:t>Judiciary</w:t>
      </w:r>
      <w:r w:rsidRPr="003C7558">
        <w:t xml:space="preserve"> </w:t>
      </w:r>
      <w:hyperlink r:id="rId7" w:history="1">
        <w:r w:rsidRPr="000C35D8">
          <w:rPr>
            <w:rStyle w:val="Hyperlink"/>
          </w:rPr>
          <w:t>SJ</w:t>
        </w:r>
      </w:hyperlink>
      <w:r>
        <w:noBreakHyphen/>
      </w:r>
      <w:r w:rsidRPr="003C7558">
        <w:t>4</w:t>
      </w:r>
    </w:p>
    <w:p w:rsidR="00890CD9" w:rsidRDefault="00890CD9" w:rsidP="00890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2/1/2010</w:t>
      </w:r>
      <w:r>
        <w:tab/>
        <w:t>Senate</w:t>
      </w:r>
      <w:r>
        <w:tab/>
      </w:r>
      <w:r w:rsidRPr="003C7558">
        <w:t>Referred to Subcommittee: Hutto (ch), Rose, Shoopman</w:t>
      </w:r>
    </w:p>
    <w:p w:rsidR="00890CD9" w:rsidRDefault="00890CD9" w:rsidP="00890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0474" w:rsidRPr="00170474" w:rsidRDefault="00170474" w:rsidP="00170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0474" w:rsidRDefault="00170474" w:rsidP="00170474">
      <w:pPr>
        <w:widowControl w:val="0"/>
      </w:pPr>
      <w:r w:rsidRPr="00170474">
        <w:rPr>
          <w:b/>
        </w:rPr>
        <w:t>VERSIONS OF THIS BILL</w:t>
      </w:r>
    </w:p>
    <w:p w:rsidR="00170474" w:rsidRDefault="00170474" w:rsidP="00170474">
      <w:pPr>
        <w:widowControl w:val="0"/>
      </w:pPr>
    </w:p>
    <w:p w:rsidR="00170474" w:rsidRDefault="00393542" w:rsidP="00170474">
      <w:pPr>
        <w:widowControl w:val="0"/>
      </w:pPr>
      <w:hyperlink r:id="rId8" w:history="1">
        <w:r w:rsidR="00170474">
          <w:rPr>
            <w:rStyle w:val="Hyperlink"/>
          </w:rPr>
          <w:t>1/21/2010</w:t>
        </w:r>
      </w:hyperlink>
    </w:p>
    <w:p w:rsidR="00170474" w:rsidRDefault="00170474" w:rsidP="00170474"/>
    <w:p w:rsidR="00170474" w:rsidRDefault="00170474" w:rsidP="00170474">
      <w:pPr>
        <w:sectPr w:rsidR="00170474" w:rsidSect="001704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74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01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</w:t>
      </w:r>
      <w:r w:rsidR="00FE0AD5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FE0AD5">
        <w:rPr>
          <w:rFonts w:eastAsia="Times New Roman"/>
        </w:rPr>
        <w:noBreakHyphen/>
      </w:r>
      <w:r>
        <w:rPr>
          <w:rFonts w:eastAsia="Times New Roman"/>
        </w:rPr>
        <w:t>375</w:t>
      </w:r>
      <w:r w:rsidR="005C0AC7">
        <w:rPr>
          <w:rFonts w:eastAsia="Times New Roman"/>
        </w:rPr>
        <w:t xml:space="preserve"> </w:t>
      </w:r>
      <w:r>
        <w:rPr>
          <w:rFonts w:eastAsia="Times New Roman"/>
        </w:rPr>
        <w:t>OF THE 197</w:t>
      </w:r>
      <w:r w:rsidR="0012644D">
        <w:rPr>
          <w:rFonts w:eastAsia="Times New Roman"/>
        </w:rPr>
        <w:t xml:space="preserve">6 CODE, RELATING TO POSSESSION OF PRODUCTS CONTAINING EPHEDRINE, PSEUDOEPHEDRINE, OR PHENYLPROPANOLAMINE, </w:t>
      </w:r>
      <w:r>
        <w:rPr>
          <w:rFonts w:eastAsia="Times New Roman"/>
        </w:rPr>
        <w:t>TO REDUCE THE MINIMUM UNLAWFUL POSSESSION FROM TWELVE TO NINE GRAMS.</w:t>
      </w:r>
    </w:p>
    <w:p w:rsidR="003674D6" w:rsidRDefault="00367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>SECTION</w:t>
      </w:r>
      <w:r w:rsidRPr="00D806F9">
        <w:rPr>
          <w:color w:val="000000" w:themeColor="text1"/>
          <w:u w:color="000000" w:themeColor="text1"/>
        </w:rPr>
        <w:tab/>
        <w:t>1.</w:t>
      </w:r>
      <w:r w:rsidRPr="00D806F9">
        <w:rPr>
          <w:color w:val="000000" w:themeColor="text1"/>
          <w:u w:color="000000" w:themeColor="text1"/>
        </w:rPr>
        <w:tab/>
        <w:t>Section 44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53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375(E)(1) of the 1976 Code is amended to read: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  <w:t xml:space="preserve">“(E)(1) It is unlawful for any person, other than a manufacturer, practitioner, dispenser, distributor, or retailer to knowingly possess any product that contains </w:t>
      </w:r>
      <w:r w:rsidRPr="00D806F9">
        <w:rPr>
          <w:strike/>
          <w:color w:val="000000" w:themeColor="text1"/>
          <w:u w:color="000000" w:themeColor="text1"/>
        </w:rPr>
        <w:t>twelve</w:t>
      </w:r>
      <w:r w:rsidRPr="00D806F9">
        <w:rPr>
          <w:color w:val="000000" w:themeColor="text1"/>
          <w:u w:color="000000" w:themeColor="text1"/>
        </w:rPr>
        <w:t xml:space="preserve"> </w:t>
      </w:r>
      <w:r w:rsidRPr="00D806F9">
        <w:rPr>
          <w:color w:val="000000" w:themeColor="text1"/>
          <w:u w:val="single" w:color="000000" w:themeColor="text1"/>
        </w:rPr>
        <w:t>nine</w:t>
      </w:r>
      <w:r w:rsidRPr="00D806F9">
        <w:rPr>
          <w:color w:val="000000" w:themeColor="text1"/>
          <w:u w:color="000000" w:themeColor="text1"/>
        </w:rPr>
        <w:t xml:space="preserve"> grams or more of ephedrine, pseudoephedrine, or phenylpropanolamine, their salts, isomers, or salts of isomers, or a combination of any of these substances.  A person who violates this subsection is guilty of a felony and, upon conviction, must be punished as follows if the quantity involved is: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(a)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strike/>
          <w:color w:val="000000" w:themeColor="text1"/>
          <w:u w:color="000000" w:themeColor="text1"/>
        </w:rPr>
        <w:t>twelve</w:t>
      </w:r>
      <w:r w:rsidRPr="00D806F9">
        <w:rPr>
          <w:color w:val="000000" w:themeColor="text1"/>
          <w:u w:color="000000" w:themeColor="text1"/>
        </w:rPr>
        <w:t xml:space="preserve"> </w:t>
      </w:r>
      <w:r w:rsidRPr="00D806F9">
        <w:rPr>
          <w:color w:val="000000" w:themeColor="text1"/>
          <w:u w:val="single" w:color="000000" w:themeColor="text1"/>
        </w:rPr>
        <w:t>nine</w:t>
      </w:r>
      <w:r w:rsidRPr="00D806F9">
        <w:rPr>
          <w:color w:val="000000" w:themeColor="text1"/>
          <w:u w:color="000000" w:themeColor="text1"/>
        </w:rPr>
        <w:t xml:space="preserve"> grams or more, but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eight grams: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(i)</w:t>
      </w:r>
      <w:r w:rsidR="005C0AC7">
        <w:rPr>
          <w:color w:val="000000" w:themeColor="text1"/>
          <w:u w:color="000000" w:themeColor="text1"/>
        </w:rPr>
        <w:tab/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first offense, a term of imprisonment of not less than three years nor more than ten years, no part of which may be suspended nor probation granted, and a fine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(ii</w:t>
      </w:r>
      <w:r w:rsidR="005C0AC7">
        <w:rPr>
          <w:color w:val="000000" w:themeColor="text1"/>
          <w:u w:color="000000" w:themeColor="text1"/>
        </w:rPr>
        <w:t>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 xml:space="preserve">for a second offense, a term of imprisonment of not less than five years nor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="005C0AC7">
        <w:rPr>
          <w:color w:val="000000" w:themeColor="text1"/>
          <w:u w:color="000000" w:themeColor="text1"/>
        </w:rPr>
        <w:t>(</w:t>
      </w:r>
      <w:r w:rsidRPr="00D806F9">
        <w:rPr>
          <w:color w:val="000000" w:themeColor="text1"/>
          <w:u w:color="000000" w:themeColor="text1"/>
        </w:rPr>
        <w:t>iii)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third or subsequent offense, a mandatory minimum term of imprisonment of not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 </w:t>
      </w:r>
      <w:r w:rsidRPr="00D806F9">
        <w:rPr>
          <w:color w:val="000000" w:themeColor="text1"/>
          <w:u w:color="000000" w:themeColor="text1"/>
        </w:rPr>
        <w:lastRenderedPageBreak/>
        <w:t xml:space="preserve">nor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(b)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eight grams or more, but less than one hundred grams: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(i)</w:t>
      </w:r>
      <w:r w:rsidR="005C0AC7">
        <w:rPr>
          <w:color w:val="000000" w:themeColor="text1"/>
          <w:u w:color="000000" w:themeColor="text1"/>
        </w:rPr>
        <w:tab/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first offense, a term of imprisonment of not less than seven years nor more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(ii)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 xml:space="preserve">for a second offense, a term of imprisonment of not less than seven years nor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(iii)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for a third or subsequent offense, a mandatory minimum term of imprisonment of not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 and not more than thirty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(c)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one hundred grams or more, but less than two hundred grams, a mandatory term of imprisonment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years, no part of which may be suspended nor probation granted, and a fine of fifty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(d)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two hundred grams or more, but less than four hundred grams, a mandatory term of imprisonment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 xml:space="preserve">five years, no part of which may be suspended nor probation granted, and a fine of one hundred thousand dollars; 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ab/>
        <w:t>(e)</w:t>
      </w:r>
      <w:r w:rsidR="005C0AC7">
        <w:rPr>
          <w:color w:val="000000" w:themeColor="text1"/>
          <w:u w:color="000000" w:themeColor="text1"/>
        </w:rPr>
        <w:tab/>
      </w:r>
      <w:r w:rsidRPr="00D806F9">
        <w:rPr>
          <w:color w:val="000000" w:themeColor="text1"/>
          <w:u w:color="000000" w:themeColor="text1"/>
        </w:rPr>
        <w:t>four hundred grams or more, a term of imprisonment of not less than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five years nor more than thirty years with a mandatory minimum term of imprisonment of twenty</w:t>
      </w:r>
      <w:r w:rsidR="00FE0AD5">
        <w:rPr>
          <w:color w:val="000000" w:themeColor="text1"/>
          <w:u w:color="000000" w:themeColor="text1"/>
        </w:rPr>
        <w:noBreakHyphen/>
      </w:r>
      <w:r w:rsidRPr="00D806F9">
        <w:rPr>
          <w:color w:val="000000" w:themeColor="text1"/>
          <w:u w:color="000000" w:themeColor="text1"/>
        </w:rPr>
        <w:t>five years, no part of which may be suspended nor probation granted, and a fine of two hundred thousand dollars.”</w:t>
      </w: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0178" w:rsidRPr="00D806F9" w:rsidRDefault="00ED0178" w:rsidP="00ED0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06F9">
        <w:rPr>
          <w:color w:val="000000" w:themeColor="text1"/>
          <w:u w:color="000000" w:themeColor="text1"/>
        </w:rPr>
        <w:t>SECTION</w:t>
      </w:r>
      <w:r w:rsidRPr="00D806F9">
        <w:rPr>
          <w:color w:val="000000" w:themeColor="text1"/>
          <w:u w:color="000000" w:themeColor="text1"/>
        </w:rPr>
        <w:tab/>
        <w:t>2.</w:t>
      </w:r>
      <w:r w:rsidRPr="00D806F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6632C" w:rsidRDefault="00FE0A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632C" w:rsidRDefault="00E6632C" w:rsidP="00170474">
      <w:pPr>
        <w:suppressAutoHyphens/>
        <w:jc w:val="both"/>
        <w:rPr>
          <w:rFonts w:eastAsia="Times New Roman"/>
        </w:rPr>
      </w:pPr>
    </w:p>
    <w:sectPr w:rsidR="00E6632C" w:rsidSect="001704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4D6" w:rsidRDefault="003674D6" w:rsidP="00522CE0">
      <w:r>
        <w:separator/>
      </w:r>
    </w:p>
  </w:endnote>
  <w:endnote w:type="continuationSeparator" w:id="0">
    <w:p w:rsidR="003674D6" w:rsidRDefault="003674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1965D-44E0-4439-9A18-10DF480443C7}"/>
    <w:embedBold r:id="rId2" w:fontKey="{3C9BC6EE-D22D-4D06-A71F-61442D4325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768BC4-92CD-4F65-8354-E31B960833EC}"/>
    <w:embedBold r:id="rId4" w:fontKey="{81718404-A128-4F5C-9B4D-505F69AAEB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DE1757-0D6B-4182-8C1A-93098C218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474" w:rsidRPr="00E6632C" w:rsidRDefault="00170474" w:rsidP="00E663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[1079]</w:t>
    </w:r>
    <w:r>
      <w:tab/>
    </w:r>
    <w:r w:rsidR="00393542">
      <w:fldChar w:fldCharType="begin"/>
    </w:r>
    <w:r w:rsidR="00393542">
      <w:instrText xml:space="preserve"> PAGE  \* MERGEFORMAT </w:instrText>
    </w:r>
    <w:r w:rsidR="00393542">
      <w:fldChar w:fldCharType="separate"/>
    </w:r>
    <w:r w:rsidR="00393542">
      <w:rPr>
        <w:noProof/>
      </w:rPr>
      <w:t>1</w:t>
    </w:r>
    <w:r w:rsidR="003935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4D6" w:rsidRDefault="003674D6" w:rsidP="00522CE0">
      <w:r>
        <w:separator/>
      </w:r>
    </w:p>
  </w:footnote>
  <w:footnote w:type="continuationSeparator" w:id="0">
    <w:p w:rsidR="003674D6" w:rsidRDefault="003674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METH.JD.TCA"/>
    <w:docVar w:name="CoverAttorneyInitials" w:val="JD"/>
    <w:docVar w:name="CoverAttorneyLastName" w:val="Deason"/>
    <w:docVar w:name="CoverBillType" w:val="b"/>
    <w:docVar w:name="CoverSenator" w:val="TCA"/>
    <w:docVar w:name="dvBillNumber" w:val="1079"/>
    <w:docVar w:name="dvBillNumberPrefix" w:val="S. "/>
    <w:docVar w:name="dvOriginalBody" w:val="Senate"/>
    <w:docVar w:name="fulldraftpath" w:val="L:\S-GEN\DRAFTING\TCA\013METH.JD.TCA.DOCX"/>
    <w:docVar w:name="NameofBody" w:val="S"/>
    <w:docVar w:name="vgroup2" w:val="S-GEN"/>
  </w:docVars>
  <w:rsids>
    <w:rsidRoot w:val="00C82A2B"/>
    <w:rsid w:val="00042AC1"/>
    <w:rsid w:val="00046516"/>
    <w:rsid w:val="0007601D"/>
    <w:rsid w:val="000B0720"/>
    <w:rsid w:val="000B5EAF"/>
    <w:rsid w:val="000C35D8"/>
    <w:rsid w:val="0012644D"/>
    <w:rsid w:val="00167FD4"/>
    <w:rsid w:val="00170474"/>
    <w:rsid w:val="00170561"/>
    <w:rsid w:val="00186AC9"/>
    <w:rsid w:val="00197DF1"/>
    <w:rsid w:val="001B3DD9"/>
    <w:rsid w:val="001B41A2"/>
    <w:rsid w:val="001D3BAC"/>
    <w:rsid w:val="001F5093"/>
    <w:rsid w:val="00205262"/>
    <w:rsid w:val="002176E2"/>
    <w:rsid w:val="00245C4E"/>
    <w:rsid w:val="002C5896"/>
    <w:rsid w:val="002D3BED"/>
    <w:rsid w:val="00307C2B"/>
    <w:rsid w:val="00357AEB"/>
    <w:rsid w:val="003674D6"/>
    <w:rsid w:val="00393542"/>
    <w:rsid w:val="003B27A2"/>
    <w:rsid w:val="003C30E0"/>
    <w:rsid w:val="003D6E2B"/>
    <w:rsid w:val="003E7597"/>
    <w:rsid w:val="003F6A7A"/>
    <w:rsid w:val="00450668"/>
    <w:rsid w:val="004952FA"/>
    <w:rsid w:val="004B0759"/>
    <w:rsid w:val="004B3739"/>
    <w:rsid w:val="004B6A22"/>
    <w:rsid w:val="004D7F37"/>
    <w:rsid w:val="004E2501"/>
    <w:rsid w:val="00522CE0"/>
    <w:rsid w:val="00543756"/>
    <w:rsid w:val="00565148"/>
    <w:rsid w:val="00593361"/>
    <w:rsid w:val="005A5017"/>
    <w:rsid w:val="005A648C"/>
    <w:rsid w:val="005C0AC7"/>
    <w:rsid w:val="005E167E"/>
    <w:rsid w:val="005E4268"/>
    <w:rsid w:val="005F1745"/>
    <w:rsid w:val="00610FAB"/>
    <w:rsid w:val="00617F0F"/>
    <w:rsid w:val="006C74EA"/>
    <w:rsid w:val="006E2777"/>
    <w:rsid w:val="007018D9"/>
    <w:rsid w:val="00720D40"/>
    <w:rsid w:val="007318D4"/>
    <w:rsid w:val="00763CF5"/>
    <w:rsid w:val="00765784"/>
    <w:rsid w:val="00787094"/>
    <w:rsid w:val="00797511"/>
    <w:rsid w:val="007A4390"/>
    <w:rsid w:val="007B6510"/>
    <w:rsid w:val="007E5CB7"/>
    <w:rsid w:val="00831088"/>
    <w:rsid w:val="008314D2"/>
    <w:rsid w:val="00890CD9"/>
    <w:rsid w:val="00892243"/>
    <w:rsid w:val="008B2F42"/>
    <w:rsid w:val="008E185F"/>
    <w:rsid w:val="008F023B"/>
    <w:rsid w:val="008F7EA9"/>
    <w:rsid w:val="00904E16"/>
    <w:rsid w:val="009162B3"/>
    <w:rsid w:val="00927C62"/>
    <w:rsid w:val="00983951"/>
    <w:rsid w:val="00984124"/>
    <w:rsid w:val="00984640"/>
    <w:rsid w:val="00986786"/>
    <w:rsid w:val="00995C37"/>
    <w:rsid w:val="009B0E78"/>
    <w:rsid w:val="009C118A"/>
    <w:rsid w:val="009D3965"/>
    <w:rsid w:val="00A02011"/>
    <w:rsid w:val="00A336FE"/>
    <w:rsid w:val="00A4011E"/>
    <w:rsid w:val="00A86015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14A79"/>
    <w:rsid w:val="00C45366"/>
    <w:rsid w:val="00C74052"/>
    <w:rsid w:val="00C762AA"/>
    <w:rsid w:val="00C82A2B"/>
    <w:rsid w:val="00CB187A"/>
    <w:rsid w:val="00CB6785"/>
    <w:rsid w:val="00CC0EC7"/>
    <w:rsid w:val="00CE55C1"/>
    <w:rsid w:val="00CF30EA"/>
    <w:rsid w:val="00D1088B"/>
    <w:rsid w:val="00D11F8F"/>
    <w:rsid w:val="00D156D2"/>
    <w:rsid w:val="00D54CB1"/>
    <w:rsid w:val="00D709DD"/>
    <w:rsid w:val="00D86943"/>
    <w:rsid w:val="00DA47B9"/>
    <w:rsid w:val="00E37F74"/>
    <w:rsid w:val="00E501B6"/>
    <w:rsid w:val="00E5485C"/>
    <w:rsid w:val="00E6632C"/>
    <w:rsid w:val="00E91E2F"/>
    <w:rsid w:val="00E944CE"/>
    <w:rsid w:val="00EA3546"/>
    <w:rsid w:val="00EB47AE"/>
    <w:rsid w:val="00EC34E1"/>
    <w:rsid w:val="00ED0178"/>
    <w:rsid w:val="00F0234A"/>
    <w:rsid w:val="00F3291D"/>
    <w:rsid w:val="00F52959"/>
    <w:rsid w:val="00F55884"/>
    <w:rsid w:val="00F97DFC"/>
    <w:rsid w:val="00FC0D36"/>
    <w:rsid w:val="00FE0AD5"/>
    <w:rsid w:val="00FE6467"/>
    <w:rsid w:val="00FE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1EA991C5-3DF6-4736-93D8-5A7A2F1B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04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79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603</Words>
  <Characters>3105</Characters>
  <Application>Microsoft Office Word</Application>
  <DocSecurity>0</DocSecurity>
  <Lines>104</Lines>
  <Paragraphs>35</Paragraphs>
  <ScaleCrop>false</ScaleCrop>
  <Company> 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1079: Ephedrine, pseudoephedrine or phenylpropanolamine - South Carolina Legislature Online</dc:title>
  <dc:subject/>
  <dc:creator>JoelDeason</dc:creator>
  <cp:keywords/>
  <dc:description/>
  <cp:lastModifiedBy>N Cumfer</cp:lastModifiedBy>
  <cp:revision>9</cp:revision>
  <dcterms:created xsi:type="dcterms:W3CDTF">2010-01-21T16:33:00Z</dcterms:created>
  <dcterms:modified xsi:type="dcterms:W3CDTF">2014-11-24T15:11:00Z</dcterms:modified>
</cp:coreProperties>
</file>