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611" w:rsidRDefault="00965611" w:rsidP="00965611">
      <w:pPr>
        <w:widowControl w:val="0"/>
        <w:jc w:val="center"/>
      </w:pPr>
      <w:bookmarkStart w:id="0" w:name="_GoBack"/>
      <w:bookmarkEnd w:id="0"/>
      <w:r w:rsidRPr="00965611">
        <w:rPr>
          <w:b/>
        </w:rPr>
        <w:t>South Carolina General Assembly</w:t>
      </w:r>
    </w:p>
    <w:p w:rsidR="00965611" w:rsidRDefault="00965611" w:rsidP="00965611">
      <w:pPr>
        <w:widowControl w:val="0"/>
        <w:jc w:val="center"/>
      </w:pPr>
      <w:r>
        <w:t>118th Session, 2009-2010</w:t>
      </w:r>
    </w:p>
    <w:p w:rsidR="00965611" w:rsidRDefault="00965611" w:rsidP="00965611">
      <w:pPr>
        <w:widowControl w:val="0"/>
        <w:jc w:val="left"/>
      </w:pPr>
    </w:p>
    <w:p w:rsidR="00965611" w:rsidRDefault="00965611" w:rsidP="00965611">
      <w:pPr>
        <w:widowControl w:val="0"/>
        <w:jc w:val="left"/>
        <w:rPr>
          <w:b/>
        </w:rPr>
      </w:pPr>
      <w:r w:rsidRPr="00965611">
        <w:rPr>
          <w:b/>
        </w:rPr>
        <w:t>S.</w:t>
      </w:r>
      <w:r>
        <w:rPr>
          <w:b/>
        </w:rPr>
        <w:t xml:space="preserve"> </w:t>
      </w:r>
      <w:r w:rsidRPr="00965611">
        <w:rPr>
          <w:b/>
        </w:rPr>
        <w:t>1093</w:t>
      </w:r>
    </w:p>
    <w:p w:rsidR="00965611" w:rsidRDefault="00965611" w:rsidP="00965611">
      <w:pPr>
        <w:widowControl w:val="0"/>
        <w:jc w:val="left"/>
        <w:rPr>
          <w:b/>
        </w:rPr>
      </w:pPr>
    </w:p>
    <w:p w:rsidR="00965611" w:rsidRDefault="00965611" w:rsidP="00965611">
      <w:pPr>
        <w:widowControl w:val="0"/>
        <w:jc w:val="left"/>
      </w:pPr>
      <w:r w:rsidRPr="00965611">
        <w:rPr>
          <w:b/>
        </w:rPr>
        <w:t>STATUS INFORMATION</w:t>
      </w:r>
    </w:p>
    <w:p w:rsidR="00965611" w:rsidRDefault="00965611" w:rsidP="00965611">
      <w:pPr>
        <w:widowControl w:val="0"/>
        <w:jc w:val="left"/>
      </w:pPr>
    </w:p>
    <w:p w:rsidR="00965611" w:rsidRDefault="00965611" w:rsidP="00965611">
      <w:pPr>
        <w:widowControl w:val="0"/>
        <w:jc w:val="left"/>
      </w:pPr>
      <w:r>
        <w:t>Concurrent Resolution</w:t>
      </w:r>
    </w:p>
    <w:p w:rsidR="00965611" w:rsidRDefault="00965611" w:rsidP="00965611">
      <w:pPr>
        <w:widowControl w:val="0"/>
        <w:jc w:val="left"/>
      </w:pPr>
      <w:r>
        <w:t>Sponsors: Senator Knotts</w:t>
      </w:r>
    </w:p>
    <w:p w:rsidR="00965611" w:rsidRDefault="00965611" w:rsidP="00965611">
      <w:pPr>
        <w:widowControl w:val="0"/>
        <w:jc w:val="left"/>
      </w:pPr>
      <w:r>
        <w:t>Document Path: l:\council\bills\rm\1034dw10.docx</w:t>
      </w:r>
    </w:p>
    <w:p w:rsidR="00965611" w:rsidRDefault="00965611" w:rsidP="00965611">
      <w:pPr>
        <w:widowControl w:val="0"/>
        <w:jc w:val="left"/>
      </w:pPr>
    </w:p>
    <w:p w:rsidR="009D6F83" w:rsidRDefault="009D6F83" w:rsidP="00965611">
      <w:pPr>
        <w:widowControl w:val="0"/>
        <w:jc w:val="left"/>
      </w:pPr>
      <w:r>
        <w:t>Introduced in the Senate on January 21, 2010</w:t>
      </w:r>
    </w:p>
    <w:p w:rsidR="009D6F83" w:rsidRDefault="009D6F83" w:rsidP="00965611">
      <w:pPr>
        <w:widowControl w:val="0"/>
        <w:jc w:val="left"/>
      </w:pPr>
      <w:r>
        <w:t>Introduced in the House on January 26, 2010</w:t>
      </w:r>
    </w:p>
    <w:p w:rsidR="009D6F83" w:rsidRDefault="009D6F83" w:rsidP="00965611">
      <w:pPr>
        <w:widowControl w:val="0"/>
        <w:jc w:val="left"/>
      </w:pPr>
      <w:r>
        <w:t>Adopted by the General Assembly on January 26, 2010</w:t>
      </w:r>
    </w:p>
    <w:p w:rsidR="009D6F83" w:rsidRDefault="009D6F83" w:rsidP="00965611">
      <w:pPr>
        <w:widowControl w:val="0"/>
        <w:jc w:val="left"/>
      </w:pPr>
    </w:p>
    <w:p w:rsidR="00965611" w:rsidRDefault="00965611" w:rsidP="00965611">
      <w:pPr>
        <w:widowControl w:val="0"/>
        <w:jc w:val="left"/>
      </w:pPr>
      <w:r>
        <w:t xml:space="preserve">Summary: </w:t>
      </w:r>
      <w:r w:rsidR="0061610F">
        <w:t>Lance Corporal Christopher Fowlkes</w:t>
      </w:r>
    </w:p>
    <w:p w:rsidR="00965611" w:rsidRDefault="00965611" w:rsidP="00965611">
      <w:pPr>
        <w:widowControl w:val="0"/>
        <w:jc w:val="left"/>
      </w:pPr>
    </w:p>
    <w:p w:rsidR="00965611" w:rsidRDefault="00965611" w:rsidP="00965611">
      <w:pPr>
        <w:widowControl w:val="0"/>
        <w:jc w:val="left"/>
      </w:pPr>
    </w:p>
    <w:p w:rsidR="00965611" w:rsidRDefault="00965611" w:rsidP="009656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611">
        <w:rPr>
          <w:b/>
        </w:rPr>
        <w:t>HISTORY OF LEGISLATIVE ACTIONS</w:t>
      </w:r>
    </w:p>
    <w:p w:rsidR="00965611" w:rsidRDefault="00965611" w:rsidP="009656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611" w:rsidRPr="00965611" w:rsidRDefault="00965611" w:rsidP="009656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611">
        <w:rPr>
          <w:u w:val="single"/>
        </w:rPr>
        <w:tab/>
        <w:t>Date</w:t>
      </w:r>
      <w:r w:rsidRPr="00965611">
        <w:rPr>
          <w:u w:val="single"/>
        </w:rPr>
        <w:tab/>
        <w:t>Body</w:t>
      </w:r>
      <w:r w:rsidRPr="00965611">
        <w:rPr>
          <w:u w:val="single"/>
        </w:rPr>
        <w:tab/>
        <w:t>Action Description with journal page number</w:t>
      </w:r>
      <w:r w:rsidRPr="00965611">
        <w:rPr>
          <w:u w:val="single"/>
        </w:rPr>
        <w:tab/>
      </w:r>
    </w:p>
    <w:p w:rsidR="007B5A4E" w:rsidRDefault="007B5A4E" w:rsidP="007B5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Senate</w:t>
      </w:r>
      <w:r>
        <w:tab/>
      </w:r>
      <w:r w:rsidRPr="0023310B">
        <w:t xml:space="preserve">Introduced, adopted, sent to House </w:t>
      </w:r>
      <w:hyperlink r:id="rId7" w:history="1">
        <w:r w:rsidRPr="003A6A5E">
          <w:rPr>
            <w:rStyle w:val="Hyperlink"/>
          </w:rPr>
          <w:t>SJ</w:t>
        </w:r>
      </w:hyperlink>
      <w:r>
        <w:noBreakHyphen/>
      </w:r>
      <w:r w:rsidRPr="0023310B">
        <w:t>11</w:t>
      </w:r>
    </w:p>
    <w:p w:rsidR="007B5A4E" w:rsidRDefault="007B5A4E" w:rsidP="007B5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House</w:t>
      </w:r>
      <w:r>
        <w:tab/>
      </w:r>
      <w:r w:rsidRPr="0023310B">
        <w:t xml:space="preserve">Introduced, adopted, returned with concurrence </w:t>
      </w:r>
      <w:hyperlink r:id="rId8" w:history="1">
        <w:r w:rsidRPr="003A6A5E">
          <w:rPr>
            <w:rStyle w:val="Hyperlink"/>
          </w:rPr>
          <w:t>HJ</w:t>
        </w:r>
      </w:hyperlink>
      <w:r>
        <w:noBreakHyphen/>
      </w:r>
      <w:r w:rsidRPr="0023310B">
        <w:t>5</w:t>
      </w:r>
    </w:p>
    <w:p w:rsidR="007B5A4E" w:rsidRDefault="007B5A4E" w:rsidP="007B5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611" w:rsidRPr="00965611" w:rsidRDefault="00965611" w:rsidP="00965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611" w:rsidRDefault="00965611" w:rsidP="00965611">
      <w:r w:rsidRPr="00965611">
        <w:rPr>
          <w:b/>
        </w:rPr>
        <w:t>VERSIONS OF THIS BILL</w:t>
      </w:r>
    </w:p>
    <w:p w:rsidR="00965611" w:rsidRDefault="00965611" w:rsidP="00965611"/>
    <w:p w:rsidR="00965611" w:rsidRDefault="00AD1C86" w:rsidP="00965611">
      <w:hyperlink r:id="rId9" w:history="1">
        <w:r w:rsidR="00965611">
          <w:rPr>
            <w:rStyle w:val="Hyperlink"/>
          </w:rPr>
          <w:t>1/21/2010</w:t>
        </w:r>
      </w:hyperlink>
    </w:p>
    <w:p w:rsidR="00965611" w:rsidRDefault="00965611" w:rsidP="00965611"/>
    <w:p w:rsidR="00965611" w:rsidRDefault="00965611" w:rsidP="00965611">
      <w:pPr>
        <w:sectPr w:rsidR="00965611" w:rsidSect="009656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4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64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LANCE CORPORAL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 xml:space="preserve">CHRISTOPHER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79044F" w:rsidRDefault="00790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7240" w:rsidRDefault="0079044F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11724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17240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as a committed serviceman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, Lance Corporal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Christopher S.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Fowlkes was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assigned to the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1179D6"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 Light Armored Reconnaissance Battalion, 2</w:t>
      </w:r>
      <w:r w:rsidR="001179D6"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 Marine Division, </w:t>
      </w:r>
      <w:r w:rsidR="0090141F">
        <w:rPr>
          <w:rFonts w:eastAsiaTheme="minorHAnsi"/>
          <w:color w:val="000000" w:themeColor="text1"/>
          <w:szCs w:val="22"/>
          <w:u w:color="000000" w:themeColor="text1"/>
        </w:rPr>
        <w:t>II Marine Expeditionary Force, Marine Corps Base</w:t>
      </w:r>
      <w:r w:rsidR="00194D7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0141F">
        <w:rPr>
          <w:rFonts w:eastAsiaTheme="minorHAnsi"/>
          <w:color w:val="000000" w:themeColor="text1"/>
          <w:szCs w:val="22"/>
          <w:u w:color="000000" w:themeColor="text1"/>
        </w:rPr>
        <w:t xml:space="preserve"> Camp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 Lejeune, North Carolina.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family and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Gaffney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terror. His first tour of duty, already completed, had taken him to Iraq; for this second tour, he was deployed to Afghanistan; 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September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Lance Corporal Fowlkes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dying from</w:t>
      </w:r>
      <w:r w:rsidR="00194D7C">
        <w:rPr>
          <w:rFonts w:eastAsiaTheme="minorHAnsi"/>
          <w:color w:val="000000" w:themeColor="text1"/>
          <w:szCs w:val="22"/>
          <w:u w:color="000000" w:themeColor="text1"/>
        </w:rPr>
        <w:t xml:space="preserve"> wounds sustained on September third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 in Helmand Province, Afghanistan, </w:t>
      </w:r>
      <w:r w:rsidR="00167007">
        <w:rPr>
          <w:rFonts w:eastAsiaTheme="minorHAnsi"/>
          <w:color w:val="000000" w:themeColor="text1"/>
          <w:szCs w:val="22"/>
          <w:u w:color="000000" w:themeColor="text1"/>
        </w:rPr>
        <w:t xml:space="preserve">when he and four other soldiers encountered an improvised explosive device;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Lance Corporal 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563134" w:rsidRPr="005631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563134" w:rsidRPr="005631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E02A4" w:rsidRDefault="005631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2A4" w:rsidRDefault="006E02A4" w:rsidP="00965611">
      <w:pPr>
        <w:suppressAutoHyphens/>
      </w:pPr>
    </w:p>
    <w:sectPr w:rsidR="006E02A4" w:rsidSect="009656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44F" w:rsidRDefault="0079044F" w:rsidP="009F0C77">
      <w:r>
        <w:separator/>
      </w:r>
    </w:p>
  </w:endnote>
  <w:endnote w:type="continuationSeparator" w:id="0">
    <w:p w:rsidR="0079044F" w:rsidRDefault="007904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5D80AF-9DBB-4E65-B415-357B563C0BE0}"/>
    <w:embedBold r:id="rId2" w:fontKey="{95E7CF21-D189-4DD9-A7FD-F07AE218CE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4A526-854B-43BD-9B58-60E79B3AE9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EDEBF3-59EB-490B-8767-2A615AEE7F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D684DD-DA89-4C66-8D1A-37C04C7FF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11" w:rsidRPr="006E02A4" w:rsidRDefault="00965611" w:rsidP="006E02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[1093]</w:t>
    </w:r>
    <w:r>
      <w:tab/>
    </w:r>
    <w:r w:rsidR="00AD1C86">
      <w:fldChar w:fldCharType="begin"/>
    </w:r>
    <w:r w:rsidR="00AD1C86">
      <w:instrText xml:space="preserve"> PAGE  \* MERGEFORMAT </w:instrText>
    </w:r>
    <w:r w:rsidR="00AD1C86">
      <w:fldChar w:fldCharType="separate"/>
    </w:r>
    <w:r w:rsidR="00AD1C86">
      <w:rPr>
        <w:noProof/>
      </w:rPr>
      <w:t>1</w:t>
    </w:r>
    <w:r w:rsidR="00AD1C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44F" w:rsidRDefault="0079044F" w:rsidP="009F0C77">
      <w:r>
        <w:separator/>
      </w:r>
    </w:p>
  </w:footnote>
  <w:footnote w:type="continuationSeparator" w:id="0">
    <w:p w:rsidR="0079044F" w:rsidRDefault="007904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34DW10"/>
    <w:docVar w:name="CoverBillType" w:val="c"/>
    <w:docVar w:name="docpath" w:val="L:\Council\bills\RM\1034DW10.DOCX"/>
    <w:docVar w:name="dvBillNumber" w:val="10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A3B0E"/>
    <w:rsid w:val="00026C9A"/>
    <w:rsid w:val="000965A1"/>
    <w:rsid w:val="000E1785"/>
    <w:rsid w:val="001023A4"/>
    <w:rsid w:val="0010776B"/>
    <w:rsid w:val="00117240"/>
    <w:rsid w:val="001179D6"/>
    <w:rsid w:val="00133E66"/>
    <w:rsid w:val="00134ACF"/>
    <w:rsid w:val="00144E15"/>
    <w:rsid w:val="00167007"/>
    <w:rsid w:val="00194D7C"/>
    <w:rsid w:val="001A4A62"/>
    <w:rsid w:val="001A681E"/>
    <w:rsid w:val="001D08F2"/>
    <w:rsid w:val="002037CA"/>
    <w:rsid w:val="002047A2"/>
    <w:rsid w:val="002321B6"/>
    <w:rsid w:val="0023696B"/>
    <w:rsid w:val="00245289"/>
    <w:rsid w:val="00250967"/>
    <w:rsid w:val="002759C5"/>
    <w:rsid w:val="00277DEE"/>
    <w:rsid w:val="00280D88"/>
    <w:rsid w:val="00294ABE"/>
    <w:rsid w:val="002A3EB4"/>
    <w:rsid w:val="002C6118"/>
    <w:rsid w:val="00325348"/>
    <w:rsid w:val="00393688"/>
    <w:rsid w:val="003A6A5E"/>
    <w:rsid w:val="003D411E"/>
    <w:rsid w:val="003E3C1E"/>
    <w:rsid w:val="003E6148"/>
    <w:rsid w:val="00400EAA"/>
    <w:rsid w:val="0041760A"/>
    <w:rsid w:val="004809EE"/>
    <w:rsid w:val="004A7BBC"/>
    <w:rsid w:val="004B35A1"/>
    <w:rsid w:val="00511EE9"/>
    <w:rsid w:val="00521E00"/>
    <w:rsid w:val="00535ABA"/>
    <w:rsid w:val="00563134"/>
    <w:rsid w:val="00577C6C"/>
    <w:rsid w:val="0058501B"/>
    <w:rsid w:val="005F7D94"/>
    <w:rsid w:val="0061610F"/>
    <w:rsid w:val="006215AA"/>
    <w:rsid w:val="006340D9"/>
    <w:rsid w:val="00643B8E"/>
    <w:rsid w:val="00665EBC"/>
    <w:rsid w:val="0069470D"/>
    <w:rsid w:val="006A476C"/>
    <w:rsid w:val="006C6A93"/>
    <w:rsid w:val="006D64BF"/>
    <w:rsid w:val="006E02A4"/>
    <w:rsid w:val="006E02F9"/>
    <w:rsid w:val="006F7C69"/>
    <w:rsid w:val="00753C04"/>
    <w:rsid w:val="00756946"/>
    <w:rsid w:val="00757F80"/>
    <w:rsid w:val="00771EEC"/>
    <w:rsid w:val="00786819"/>
    <w:rsid w:val="0079044F"/>
    <w:rsid w:val="007A325A"/>
    <w:rsid w:val="007A52FA"/>
    <w:rsid w:val="007B5A4E"/>
    <w:rsid w:val="007F1523"/>
    <w:rsid w:val="007F509E"/>
    <w:rsid w:val="007F5799"/>
    <w:rsid w:val="007F6947"/>
    <w:rsid w:val="00837942"/>
    <w:rsid w:val="00872729"/>
    <w:rsid w:val="008B698C"/>
    <w:rsid w:val="008F4429"/>
    <w:rsid w:val="0090141F"/>
    <w:rsid w:val="009352BB"/>
    <w:rsid w:val="009429F0"/>
    <w:rsid w:val="00965611"/>
    <w:rsid w:val="00973EC8"/>
    <w:rsid w:val="00990668"/>
    <w:rsid w:val="009D6F83"/>
    <w:rsid w:val="009F0C77"/>
    <w:rsid w:val="009F4DD1"/>
    <w:rsid w:val="009F79DC"/>
    <w:rsid w:val="00A64E80"/>
    <w:rsid w:val="00A741D9"/>
    <w:rsid w:val="00A9741D"/>
    <w:rsid w:val="00AD1C86"/>
    <w:rsid w:val="00AD4B17"/>
    <w:rsid w:val="00B13CA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60FF"/>
    <w:rsid w:val="00C74E9D"/>
    <w:rsid w:val="00C82FD3"/>
    <w:rsid w:val="00CC6B7B"/>
    <w:rsid w:val="00CD3619"/>
    <w:rsid w:val="00CE2D1F"/>
    <w:rsid w:val="00CF4447"/>
    <w:rsid w:val="00D405E7"/>
    <w:rsid w:val="00D41D56"/>
    <w:rsid w:val="00D6260D"/>
    <w:rsid w:val="00D6662B"/>
    <w:rsid w:val="00D95E2F"/>
    <w:rsid w:val="00D970A9"/>
    <w:rsid w:val="00DA4173"/>
    <w:rsid w:val="00DB3AC0"/>
    <w:rsid w:val="00DE68F0"/>
    <w:rsid w:val="00DF3845"/>
    <w:rsid w:val="00DF7E17"/>
    <w:rsid w:val="00E00B4E"/>
    <w:rsid w:val="00E95C7D"/>
    <w:rsid w:val="00EA04FB"/>
    <w:rsid w:val="00EA3B0E"/>
    <w:rsid w:val="00EB00A2"/>
    <w:rsid w:val="00EB1BF3"/>
    <w:rsid w:val="00EB440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827F8C-D88B-4E7F-B080-5F417E2A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93_201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D9D20-E651-404A-A6E0-A51644C9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536</Words>
  <Characters>2840</Characters>
  <Application>Microsoft Office Word</Application>
  <DocSecurity>0</DocSecurity>
  <Lines>99</Lines>
  <Paragraphs>29</Paragraphs>
  <ScaleCrop>false</ScaleCrop>
  <Company> </Company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1093: Lance Corporal Christopher Fowlkes - South Carolina Legislature Online</dc:title>
  <dc:subject/>
  <dc:creator>RosanneMcDowell</dc:creator>
  <cp:keywords/>
  <dc:description/>
  <cp:lastModifiedBy>N Cumfer</cp:lastModifiedBy>
  <cp:revision>9</cp:revision>
  <cp:lastPrinted>2010-01-21T15:42:00Z</cp:lastPrinted>
  <dcterms:created xsi:type="dcterms:W3CDTF">2010-01-21T20:00:00Z</dcterms:created>
  <dcterms:modified xsi:type="dcterms:W3CDTF">2014-11-24T15:11:00Z</dcterms:modified>
</cp:coreProperties>
</file>