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16F" w:rsidRDefault="0066016F" w:rsidP="0066016F">
      <w:pPr>
        <w:widowControl w:val="0"/>
        <w:jc w:val="center"/>
      </w:pPr>
      <w:bookmarkStart w:id="0" w:name="_GoBack"/>
      <w:bookmarkEnd w:id="0"/>
      <w:r w:rsidRPr="0066016F">
        <w:rPr>
          <w:b/>
        </w:rPr>
        <w:t>South Carolina General Assembly</w:t>
      </w:r>
    </w:p>
    <w:p w:rsidR="0066016F" w:rsidRDefault="0066016F" w:rsidP="0066016F">
      <w:pPr>
        <w:widowControl w:val="0"/>
        <w:jc w:val="center"/>
      </w:pPr>
      <w:r>
        <w:t>118th Session, 2009-2010</w:t>
      </w:r>
    </w:p>
    <w:p w:rsidR="0066016F" w:rsidRDefault="0066016F" w:rsidP="0066016F">
      <w:pPr>
        <w:widowControl w:val="0"/>
        <w:jc w:val="left"/>
      </w:pPr>
    </w:p>
    <w:p w:rsidR="0066016F" w:rsidRDefault="0066016F" w:rsidP="0066016F">
      <w:pPr>
        <w:widowControl w:val="0"/>
        <w:jc w:val="left"/>
        <w:rPr>
          <w:b/>
        </w:rPr>
      </w:pPr>
      <w:r w:rsidRPr="0066016F">
        <w:rPr>
          <w:b/>
        </w:rPr>
        <w:t>S.</w:t>
      </w:r>
      <w:r>
        <w:rPr>
          <w:b/>
        </w:rPr>
        <w:t xml:space="preserve"> </w:t>
      </w:r>
      <w:r w:rsidRPr="0066016F">
        <w:rPr>
          <w:b/>
        </w:rPr>
        <w:t>1122</w:t>
      </w:r>
    </w:p>
    <w:p w:rsidR="0066016F" w:rsidRDefault="0066016F" w:rsidP="0066016F">
      <w:pPr>
        <w:widowControl w:val="0"/>
        <w:jc w:val="left"/>
        <w:rPr>
          <w:b/>
        </w:rPr>
      </w:pPr>
    </w:p>
    <w:p w:rsidR="0066016F" w:rsidRDefault="0066016F" w:rsidP="0066016F">
      <w:pPr>
        <w:widowControl w:val="0"/>
        <w:jc w:val="left"/>
      </w:pPr>
      <w:r w:rsidRPr="0066016F">
        <w:rPr>
          <w:b/>
        </w:rPr>
        <w:t>STATUS INFORMATION</w:t>
      </w:r>
    </w:p>
    <w:p w:rsidR="0066016F" w:rsidRDefault="0066016F" w:rsidP="0066016F">
      <w:pPr>
        <w:widowControl w:val="0"/>
        <w:jc w:val="left"/>
      </w:pPr>
    </w:p>
    <w:p w:rsidR="0066016F" w:rsidRDefault="0066016F" w:rsidP="0066016F">
      <w:pPr>
        <w:widowControl w:val="0"/>
        <w:jc w:val="left"/>
      </w:pPr>
      <w:r>
        <w:t>Senate Resolution</w:t>
      </w:r>
    </w:p>
    <w:p w:rsidR="0066016F" w:rsidRDefault="0066016F" w:rsidP="0066016F">
      <w:pPr>
        <w:widowControl w:val="0"/>
        <w:jc w:val="left"/>
      </w:pPr>
      <w:r>
        <w:t>Sponsors: Senators Rose, Matthews and Grooms</w:t>
      </w:r>
    </w:p>
    <w:p w:rsidR="0066016F" w:rsidRDefault="0066016F" w:rsidP="0066016F">
      <w:pPr>
        <w:widowControl w:val="0"/>
        <w:jc w:val="left"/>
      </w:pPr>
      <w:r>
        <w:t>Document Path: l:\council\bills\rm\1047htc10.docx</w:t>
      </w:r>
    </w:p>
    <w:p w:rsidR="0066016F" w:rsidRDefault="0066016F" w:rsidP="0066016F">
      <w:pPr>
        <w:widowControl w:val="0"/>
        <w:jc w:val="left"/>
      </w:pPr>
    </w:p>
    <w:p w:rsidR="0066016F" w:rsidRDefault="0066016F" w:rsidP="0066016F">
      <w:pPr>
        <w:widowControl w:val="0"/>
        <w:jc w:val="left"/>
      </w:pPr>
      <w:r>
        <w:t>Introduced in the Senate on January 28, 2010</w:t>
      </w:r>
    </w:p>
    <w:p w:rsidR="0066016F" w:rsidRDefault="0066016F" w:rsidP="0066016F">
      <w:pPr>
        <w:widowControl w:val="0"/>
        <w:jc w:val="left"/>
      </w:pPr>
      <w:r>
        <w:t>Adopted by the Senate on January 28, 2010</w:t>
      </w:r>
    </w:p>
    <w:p w:rsidR="0066016F" w:rsidRDefault="0066016F" w:rsidP="0066016F">
      <w:pPr>
        <w:widowControl w:val="0"/>
        <w:jc w:val="left"/>
      </w:pPr>
    </w:p>
    <w:p w:rsidR="0066016F" w:rsidRDefault="0066016F" w:rsidP="0066016F">
      <w:pPr>
        <w:widowControl w:val="0"/>
        <w:jc w:val="left"/>
      </w:pPr>
      <w:r>
        <w:t xml:space="preserve">Summary: </w:t>
      </w:r>
      <w:r w:rsidR="00E7071C">
        <w:t>Jeneta White</w:t>
      </w:r>
    </w:p>
    <w:p w:rsidR="0066016F" w:rsidRDefault="0066016F" w:rsidP="0066016F">
      <w:pPr>
        <w:widowControl w:val="0"/>
        <w:jc w:val="left"/>
      </w:pPr>
    </w:p>
    <w:p w:rsidR="0066016F" w:rsidRDefault="0066016F" w:rsidP="0066016F">
      <w:pPr>
        <w:widowControl w:val="0"/>
        <w:jc w:val="left"/>
      </w:pPr>
    </w:p>
    <w:p w:rsidR="0066016F" w:rsidRDefault="0066016F" w:rsidP="0066016F">
      <w:pPr>
        <w:widowControl w:val="0"/>
        <w:tabs>
          <w:tab w:val="center" w:pos="590"/>
          <w:tab w:val="center" w:pos="1440"/>
          <w:tab w:val="left" w:pos="1872"/>
          <w:tab w:val="left" w:pos="9187"/>
        </w:tabs>
        <w:jc w:val="left"/>
      </w:pPr>
      <w:r w:rsidRPr="0066016F">
        <w:rPr>
          <w:b/>
        </w:rPr>
        <w:t>HISTORY OF LEGISLATIVE ACTIONS</w:t>
      </w:r>
    </w:p>
    <w:p w:rsidR="0066016F" w:rsidRDefault="0066016F" w:rsidP="0066016F">
      <w:pPr>
        <w:widowControl w:val="0"/>
        <w:tabs>
          <w:tab w:val="center" w:pos="590"/>
          <w:tab w:val="center" w:pos="1440"/>
          <w:tab w:val="left" w:pos="1872"/>
          <w:tab w:val="left" w:pos="9187"/>
        </w:tabs>
        <w:jc w:val="left"/>
      </w:pPr>
    </w:p>
    <w:p w:rsidR="0066016F" w:rsidRPr="0066016F" w:rsidRDefault="0066016F" w:rsidP="0066016F">
      <w:pPr>
        <w:widowControl w:val="0"/>
        <w:tabs>
          <w:tab w:val="center" w:pos="590"/>
          <w:tab w:val="center" w:pos="1440"/>
          <w:tab w:val="left" w:pos="1872"/>
          <w:tab w:val="left" w:pos="9187"/>
        </w:tabs>
        <w:jc w:val="left"/>
      </w:pPr>
      <w:r w:rsidRPr="0066016F">
        <w:rPr>
          <w:u w:val="single"/>
        </w:rPr>
        <w:tab/>
        <w:t>Date</w:t>
      </w:r>
      <w:r w:rsidRPr="0066016F">
        <w:rPr>
          <w:u w:val="single"/>
        </w:rPr>
        <w:tab/>
        <w:t>Body</w:t>
      </w:r>
      <w:r w:rsidRPr="0066016F">
        <w:rPr>
          <w:u w:val="single"/>
        </w:rPr>
        <w:tab/>
        <w:t>Action Description with journal page number</w:t>
      </w:r>
      <w:r w:rsidRPr="0066016F">
        <w:rPr>
          <w:u w:val="single"/>
        </w:rPr>
        <w:tab/>
      </w:r>
    </w:p>
    <w:p w:rsidR="00B110B1" w:rsidRDefault="00B110B1" w:rsidP="00B110B1">
      <w:pPr>
        <w:widowControl w:val="0"/>
        <w:tabs>
          <w:tab w:val="right" w:pos="1008"/>
          <w:tab w:val="left" w:pos="1152"/>
          <w:tab w:val="left" w:pos="1872"/>
          <w:tab w:val="left" w:pos="9187"/>
        </w:tabs>
        <w:ind w:left="2088" w:hanging="2088"/>
        <w:jc w:val="left"/>
      </w:pPr>
      <w:r>
        <w:tab/>
        <w:t>1/28/2010</w:t>
      </w:r>
      <w:r>
        <w:tab/>
        <w:t>Senate</w:t>
      </w:r>
      <w:r>
        <w:tab/>
      </w:r>
      <w:r w:rsidRPr="0050286C">
        <w:t xml:space="preserve">Introduced and adopted </w:t>
      </w:r>
      <w:hyperlink r:id="rId7" w:history="1">
        <w:r w:rsidRPr="001A13FE">
          <w:rPr>
            <w:rStyle w:val="Hyperlink"/>
          </w:rPr>
          <w:t>SJ</w:t>
        </w:r>
      </w:hyperlink>
      <w:r>
        <w:noBreakHyphen/>
      </w:r>
      <w:r w:rsidRPr="0050286C">
        <w:t>5</w:t>
      </w:r>
    </w:p>
    <w:p w:rsidR="00B110B1" w:rsidRDefault="00B110B1" w:rsidP="00B110B1">
      <w:pPr>
        <w:widowControl w:val="0"/>
        <w:tabs>
          <w:tab w:val="right" w:pos="1008"/>
          <w:tab w:val="left" w:pos="1152"/>
          <w:tab w:val="left" w:pos="1872"/>
          <w:tab w:val="left" w:pos="9187"/>
        </w:tabs>
        <w:ind w:left="2088" w:hanging="2088"/>
        <w:jc w:val="left"/>
      </w:pPr>
    </w:p>
    <w:p w:rsidR="0066016F" w:rsidRPr="0066016F" w:rsidRDefault="0066016F" w:rsidP="0066016F">
      <w:pPr>
        <w:widowControl w:val="0"/>
        <w:tabs>
          <w:tab w:val="right" w:pos="1008"/>
          <w:tab w:val="left" w:pos="1152"/>
          <w:tab w:val="left" w:pos="1872"/>
          <w:tab w:val="left" w:pos="9187"/>
        </w:tabs>
        <w:ind w:left="2088" w:hanging="2088"/>
        <w:jc w:val="left"/>
      </w:pPr>
    </w:p>
    <w:p w:rsidR="0066016F" w:rsidRDefault="0066016F" w:rsidP="0066016F">
      <w:r w:rsidRPr="0066016F">
        <w:rPr>
          <w:b/>
        </w:rPr>
        <w:t>VERSIONS OF THIS BILL</w:t>
      </w:r>
    </w:p>
    <w:p w:rsidR="0066016F" w:rsidRDefault="0066016F" w:rsidP="0066016F"/>
    <w:p w:rsidR="0066016F" w:rsidRDefault="00465326" w:rsidP="0066016F">
      <w:hyperlink r:id="rId8" w:history="1">
        <w:r w:rsidR="0066016F">
          <w:rPr>
            <w:rStyle w:val="Hyperlink"/>
          </w:rPr>
          <w:t>1/28/2010</w:t>
        </w:r>
      </w:hyperlink>
    </w:p>
    <w:p w:rsidR="0066016F" w:rsidRDefault="0066016F" w:rsidP="0066016F"/>
    <w:p w:rsidR="0066016F" w:rsidRDefault="0066016F" w:rsidP="0066016F">
      <w:pPr>
        <w:sectPr w:rsidR="0066016F" w:rsidSect="0066016F">
          <w:pgSz w:w="12240" w:h="15840" w:code="1"/>
          <w:pgMar w:top="1080" w:right="1440" w:bottom="1080" w:left="1440" w:header="720" w:footer="720" w:gutter="0"/>
          <w:cols w:space="720"/>
          <w:noEndnote/>
          <w:docGrid w:linePitch="360"/>
        </w:sectPr>
      </w:pPr>
    </w:p>
    <w:p w:rsidR="0010776B" w:rsidRPr="00022AAD" w:rsidRDefault="0010776B" w:rsidP="002A3EB4">
      <w:pPr>
        <w:pStyle w:val="BillDot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42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1" w:name="billhead"/>
      <w:bookmarkEnd w:id="1"/>
      <w:r w:rsidRPr="00022AAD">
        <w:rPr>
          <w:sz w:val="30"/>
          <w:szCs w:val="30"/>
        </w:rPr>
        <w:t>A</w:t>
      </w:r>
      <w:r w:rsidR="000E1785" w:rsidRPr="00022AAD">
        <w:rPr>
          <w:sz w:val="30"/>
          <w:szCs w:val="30"/>
        </w:rPr>
        <w:t xml:space="preserve"> </w:t>
      </w:r>
      <w:bookmarkStart w:id="2" w:name="whattype"/>
      <w:bookmarkEnd w:id="2"/>
      <w:r w:rsidR="00582EB1" w:rsidRPr="00022AAD">
        <w:rPr>
          <w:sz w:val="30"/>
          <w:szCs w:val="30"/>
        </w:rPr>
        <w:t>SENATE RESOLUTION</w:t>
      </w: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C62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22AAD">
        <w:t xml:space="preserve">TO </w:t>
      </w:r>
      <w:r w:rsidR="005C439E" w:rsidRPr="00022AAD">
        <w:t xml:space="preserve">CONGRATULATE </w:t>
      </w:r>
      <w:r w:rsidR="00B97B5F" w:rsidRPr="00022AAD">
        <w:t xml:space="preserve">MRS. </w:t>
      </w:r>
      <w:r w:rsidR="00AE359F" w:rsidRPr="00AE359F">
        <w:t>JENETA</w:t>
      </w:r>
      <w:r w:rsidR="00B97B5F" w:rsidRPr="00022AAD">
        <w:t xml:space="preserve"> WHITE</w:t>
      </w:r>
      <w:r w:rsidR="005C439E" w:rsidRPr="00022AAD">
        <w:t xml:space="preserve"> OF </w:t>
      </w:r>
      <w:r w:rsidR="00B97B5F" w:rsidRPr="00022AAD">
        <w:t>DORCHESTER</w:t>
      </w:r>
      <w:r w:rsidR="005C439E" w:rsidRPr="00022AAD">
        <w:t xml:space="preserve"> COUNTY ON THE OCCASION OF HER ONE HUNDREDTH BIRTHDAY, AND TO WISH HER A JOYOUS BIRTHDAY CELEBRATION AND CONTINUED HEALTH AND HAPPINESS.</w:t>
      </w:r>
    </w:p>
    <w:p w:rsidR="00582EB1" w:rsidRPr="00022AAD" w:rsidRDefault="005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4FF" w:rsidRPr="00022AAD" w:rsidRDefault="00582EB1"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w:t>
      </w:r>
      <w:r w:rsidR="006F34FF" w:rsidRPr="00022AAD">
        <w:t xml:space="preserve">the members of the South Carolina Senate are delighted to learn that </w:t>
      </w:r>
      <w:r w:rsidR="00E41A62" w:rsidRPr="00022AAD">
        <w:t xml:space="preserve">Mrs. </w:t>
      </w:r>
      <w:r w:rsidR="00AE359F" w:rsidRPr="00AE359F">
        <w:t>Jeneta</w:t>
      </w:r>
      <w:r w:rsidR="00E41A62" w:rsidRPr="00022AAD">
        <w:t xml:space="preserve"> White</w:t>
      </w:r>
      <w:r w:rsidR="006F34FF" w:rsidRPr="00022AAD">
        <w:t xml:space="preserve"> of </w:t>
      </w:r>
      <w:r w:rsidR="00E41A62" w:rsidRPr="00022AAD">
        <w:t>Dorchester</w:t>
      </w:r>
      <w:r w:rsidR="006F34FF" w:rsidRPr="00022AAD">
        <w:t xml:space="preserve"> County will celebrate her one hundredth birthday on </w:t>
      </w:r>
      <w:r w:rsidR="00E41A62" w:rsidRPr="00022AAD">
        <w:t>February 10, 2010</w:t>
      </w:r>
      <w:r w:rsidR="006F34FF" w:rsidRPr="00022AAD">
        <w:t>; and</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Mrs. </w:t>
      </w:r>
      <w:r w:rsidR="00F6166F" w:rsidRPr="00022AAD">
        <w:t>White</w:t>
      </w:r>
      <w:r w:rsidR="00022AAD" w:rsidRPr="00022AAD">
        <w:t xml:space="preserve"> </w:t>
      </w:r>
      <w:r w:rsidRPr="00022AAD">
        <w:t xml:space="preserve">was born on </w:t>
      </w:r>
      <w:r w:rsidR="00F6166F" w:rsidRPr="00022AAD">
        <w:t>February 10,</w:t>
      </w:r>
      <w:r w:rsidR="005B42D9">
        <w:t xml:space="preserve"> </w:t>
      </w:r>
      <w:r w:rsidR="00F6166F" w:rsidRPr="00022AAD">
        <w:t>1910</w:t>
      </w:r>
      <w:r w:rsidRPr="00022AAD">
        <w:t>, in the early part of the twentieth century, and she has been witness to nearly all the incredible changes and developments that have come to this nation from that time into the twenty</w:t>
      </w:r>
      <w:r w:rsidR="00155C9B">
        <w:noBreakHyphen/>
      </w:r>
      <w:r w:rsidRPr="00022AAD">
        <w:t>first century; and</w:t>
      </w:r>
    </w:p>
    <w:p w:rsidR="00022AAD" w:rsidRPr="00022AAD" w:rsidRDefault="00022AAD"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29" w:rsidRDefault="00022AAD" w:rsidP="0002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6D1">
        <w:t xml:space="preserve">as one of </w:t>
      </w:r>
      <w:r w:rsidR="00345D53">
        <w:t>Mrs. White</w:t>
      </w:r>
      <w:r w:rsidR="00155C9B" w:rsidRPr="00155C9B">
        <w:t>’</w:t>
      </w:r>
      <w:r w:rsidR="00345D53">
        <w:t>s</w:t>
      </w:r>
      <w:r w:rsidR="003B2B6C">
        <w:t xml:space="preserve"> </w:t>
      </w:r>
      <w:r w:rsidR="006D56D1">
        <w:t>most distinguished well</w:t>
      </w:r>
      <w:r w:rsidR="00155C9B">
        <w:noBreakHyphen/>
      </w:r>
      <w:r w:rsidR="006D56D1">
        <w:t xml:space="preserve">wishers on her landmark birthday, </w:t>
      </w:r>
      <w:r>
        <w:t xml:space="preserve">Mayor James Williams of Ridgeville stands especially indebted to </w:t>
      </w:r>
      <w:r w:rsidR="00345D53">
        <w:t>th</w:t>
      </w:r>
      <w:r w:rsidR="006D56D1">
        <w:t>is</w:t>
      </w:r>
      <w:r w:rsidR="00345D53">
        <w:t xml:space="preserve"> new centenarian</w:t>
      </w:r>
      <w:r>
        <w:t xml:space="preserve">, the mother of his </w:t>
      </w:r>
      <w:r w:rsidR="002D4475">
        <w:t xml:space="preserve">beloved </w:t>
      </w:r>
      <w:r>
        <w:t>spouse; and</w:t>
      </w:r>
    </w:p>
    <w:p w:rsidR="00022AAD" w:rsidRPr="00022AAD" w:rsidRDefault="00022AAD" w:rsidP="0002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29" w:rsidRPr="00022AAD" w:rsidRDefault="004C5F29"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w:t>
      </w:r>
      <w:r w:rsidR="003B2B6C">
        <w:t>to</w:t>
      </w:r>
      <w:r w:rsidRPr="00022AAD">
        <w:t xml:space="preserve"> </w:t>
      </w:r>
      <w:r w:rsidR="006D56D1">
        <w:t>honor</w:t>
      </w:r>
      <w:r w:rsidRPr="00022AAD">
        <w:t xml:space="preserve"> </w:t>
      </w:r>
      <w:r w:rsidR="003B2B6C">
        <w:t>M</w:t>
      </w:r>
      <w:r w:rsidRPr="00022AAD">
        <w:t xml:space="preserve">rs. White, St. John Missionary Baptist Church will host a </w:t>
      </w:r>
      <w:r w:rsidR="00AE4A31">
        <w:t xml:space="preserve">birthday </w:t>
      </w:r>
      <w:r w:rsidRPr="00022AAD">
        <w:t>celebrat</w:t>
      </w:r>
      <w:r w:rsidR="00AE4A31">
        <w:t>ion</w:t>
      </w:r>
      <w:r w:rsidRPr="00022AAD">
        <w:t xml:space="preserve"> on February 13, 2010, at Ridgeville Community Center; and</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Whereas, the Senate is pleased to honor this daughter of South Carolina at the celebration of her one hundredth birthday and joins with her family and friends in congratulating her on reaching this extraordinary milestone. Now, therefore,</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Be it resolved by the Senate:</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lastRenderedPageBreak/>
        <w:t xml:space="preserve">That the members of the South Carolina Senate, by this resolution, congratulate </w:t>
      </w:r>
      <w:r w:rsidR="00574D71" w:rsidRPr="00022AAD">
        <w:t xml:space="preserve">Mrs. </w:t>
      </w:r>
      <w:r w:rsidR="00AE359F" w:rsidRPr="00AE359F">
        <w:t>Jeneta</w:t>
      </w:r>
      <w:r w:rsidR="00574D71" w:rsidRPr="00022AAD">
        <w:t xml:space="preserve"> White</w:t>
      </w:r>
      <w:r w:rsidRPr="00022AAD">
        <w:t xml:space="preserve"> of </w:t>
      </w:r>
      <w:r w:rsidR="00574D71" w:rsidRPr="00022AAD">
        <w:t>Dorchester</w:t>
      </w:r>
      <w:r w:rsidRPr="00022AAD">
        <w:t xml:space="preserve"> County on the occasion of her one hundredth birthday, and wish her a joyous birthday celebration and continued health and happiness.</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Be it further resolved that a copy of this resolution be forwarded to Mrs. </w:t>
      </w:r>
      <w:r w:rsidR="00AE359F" w:rsidRPr="00AE359F">
        <w:t>Jeneta</w:t>
      </w:r>
      <w:r w:rsidR="00574D71" w:rsidRPr="00022AAD">
        <w:t xml:space="preserve"> White</w:t>
      </w:r>
      <w:r w:rsidRPr="00022AAD">
        <w:t>.</w:t>
      </w:r>
    </w:p>
    <w:p w:rsidR="004271E4" w:rsidRDefault="00155C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22AAD">
        <w:t>XX</w:t>
      </w:r>
      <w:r>
        <w:noBreakHyphen/>
      </w:r>
      <w:r>
        <w:noBreakHyphen/>
      </w:r>
      <w:r>
        <w:noBreakHyphen/>
      </w:r>
      <w:r>
        <w:noBreakHyphen/>
      </w:r>
    </w:p>
    <w:p w:rsidR="004271E4" w:rsidRDefault="004271E4" w:rsidP="0066016F">
      <w:pPr>
        <w:suppressAutoHyphens/>
      </w:pPr>
    </w:p>
    <w:sectPr w:rsidR="004271E4" w:rsidSect="006601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B6C" w:rsidRDefault="003B2B6C" w:rsidP="009F0C77">
      <w:r>
        <w:separator/>
      </w:r>
    </w:p>
  </w:endnote>
  <w:endnote w:type="continuationSeparator" w:id="0">
    <w:p w:rsidR="003B2B6C" w:rsidRDefault="003B2B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E10822-9E16-4797-AAFF-0F0E6A62226B}"/>
    <w:embedBold r:id="rId2" w:fontKey="{7DE0A758-906C-48F7-9C2B-5981F4FA90B5}"/>
  </w:font>
  <w:font w:name="Calibri">
    <w:panose1 w:val="020F0502020204030204"/>
    <w:charset w:val="00"/>
    <w:family w:val="swiss"/>
    <w:pitch w:val="variable"/>
    <w:sig w:usb0="E10002FF" w:usb1="4000ACFF" w:usb2="00000009" w:usb3="00000000" w:csb0="0000019F" w:csb1="00000000"/>
    <w:embedRegular r:id="rId3" w:fontKey="{C64BFF15-A240-476D-96CC-B0DD2E1085EF}"/>
  </w:font>
  <w:font w:name="Tahoma">
    <w:panose1 w:val="020B0604030504040204"/>
    <w:charset w:val="00"/>
    <w:family w:val="swiss"/>
    <w:pitch w:val="variable"/>
    <w:sig w:usb0="21002A87" w:usb1="80000000" w:usb2="00000008" w:usb3="00000000" w:csb0="000101FF" w:csb1="00000000"/>
    <w:embedRegular r:id="rId4" w:fontKey="{E4AA4A6B-13DC-4D54-82ED-94D5CDED1F37}"/>
  </w:font>
  <w:font w:name="Cambria">
    <w:panose1 w:val="02040503050406030204"/>
    <w:charset w:val="00"/>
    <w:family w:val="roman"/>
    <w:pitch w:val="variable"/>
    <w:sig w:usb0="E00002FF" w:usb1="400004FF" w:usb2="00000000" w:usb3="00000000" w:csb0="0000019F" w:csb1="00000000"/>
    <w:embedRegular r:id="rId5" w:fontKey="{DE823526-363B-4863-9AC3-D39AF6E12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6F" w:rsidRPr="004271E4" w:rsidRDefault="0066016F" w:rsidP="004271E4">
    <w:pPr>
      <w:pStyle w:val="Footer"/>
      <w:tabs>
        <w:tab w:val="clear" w:pos="4680"/>
        <w:tab w:val="clear" w:pos="9360"/>
        <w:tab w:val="center" w:pos="2995"/>
      </w:tabs>
      <w:spacing w:before="120"/>
    </w:pPr>
    <w:r>
      <w:t>[1122]</w:t>
    </w:r>
    <w:r>
      <w:tab/>
    </w:r>
    <w:r w:rsidR="00465326">
      <w:fldChar w:fldCharType="begin"/>
    </w:r>
    <w:r w:rsidR="00465326">
      <w:instrText xml:space="preserve"> PAGE  \* MERGEFORMAT </w:instrText>
    </w:r>
    <w:r w:rsidR="00465326">
      <w:fldChar w:fldCharType="separate"/>
    </w:r>
    <w:r w:rsidR="00465326">
      <w:rPr>
        <w:noProof/>
      </w:rPr>
      <w:t>1</w:t>
    </w:r>
    <w:r w:rsidR="004653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B6C" w:rsidRDefault="003B2B6C" w:rsidP="009F0C77">
      <w:r>
        <w:separator/>
      </w:r>
    </w:p>
  </w:footnote>
  <w:footnote w:type="continuationSeparator" w:id="0">
    <w:p w:rsidR="003B2B6C" w:rsidRDefault="003B2B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7HTC10"/>
    <w:docVar w:name="CoverBillType" w:val="r"/>
    <w:docVar w:name="docpath" w:val="L:\Council\bills\RM\1047HTC10.DOCX"/>
    <w:docVar w:name="dvBillNumber" w:val="1122"/>
    <w:docVar w:name="dvBillNumberPrefix" w:val="S. "/>
    <w:docVar w:name="dvOriginalBody" w:val="Senate"/>
    <w:docVar w:name="dvSteno" w:val="RM"/>
    <w:docVar w:name="NameofBody" w:val="s"/>
    <w:docVar w:name="vgroup2" w:val="Council"/>
  </w:docVars>
  <w:rsids>
    <w:rsidRoot w:val="00300DC7"/>
    <w:rsid w:val="00022AAD"/>
    <w:rsid w:val="00026C9A"/>
    <w:rsid w:val="00052179"/>
    <w:rsid w:val="000965A1"/>
    <w:rsid w:val="000C5341"/>
    <w:rsid w:val="000E1785"/>
    <w:rsid w:val="001023A4"/>
    <w:rsid w:val="0010776B"/>
    <w:rsid w:val="00133E66"/>
    <w:rsid w:val="00134ACF"/>
    <w:rsid w:val="00144E15"/>
    <w:rsid w:val="00155C9B"/>
    <w:rsid w:val="001A13FE"/>
    <w:rsid w:val="001A4A62"/>
    <w:rsid w:val="001A681E"/>
    <w:rsid w:val="001D08F2"/>
    <w:rsid w:val="002037CA"/>
    <w:rsid w:val="002047A2"/>
    <w:rsid w:val="002321B6"/>
    <w:rsid w:val="0023696B"/>
    <w:rsid w:val="00250967"/>
    <w:rsid w:val="002759C5"/>
    <w:rsid w:val="00277DEE"/>
    <w:rsid w:val="00280D88"/>
    <w:rsid w:val="00294ABE"/>
    <w:rsid w:val="002A3EB4"/>
    <w:rsid w:val="002D4475"/>
    <w:rsid w:val="00300DC7"/>
    <w:rsid w:val="00325348"/>
    <w:rsid w:val="003259F4"/>
    <w:rsid w:val="00345D53"/>
    <w:rsid w:val="00393688"/>
    <w:rsid w:val="0039789D"/>
    <w:rsid w:val="003B2B6C"/>
    <w:rsid w:val="003C29A6"/>
    <w:rsid w:val="003D411E"/>
    <w:rsid w:val="003E3C1E"/>
    <w:rsid w:val="003E6148"/>
    <w:rsid w:val="00400EAA"/>
    <w:rsid w:val="0041760A"/>
    <w:rsid w:val="004271E4"/>
    <w:rsid w:val="00465326"/>
    <w:rsid w:val="004809EE"/>
    <w:rsid w:val="004C5F29"/>
    <w:rsid w:val="00500734"/>
    <w:rsid w:val="00511EE9"/>
    <w:rsid w:val="00521E00"/>
    <w:rsid w:val="00574D71"/>
    <w:rsid w:val="00577C6C"/>
    <w:rsid w:val="00582EB1"/>
    <w:rsid w:val="0058501B"/>
    <w:rsid w:val="005B42D9"/>
    <w:rsid w:val="005C439E"/>
    <w:rsid w:val="006215AA"/>
    <w:rsid w:val="006340D9"/>
    <w:rsid w:val="00643B8E"/>
    <w:rsid w:val="0066016F"/>
    <w:rsid w:val="00665EBC"/>
    <w:rsid w:val="00666DB4"/>
    <w:rsid w:val="0069470D"/>
    <w:rsid w:val="006A476C"/>
    <w:rsid w:val="006A5B82"/>
    <w:rsid w:val="006C6A93"/>
    <w:rsid w:val="006D56D1"/>
    <w:rsid w:val="006E02F9"/>
    <w:rsid w:val="006F34FF"/>
    <w:rsid w:val="00753C04"/>
    <w:rsid w:val="00756946"/>
    <w:rsid w:val="00757F80"/>
    <w:rsid w:val="00771EEC"/>
    <w:rsid w:val="00786819"/>
    <w:rsid w:val="007A325A"/>
    <w:rsid w:val="007F1523"/>
    <w:rsid w:val="007F509E"/>
    <w:rsid w:val="007F5799"/>
    <w:rsid w:val="007F6947"/>
    <w:rsid w:val="00811E72"/>
    <w:rsid w:val="00872729"/>
    <w:rsid w:val="008A12C6"/>
    <w:rsid w:val="008F4429"/>
    <w:rsid w:val="009352BB"/>
    <w:rsid w:val="00990668"/>
    <w:rsid w:val="009F0C77"/>
    <w:rsid w:val="009F4DD1"/>
    <w:rsid w:val="00A57D9F"/>
    <w:rsid w:val="00A64E80"/>
    <w:rsid w:val="00A741D9"/>
    <w:rsid w:val="00A9741D"/>
    <w:rsid w:val="00AA7B1A"/>
    <w:rsid w:val="00AD4B17"/>
    <w:rsid w:val="00AE0E62"/>
    <w:rsid w:val="00AE359F"/>
    <w:rsid w:val="00AE4A31"/>
    <w:rsid w:val="00AF770A"/>
    <w:rsid w:val="00B110B1"/>
    <w:rsid w:val="00B26FA6"/>
    <w:rsid w:val="00B741CB"/>
    <w:rsid w:val="00B934F3"/>
    <w:rsid w:val="00B97B5F"/>
    <w:rsid w:val="00BB6347"/>
    <w:rsid w:val="00BD2134"/>
    <w:rsid w:val="00BF0698"/>
    <w:rsid w:val="00C038D8"/>
    <w:rsid w:val="00C045DD"/>
    <w:rsid w:val="00C3136F"/>
    <w:rsid w:val="00C3483A"/>
    <w:rsid w:val="00C55C8B"/>
    <w:rsid w:val="00C56927"/>
    <w:rsid w:val="00C6249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2B7D"/>
    <w:rsid w:val="00E41A62"/>
    <w:rsid w:val="00E7071C"/>
    <w:rsid w:val="00EB00A2"/>
    <w:rsid w:val="00EB1BF3"/>
    <w:rsid w:val="00EF3EEE"/>
    <w:rsid w:val="00F149A7"/>
    <w:rsid w:val="00F50BAF"/>
    <w:rsid w:val="00F52C10"/>
    <w:rsid w:val="00F6166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5CEB35-84E8-49DE-A764-4AFA97FC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59F"/>
    <w:rPr>
      <w:rFonts w:ascii="Tahoma" w:hAnsi="Tahoma" w:cs="Tahoma"/>
      <w:sz w:val="16"/>
      <w:szCs w:val="16"/>
    </w:rPr>
  </w:style>
  <w:style w:type="character" w:customStyle="1" w:styleId="BalloonTextChar">
    <w:name w:val="Balloon Text Char"/>
    <w:basedOn w:val="DefaultParagraphFont"/>
    <w:link w:val="BalloonText"/>
    <w:uiPriority w:val="99"/>
    <w:semiHidden/>
    <w:rsid w:val="00AE359F"/>
    <w:rPr>
      <w:rFonts w:ascii="Tahoma" w:eastAsia="Times New Roman" w:hAnsi="Tahoma" w:cs="Tahoma"/>
      <w:sz w:val="16"/>
      <w:szCs w:val="16"/>
    </w:rPr>
  </w:style>
  <w:style w:type="character" w:styleId="Hyperlink">
    <w:name w:val="Hyperlink"/>
    <w:basedOn w:val="DefaultParagraphFont"/>
    <w:uiPriority w:val="99"/>
    <w:unhideWhenUsed/>
    <w:rsid w:val="00660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22_20100128.docx" TargetMode="External"/><Relationship Id="rId3" Type="http://schemas.openxmlformats.org/officeDocument/2006/relationships/settings" Target="settings.xml"/><Relationship Id="rId7" Type="http://schemas.openxmlformats.org/officeDocument/2006/relationships/hyperlink" Target="file:///h:\SJ%20Archive\2010\01-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CCAD4-1DF0-4C8F-B1CA-463951FF3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325</Words>
  <Characters>1772</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1122: Jeneta White - South Carolina Legislature Online</dc:title>
  <dc:subject/>
  <dc:creator>RosanneMcDowell</dc:creator>
  <cp:keywords/>
  <dc:description/>
  <cp:lastModifiedBy>N Cumfer</cp:lastModifiedBy>
  <cp:revision>7</cp:revision>
  <cp:lastPrinted>2010-01-28T14:31:00Z</cp:lastPrinted>
  <dcterms:created xsi:type="dcterms:W3CDTF">2010-01-28T17:13:00Z</dcterms:created>
  <dcterms:modified xsi:type="dcterms:W3CDTF">2014-11-24T15:11:00Z</dcterms:modified>
</cp:coreProperties>
</file>