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153" w:rsidRDefault="00460153" w:rsidP="00460153">
      <w:pPr>
        <w:widowControl w:val="0"/>
        <w:jc w:val="center"/>
      </w:pPr>
      <w:bookmarkStart w:id="0" w:name="_GoBack"/>
      <w:bookmarkEnd w:id="0"/>
      <w:r w:rsidRPr="00460153">
        <w:rPr>
          <w:b/>
        </w:rPr>
        <w:t>South Carolina General Assembly</w:t>
      </w:r>
    </w:p>
    <w:p w:rsidR="00460153" w:rsidRDefault="00460153" w:rsidP="00460153">
      <w:pPr>
        <w:widowControl w:val="0"/>
        <w:jc w:val="center"/>
      </w:pPr>
      <w:r>
        <w:t>118th Session, 2009-2010</w:t>
      </w:r>
    </w:p>
    <w:p w:rsidR="00460153" w:rsidRDefault="00460153" w:rsidP="00460153">
      <w:pPr>
        <w:widowControl w:val="0"/>
        <w:jc w:val="left"/>
      </w:pPr>
    </w:p>
    <w:p w:rsidR="00460153" w:rsidRDefault="00460153" w:rsidP="00460153">
      <w:pPr>
        <w:widowControl w:val="0"/>
        <w:jc w:val="left"/>
        <w:rPr>
          <w:b/>
        </w:rPr>
      </w:pPr>
      <w:r w:rsidRPr="00460153">
        <w:rPr>
          <w:b/>
        </w:rPr>
        <w:t>S.</w:t>
      </w:r>
      <w:r>
        <w:rPr>
          <w:b/>
        </w:rPr>
        <w:t xml:space="preserve"> </w:t>
      </w:r>
      <w:r w:rsidRPr="00460153">
        <w:rPr>
          <w:b/>
        </w:rPr>
        <w:t>1138</w:t>
      </w:r>
    </w:p>
    <w:p w:rsidR="00460153" w:rsidRDefault="00460153" w:rsidP="00460153">
      <w:pPr>
        <w:widowControl w:val="0"/>
        <w:jc w:val="left"/>
        <w:rPr>
          <w:b/>
        </w:rPr>
      </w:pPr>
    </w:p>
    <w:p w:rsidR="00460153" w:rsidRDefault="00460153" w:rsidP="00460153">
      <w:pPr>
        <w:widowControl w:val="0"/>
        <w:jc w:val="left"/>
      </w:pPr>
      <w:r w:rsidRPr="00460153">
        <w:rPr>
          <w:b/>
        </w:rPr>
        <w:t>STATUS INFORMATION</w:t>
      </w:r>
    </w:p>
    <w:p w:rsidR="00460153" w:rsidRDefault="00460153" w:rsidP="00460153">
      <w:pPr>
        <w:widowControl w:val="0"/>
        <w:jc w:val="left"/>
      </w:pPr>
    </w:p>
    <w:p w:rsidR="00460153" w:rsidRDefault="00460153" w:rsidP="00460153">
      <w:pPr>
        <w:widowControl w:val="0"/>
        <w:jc w:val="left"/>
      </w:pPr>
      <w:r>
        <w:t>Senate Resolution</w:t>
      </w:r>
    </w:p>
    <w:p w:rsidR="00460153" w:rsidRDefault="00D94481" w:rsidP="00460153">
      <w:pPr>
        <w:widowControl w:val="0"/>
        <w:jc w:val="left"/>
      </w:pPr>
      <w:r>
        <w:t>Sponsors: Senators Fair, Reese, Ryberg, Rose, S. Martin, Shoopman, Massey, Mulvaney, Alexander, Ford, Campbell, Anderson, Campsen, Williams, Grooms, Davis, Rankin, Scott, Pinckney, Nicholson, Coleman, Bright, Jackson, Malloy, Thomas and Bryant</w:t>
      </w:r>
    </w:p>
    <w:p w:rsidR="00460153" w:rsidRDefault="00460153" w:rsidP="00460153">
      <w:pPr>
        <w:widowControl w:val="0"/>
        <w:jc w:val="left"/>
      </w:pPr>
      <w:r>
        <w:t>Document Path: l:\council\bills\swb\6012cm10.docx</w:t>
      </w:r>
    </w:p>
    <w:p w:rsidR="00460153" w:rsidRDefault="00460153" w:rsidP="00460153">
      <w:pPr>
        <w:widowControl w:val="0"/>
        <w:jc w:val="left"/>
      </w:pPr>
    </w:p>
    <w:p w:rsidR="001D47EC" w:rsidRDefault="001D47EC" w:rsidP="00460153">
      <w:pPr>
        <w:widowControl w:val="0"/>
        <w:jc w:val="left"/>
      </w:pPr>
      <w:r>
        <w:t>Introduced in the Senate on February 3, 2010</w:t>
      </w:r>
    </w:p>
    <w:p w:rsidR="001D47EC" w:rsidRDefault="001D47EC" w:rsidP="00460153">
      <w:pPr>
        <w:widowControl w:val="0"/>
        <w:jc w:val="left"/>
      </w:pPr>
      <w:r>
        <w:t>Adopted by the Senate on February 9, 2010</w:t>
      </w:r>
    </w:p>
    <w:p w:rsidR="001D47EC" w:rsidRDefault="001D47EC" w:rsidP="00460153">
      <w:pPr>
        <w:widowControl w:val="0"/>
        <w:jc w:val="left"/>
      </w:pPr>
    </w:p>
    <w:p w:rsidR="00460153" w:rsidRDefault="00460153" w:rsidP="00460153">
      <w:pPr>
        <w:widowControl w:val="0"/>
        <w:jc w:val="left"/>
      </w:pPr>
      <w:r>
        <w:t xml:space="preserve">Summary: </w:t>
      </w:r>
      <w:r w:rsidR="00B22DFC">
        <w:t>Faith-based programs</w:t>
      </w:r>
    </w:p>
    <w:p w:rsidR="00460153" w:rsidRDefault="00460153" w:rsidP="00460153">
      <w:pPr>
        <w:widowControl w:val="0"/>
        <w:jc w:val="left"/>
      </w:pPr>
    </w:p>
    <w:p w:rsidR="00460153" w:rsidRDefault="00460153" w:rsidP="00460153">
      <w:pPr>
        <w:widowControl w:val="0"/>
        <w:jc w:val="left"/>
      </w:pPr>
    </w:p>
    <w:p w:rsidR="00460153" w:rsidRDefault="00460153" w:rsidP="00460153">
      <w:pPr>
        <w:widowControl w:val="0"/>
        <w:tabs>
          <w:tab w:val="center" w:pos="590"/>
          <w:tab w:val="center" w:pos="1440"/>
          <w:tab w:val="left" w:pos="1872"/>
          <w:tab w:val="left" w:pos="9187"/>
        </w:tabs>
        <w:jc w:val="left"/>
      </w:pPr>
      <w:r w:rsidRPr="00460153">
        <w:rPr>
          <w:b/>
        </w:rPr>
        <w:t>HISTORY OF LEGISLATIVE ACTIONS</w:t>
      </w:r>
    </w:p>
    <w:p w:rsidR="00460153" w:rsidRDefault="00460153" w:rsidP="00460153">
      <w:pPr>
        <w:widowControl w:val="0"/>
        <w:tabs>
          <w:tab w:val="center" w:pos="590"/>
          <w:tab w:val="center" w:pos="1440"/>
          <w:tab w:val="left" w:pos="1872"/>
          <w:tab w:val="left" w:pos="9187"/>
        </w:tabs>
        <w:jc w:val="left"/>
      </w:pPr>
    </w:p>
    <w:p w:rsidR="00460153" w:rsidRPr="00460153" w:rsidRDefault="00460153" w:rsidP="00460153">
      <w:pPr>
        <w:widowControl w:val="0"/>
        <w:tabs>
          <w:tab w:val="center" w:pos="590"/>
          <w:tab w:val="center" w:pos="1440"/>
          <w:tab w:val="left" w:pos="1872"/>
          <w:tab w:val="left" w:pos="9187"/>
        </w:tabs>
        <w:jc w:val="left"/>
      </w:pPr>
      <w:r w:rsidRPr="00460153">
        <w:rPr>
          <w:u w:val="single"/>
        </w:rPr>
        <w:tab/>
        <w:t>Date</w:t>
      </w:r>
      <w:r w:rsidRPr="00460153">
        <w:rPr>
          <w:u w:val="single"/>
        </w:rPr>
        <w:tab/>
        <w:t>Body</w:t>
      </w:r>
      <w:r w:rsidRPr="00460153">
        <w:rPr>
          <w:u w:val="single"/>
        </w:rPr>
        <w:tab/>
        <w:t>Action Description with journal page number</w:t>
      </w:r>
      <w:r w:rsidRPr="00460153">
        <w:rPr>
          <w:u w:val="single"/>
        </w:rPr>
        <w:tab/>
      </w:r>
    </w:p>
    <w:p w:rsidR="008C3A8E" w:rsidRDefault="008C3A8E" w:rsidP="008C3A8E">
      <w:pPr>
        <w:widowControl w:val="0"/>
        <w:tabs>
          <w:tab w:val="right" w:pos="1008"/>
          <w:tab w:val="left" w:pos="1152"/>
          <w:tab w:val="left" w:pos="1872"/>
          <w:tab w:val="left" w:pos="9187"/>
        </w:tabs>
        <w:ind w:left="2088" w:hanging="2088"/>
        <w:jc w:val="left"/>
      </w:pPr>
      <w:r>
        <w:tab/>
        <w:t>2/3/2010</w:t>
      </w:r>
      <w:r>
        <w:tab/>
        <w:t>Senate</w:t>
      </w:r>
      <w:r>
        <w:tab/>
      </w:r>
      <w:r w:rsidRPr="00C90A17">
        <w:t xml:space="preserve">Introduced, placed on calendar without reference </w:t>
      </w:r>
      <w:hyperlink r:id="rId7" w:history="1">
        <w:r w:rsidRPr="0090626A">
          <w:rPr>
            <w:rStyle w:val="Hyperlink"/>
          </w:rPr>
          <w:t>SJ</w:t>
        </w:r>
      </w:hyperlink>
      <w:r>
        <w:noBreakHyphen/>
      </w:r>
      <w:r w:rsidRPr="00C90A17">
        <w:t>27</w:t>
      </w:r>
    </w:p>
    <w:p w:rsidR="008C3A8E" w:rsidRDefault="008C3A8E" w:rsidP="008C3A8E">
      <w:pPr>
        <w:widowControl w:val="0"/>
        <w:tabs>
          <w:tab w:val="right" w:pos="1008"/>
          <w:tab w:val="left" w:pos="1152"/>
          <w:tab w:val="left" w:pos="1872"/>
          <w:tab w:val="left" w:pos="9187"/>
        </w:tabs>
        <w:ind w:left="2088" w:hanging="2088"/>
        <w:jc w:val="left"/>
      </w:pPr>
      <w:r>
        <w:tab/>
        <w:t>2/4/2010</w:t>
      </w:r>
      <w:r>
        <w:tab/>
      </w:r>
      <w:r>
        <w:tab/>
      </w:r>
      <w:r w:rsidRPr="00C90A17">
        <w:t>Scrivener's error corrected</w:t>
      </w:r>
    </w:p>
    <w:p w:rsidR="008C3A8E" w:rsidRDefault="008C3A8E" w:rsidP="008C3A8E">
      <w:pPr>
        <w:widowControl w:val="0"/>
        <w:tabs>
          <w:tab w:val="right" w:pos="1008"/>
          <w:tab w:val="left" w:pos="1152"/>
          <w:tab w:val="left" w:pos="1872"/>
          <w:tab w:val="left" w:pos="9187"/>
        </w:tabs>
        <w:ind w:left="2088" w:hanging="2088"/>
        <w:jc w:val="left"/>
      </w:pPr>
      <w:r>
        <w:tab/>
        <w:t>2/9/2010</w:t>
      </w:r>
      <w:r>
        <w:tab/>
        <w:t>Senate</w:t>
      </w:r>
      <w:r>
        <w:tab/>
      </w:r>
      <w:r w:rsidRPr="00C90A17">
        <w:t xml:space="preserve">Adopted </w:t>
      </w:r>
      <w:hyperlink r:id="rId8" w:history="1">
        <w:r w:rsidRPr="0090626A">
          <w:rPr>
            <w:rStyle w:val="Hyperlink"/>
          </w:rPr>
          <w:t>SJ</w:t>
        </w:r>
      </w:hyperlink>
      <w:r>
        <w:noBreakHyphen/>
      </w:r>
      <w:r w:rsidRPr="00C90A17">
        <w:t>33</w:t>
      </w:r>
    </w:p>
    <w:p w:rsidR="008C3A8E" w:rsidRDefault="008C3A8E" w:rsidP="008C3A8E">
      <w:pPr>
        <w:widowControl w:val="0"/>
        <w:tabs>
          <w:tab w:val="right" w:pos="1008"/>
          <w:tab w:val="left" w:pos="1152"/>
          <w:tab w:val="left" w:pos="1872"/>
          <w:tab w:val="left" w:pos="9187"/>
        </w:tabs>
        <w:ind w:left="2088" w:hanging="2088"/>
        <w:jc w:val="left"/>
      </w:pPr>
    </w:p>
    <w:p w:rsidR="00460153" w:rsidRPr="00460153" w:rsidRDefault="00460153" w:rsidP="00460153">
      <w:pPr>
        <w:widowControl w:val="0"/>
        <w:tabs>
          <w:tab w:val="right" w:pos="1008"/>
          <w:tab w:val="left" w:pos="1152"/>
          <w:tab w:val="left" w:pos="1872"/>
          <w:tab w:val="left" w:pos="9187"/>
        </w:tabs>
        <w:ind w:left="2088" w:hanging="2088"/>
        <w:jc w:val="left"/>
      </w:pPr>
    </w:p>
    <w:p w:rsidR="00460153" w:rsidRDefault="00460153" w:rsidP="00460153">
      <w:r w:rsidRPr="00460153">
        <w:rPr>
          <w:b/>
        </w:rPr>
        <w:t>VERSIONS OF THIS BILL</w:t>
      </w:r>
    </w:p>
    <w:p w:rsidR="00460153" w:rsidRDefault="00460153" w:rsidP="00460153"/>
    <w:p w:rsidR="00460153" w:rsidRDefault="00AB05B0" w:rsidP="00460153">
      <w:hyperlink r:id="rId9" w:history="1">
        <w:r w:rsidR="00460153">
          <w:rPr>
            <w:rStyle w:val="Hyperlink"/>
          </w:rPr>
          <w:t>2/3/2010</w:t>
        </w:r>
      </w:hyperlink>
    </w:p>
    <w:p w:rsidR="005946D1" w:rsidRDefault="00AB05B0" w:rsidP="00460153">
      <w:hyperlink r:id="rId10" w:history="1">
        <w:r w:rsidR="005946D1" w:rsidRPr="005946D1">
          <w:rPr>
            <w:rStyle w:val="Hyperlink"/>
          </w:rPr>
          <w:t>2/3/2010-A</w:t>
        </w:r>
      </w:hyperlink>
    </w:p>
    <w:p w:rsidR="00BB3D40" w:rsidRDefault="00AB05B0" w:rsidP="00460153">
      <w:hyperlink r:id="rId11" w:history="1">
        <w:r w:rsidR="00BB3D40" w:rsidRPr="00BB3D40">
          <w:rPr>
            <w:rStyle w:val="Hyperlink"/>
          </w:rPr>
          <w:t>2/4/2010</w:t>
        </w:r>
      </w:hyperlink>
    </w:p>
    <w:p w:rsidR="00460153" w:rsidRDefault="00460153" w:rsidP="00460153"/>
    <w:p w:rsidR="00460153" w:rsidRDefault="00460153" w:rsidP="00460153">
      <w:pPr>
        <w:sectPr w:rsidR="00460153" w:rsidSect="00460153">
          <w:pgSz w:w="12240" w:h="15840" w:code="1"/>
          <w:pgMar w:top="1080" w:right="1440" w:bottom="1080" w:left="1440" w:header="720" w:footer="720" w:gutter="0"/>
          <w:cols w:space="720"/>
          <w:noEndnote/>
          <w:docGrid w:linePitch="360"/>
        </w:sectPr>
      </w:pPr>
    </w:p>
    <w:p w:rsidR="00BB3D40" w:rsidRDefault="00BB3D40" w:rsidP="002A3EB4">
      <w:pPr>
        <w:pStyle w:val="BillDots"/>
      </w:pPr>
      <w:r>
        <w:lastRenderedPageBreak/>
        <w:t>INTRODUCED</w:t>
      </w:r>
    </w:p>
    <w:p w:rsidR="00BB3D40" w:rsidRDefault="00BB3D40" w:rsidP="002A3EB4">
      <w:pPr>
        <w:pStyle w:val="BillDots"/>
      </w:pPr>
      <w:r>
        <w:t>February 3, 2010</w:t>
      </w:r>
    </w:p>
    <w:p w:rsidR="00BB3D40" w:rsidRDefault="00BB3D40" w:rsidP="002A3EB4">
      <w:pPr>
        <w:pStyle w:val="BillDots"/>
      </w:pPr>
    </w:p>
    <w:p w:rsidR="00BB3D40" w:rsidRPr="000761D6" w:rsidRDefault="00BB3D40" w:rsidP="000761D6">
      <w:pPr>
        <w:pStyle w:val="BillDots"/>
        <w:tabs>
          <w:tab w:val="clear" w:pos="216"/>
          <w:tab w:val="clear" w:pos="432"/>
          <w:tab w:val="clear" w:pos="648"/>
          <w:tab w:val="clear" w:pos="864"/>
          <w:tab w:val="clear" w:pos="1080"/>
          <w:tab w:val="clear" w:pos="1296"/>
          <w:tab w:val="clear" w:pos="5904"/>
          <w:tab w:val="right" w:pos="5933"/>
        </w:tabs>
      </w:pPr>
      <w:r>
        <w:tab/>
      </w:r>
      <w:r>
        <w:rPr>
          <w:b/>
          <w:sz w:val="36"/>
        </w:rPr>
        <w:t>S. 1138</w:t>
      </w:r>
    </w:p>
    <w:p w:rsidR="00BB3D40" w:rsidRDefault="00BB3D40" w:rsidP="002A3EB4">
      <w:pPr>
        <w:pStyle w:val="BillDots"/>
      </w:pPr>
    </w:p>
    <w:p w:rsidR="00BB3D40" w:rsidRDefault="00BB3D40" w:rsidP="002A3EB4">
      <w:pPr>
        <w:pStyle w:val="BillDots"/>
      </w:pPr>
      <w:r>
        <w:t xml:space="preserve">Introduced by </w:t>
      </w:r>
      <w:r w:rsidRPr="00181DA6">
        <w:t>Senators Fair, Reese, Ryberg, Rose, S. Martin, Shoopman, Massey, Mulvaney, Alexander, Ford, Campbell, Anderson, Campsen, Williams, Grooms, Davis, Rankin, Scott, Pinckney, Nicholson, Coleman,</w:t>
      </w:r>
      <w:r>
        <w:t xml:space="preserve"> Malloy, Thomas,</w:t>
      </w:r>
      <w:r w:rsidRPr="00181DA6">
        <w:t xml:space="preserve"> Bright and Jackson</w:t>
      </w:r>
    </w:p>
    <w:p w:rsidR="00BB3D40" w:rsidRDefault="00BB3D40" w:rsidP="002A3EB4">
      <w:pPr>
        <w:pStyle w:val="BillDots"/>
      </w:pPr>
    </w:p>
    <w:p w:rsidR="00BB3D40" w:rsidRDefault="00BB3D40" w:rsidP="00BA6994">
      <w:pPr>
        <w:pStyle w:val="BillDots"/>
        <w:tabs>
          <w:tab w:val="clear" w:pos="216"/>
          <w:tab w:val="clear" w:pos="432"/>
          <w:tab w:val="clear" w:pos="648"/>
          <w:tab w:val="clear" w:pos="864"/>
          <w:tab w:val="clear" w:pos="1080"/>
          <w:tab w:val="clear" w:pos="1296"/>
          <w:tab w:val="clear" w:pos="5904"/>
          <w:tab w:val="right" w:pos="5933"/>
        </w:tabs>
      </w:pPr>
      <w:r>
        <w:t>S. Printed 2/3/10--S.</w:t>
      </w:r>
      <w:r>
        <w:tab/>
        <w:t>[SEC 2/4/10 2:41 PM]</w:t>
      </w:r>
    </w:p>
    <w:p w:rsidR="00BB3D40" w:rsidRDefault="00BB3D40" w:rsidP="002A3EB4">
      <w:pPr>
        <w:pStyle w:val="BillDots"/>
      </w:pPr>
      <w:r>
        <w:t>Read the first time February 3, 2010.</w:t>
      </w:r>
    </w:p>
    <w:p w:rsidR="00BB3D40" w:rsidRPr="000761D6" w:rsidRDefault="00BB3D40" w:rsidP="000761D6">
      <w:pPr>
        <w:pStyle w:val="BillDots"/>
        <w:jc w:val="center"/>
      </w:pPr>
      <w:r>
        <w:rPr>
          <w:u w:val="single"/>
        </w:rPr>
        <w:t>            </w:t>
      </w:r>
    </w:p>
    <w:p w:rsidR="00BB3D40" w:rsidRDefault="00BB3D40" w:rsidP="002A3EB4">
      <w:pPr>
        <w:pStyle w:val="BillDots"/>
      </w:pPr>
    </w:p>
    <w:p w:rsidR="00BB3D40" w:rsidRDefault="00BB3D40" w:rsidP="002A3EB4">
      <w:pPr>
        <w:pStyle w:val="BillDots"/>
        <w:sectPr w:rsidR="00BB3D40" w:rsidSect="000761D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B3D40" w:rsidRDefault="00BB3D40" w:rsidP="002A3EB4">
      <w:pPr>
        <w:pStyle w:val="BillDot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Pr="00325348" w:rsidRDefault="00BB3D40" w:rsidP="006F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DEPARTMENTS OF CORRECTIONS, PROBATION, PAROLE AND PARDON SERVICES, AND JUVENILE JUSTICE OFFER FAITH</w:t>
      </w:r>
      <w:r>
        <w:noBreakHyphen/>
        <w:t>BASED PROGRAMS WITHIN THEIR INSTITUTIONS TO ASSIST THEIR CLIENTS TO ADJUST TO INSTITUTIONAL LIFE, BECOME PRODUCTIVE CITIZENS ONCE THEY ARE RELEASED, AND REDUCE RECIDIVISM.</w:t>
      </w: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declares that faith</w:t>
      </w:r>
      <w:r>
        <w:noBreakHyphen/>
        <w:t>based programs offered in correctional facilities and probation and parole services have the potential to facilitate institutional and community adjustment, help inmates assume personal responsibility, and reduce recidivism; and</w:t>
      </w: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Senate that the South Carolina Department of Corrections, the South Carolina Department of Probation, Parole and Pardon Services, and the South Carolina Department of Juvenile Justice shall continuously:  (1) develop community linkages with churches, synagogues, mosques, and other faith</w:t>
      </w:r>
      <w:r>
        <w:noBreakHyphen/>
        <w:t>based entities to assist offenders in their release back into the community; (2) increase the number of volunteers who mentor and otherwise minister to offenders from various faith</w:t>
      </w:r>
      <w:r>
        <w:noBreakHyphen/>
        <w:t>based entities in the community; and (3) measure recidivism rates for offenders who have participated in religious programs; and</w:t>
      </w: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departments shall ensure that any faith component of any program is offered on a voluntary basis and, an offender</w:t>
      </w:r>
      <w:r w:rsidRPr="00583DD9">
        <w:t>’</w:t>
      </w:r>
      <w:r>
        <w:t>s faith orientation, or lack thereof, will not be considered in determining admission to a faith</w:t>
      </w:r>
      <w:r>
        <w:noBreakHyphen/>
        <w:t>based program and that the program does not attempt to convert an offender toward a particular faith or religious practice.  Now, therefore,</w:t>
      </w: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request that the Departments of </w:t>
      </w:r>
      <w:r w:rsidRPr="00E70F61">
        <w:t>Corrections</w:t>
      </w:r>
      <w:r>
        <w:t>, Probation, Parole and Pardon Services, and Juvenile Justice offer faith</w:t>
      </w:r>
      <w:r>
        <w:noBreakHyphen/>
        <w:t>based programs within their institutions to assist their clients to adjust to institutional life, become productive citizens once they are released, and reduce recidivism.</w:t>
      </w: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D40" w:rsidRDefault="00BB3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the Departments of </w:t>
      </w:r>
      <w:r w:rsidRPr="00E70F61">
        <w:t>Corrections</w:t>
      </w:r>
      <w:r>
        <w:t>, Probation, Parole and Pardon Services, and Juvenile Justice.</w:t>
      </w:r>
    </w:p>
    <w:p w:rsidR="00BB3D40" w:rsidRDefault="00BB3D4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01D8" w:rsidRDefault="006F01D8" w:rsidP="00BB3D40">
      <w:pPr>
        <w:pStyle w:val="BillDots"/>
      </w:pPr>
    </w:p>
    <w:sectPr w:rsidR="006F01D8" w:rsidSect="000761D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49A" w:rsidRDefault="005E049A" w:rsidP="009F0C77">
      <w:r>
        <w:separator/>
      </w:r>
    </w:p>
  </w:endnote>
  <w:endnote w:type="continuationSeparator" w:id="0">
    <w:p w:rsidR="005E049A" w:rsidRDefault="005E04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F224DB-E3AA-4C97-9FDE-5E468A187D69}"/>
    <w:embedBold r:id="rId2" w:fontKey="{522F2B1B-D0E4-4A29-ABA1-D31F23204F2B}"/>
  </w:font>
  <w:font w:name="Calibri">
    <w:panose1 w:val="020F0502020204030204"/>
    <w:charset w:val="00"/>
    <w:family w:val="swiss"/>
    <w:pitch w:val="variable"/>
    <w:sig w:usb0="E10002FF" w:usb1="4000ACFF" w:usb2="00000009" w:usb3="00000000" w:csb0="0000019F" w:csb1="00000000"/>
    <w:embedRegular r:id="rId3" w:fontKey="{0C0D1FDE-9363-4AEC-BDB6-DDEC2DF68F56}"/>
  </w:font>
  <w:font w:name="Tahoma">
    <w:panose1 w:val="020B0604030504040204"/>
    <w:charset w:val="00"/>
    <w:family w:val="swiss"/>
    <w:pitch w:val="variable"/>
    <w:sig w:usb0="21002A87" w:usb1="80000000" w:usb2="00000008" w:usb3="00000000" w:csb0="000101FF" w:csb1="00000000"/>
    <w:embedRegular r:id="rId4" w:fontKey="{F2C72B6D-8096-4D82-A9C1-03DC6F50823D}"/>
  </w:font>
  <w:font w:name="Cambria">
    <w:panose1 w:val="02040503050406030204"/>
    <w:charset w:val="00"/>
    <w:family w:val="roman"/>
    <w:pitch w:val="variable"/>
    <w:sig w:usb0="E00002FF" w:usb1="400004FF" w:usb2="00000000" w:usb3="00000000" w:csb0="0000019F" w:csb1="00000000"/>
    <w:embedRegular r:id="rId5" w:fontKey="{93B9AF42-DFF8-4DBA-AF66-6A8D87B559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D40" w:rsidRPr="006F01D8" w:rsidRDefault="00BB3D40" w:rsidP="006F01D8">
    <w:pPr>
      <w:pStyle w:val="Footer"/>
      <w:tabs>
        <w:tab w:val="clear" w:pos="4680"/>
        <w:tab w:val="clear" w:pos="9360"/>
        <w:tab w:val="center" w:pos="2995"/>
      </w:tabs>
      <w:spacing w:before="120"/>
    </w:pPr>
    <w:r>
      <w:t>[1138-</w:t>
    </w:r>
    <w:r w:rsidR="00AB05B0">
      <w:fldChar w:fldCharType="begin"/>
    </w:r>
    <w:r w:rsidR="00AB05B0">
      <w:instrText xml:space="preserve"> PAGE  \* MERGEFORMAT </w:instrText>
    </w:r>
    <w:r w:rsidR="00AB05B0">
      <w:fldChar w:fldCharType="separate"/>
    </w:r>
    <w:r w:rsidR="00AB05B0">
      <w:rPr>
        <w:noProof/>
      </w:rPr>
      <w:t>1</w:t>
    </w:r>
    <w:r w:rsidR="00AB05B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D6" w:rsidRPr="006F01D8" w:rsidRDefault="00BB3D40" w:rsidP="006F01D8">
    <w:pPr>
      <w:pStyle w:val="Footer"/>
      <w:tabs>
        <w:tab w:val="clear" w:pos="4680"/>
        <w:tab w:val="clear" w:pos="9360"/>
        <w:tab w:val="center" w:pos="2995"/>
      </w:tabs>
      <w:spacing w:before="120"/>
    </w:pPr>
    <w:r>
      <w:t>[1138]</w:t>
    </w:r>
    <w:r>
      <w:tab/>
    </w:r>
    <w:r w:rsidR="00F95C24">
      <w:fldChar w:fldCharType="begin"/>
    </w:r>
    <w:r>
      <w:instrText xml:space="preserve"> PAGE  \* MERGEFORMAT </w:instrText>
    </w:r>
    <w:r w:rsidR="00F95C24">
      <w:fldChar w:fldCharType="separate"/>
    </w:r>
    <w:r>
      <w:rPr>
        <w:noProof/>
      </w:rPr>
      <w:t>2</w:t>
    </w:r>
    <w:r w:rsidR="00F95C2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49A" w:rsidRDefault="005E049A" w:rsidP="009F0C77">
      <w:r>
        <w:separator/>
      </w:r>
    </w:p>
  </w:footnote>
  <w:footnote w:type="continuationSeparator" w:id="0">
    <w:p w:rsidR="005E049A" w:rsidRDefault="005E04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12CM10"/>
    <w:docVar w:name="CoverBillType" w:val="r"/>
    <w:docVar w:name="docpath" w:val="L:\Council\bills\SWB\6012CM10.DOCX"/>
    <w:docVar w:name="dvBillNumber" w:val="1138"/>
    <w:docVar w:name="dvBillNumberPrefix" w:val="S. "/>
    <w:docVar w:name="dvOriginalBody" w:val="Senate"/>
    <w:docVar w:name="dvSteno" w:val="SWB"/>
    <w:docVar w:name="NameofBody" w:val="s"/>
    <w:docVar w:name="vgroup2" w:val="Council"/>
  </w:docVars>
  <w:rsids>
    <w:rsidRoot w:val="00C86FD1"/>
    <w:rsid w:val="00026C9A"/>
    <w:rsid w:val="000965A1"/>
    <w:rsid w:val="000C40EE"/>
    <w:rsid w:val="000E1785"/>
    <w:rsid w:val="001023A4"/>
    <w:rsid w:val="0010776B"/>
    <w:rsid w:val="00133E66"/>
    <w:rsid w:val="00134ACF"/>
    <w:rsid w:val="00144E15"/>
    <w:rsid w:val="00187EFD"/>
    <w:rsid w:val="001A4A62"/>
    <w:rsid w:val="001A681E"/>
    <w:rsid w:val="001B1728"/>
    <w:rsid w:val="001D08F2"/>
    <w:rsid w:val="001D47E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60153"/>
    <w:rsid w:val="00461E45"/>
    <w:rsid w:val="004809EE"/>
    <w:rsid w:val="004C2F93"/>
    <w:rsid w:val="004E65C6"/>
    <w:rsid w:val="004F0E38"/>
    <w:rsid w:val="004F4CC3"/>
    <w:rsid w:val="00503EDD"/>
    <w:rsid w:val="00511EE9"/>
    <w:rsid w:val="00521E00"/>
    <w:rsid w:val="00577C6C"/>
    <w:rsid w:val="00583DD9"/>
    <w:rsid w:val="0058501B"/>
    <w:rsid w:val="005946D1"/>
    <w:rsid w:val="005E049A"/>
    <w:rsid w:val="005F237F"/>
    <w:rsid w:val="005F4515"/>
    <w:rsid w:val="006215AA"/>
    <w:rsid w:val="006340D9"/>
    <w:rsid w:val="00643B8E"/>
    <w:rsid w:val="00665EBC"/>
    <w:rsid w:val="0069470D"/>
    <w:rsid w:val="006A476C"/>
    <w:rsid w:val="006C6A93"/>
    <w:rsid w:val="006D1727"/>
    <w:rsid w:val="006E02F9"/>
    <w:rsid w:val="006F01D8"/>
    <w:rsid w:val="00753C04"/>
    <w:rsid w:val="00756946"/>
    <w:rsid w:val="00757F80"/>
    <w:rsid w:val="00771EEC"/>
    <w:rsid w:val="00786819"/>
    <w:rsid w:val="007A325A"/>
    <w:rsid w:val="007F1523"/>
    <w:rsid w:val="007F509E"/>
    <w:rsid w:val="007F5799"/>
    <w:rsid w:val="007F6947"/>
    <w:rsid w:val="0083458E"/>
    <w:rsid w:val="00872729"/>
    <w:rsid w:val="008C3A8E"/>
    <w:rsid w:val="008F4429"/>
    <w:rsid w:val="0090626A"/>
    <w:rsid w:val="009352BB"/>
    <w:rsid w:val="00990668"/>
    <w:rsid w:val="009A3D54"/>
    <w:rsid w:val="009F0C77"/>
    <w:rsid w:val="009F4DD1"/>
    <w:rsid w:val="00A57D58"/>
    <w:rsid w:val="00A64E80"/>
    <w:rsid w:val="00A741D9"/>
    <w:rsid w:val="00A82738"/>
    <w:rsid w:val="00A9741D"/>
    <w:rsid w:val="00AA1F80"/>
    <w:rsid w:val="00AA5DAF"/>
    <w:rsid w:val="00AB05B0"/>
    <w:rsid w:val="00AB226F"/>
    <w:rsid w:val="00AD4B17"/>
    <w:rsid w:val="00B22DFC"/>
    <w:rsid w:val="00B26FA6"/>
    <w:rsid w:val="00B741CB"/>
    <w:rsid w:val="00B76E34"/>
    <w:rsid w:val="00B934F3"/>
    <w:rsid w:val="00BA0D7A"/>
    <w:rsid w:val="00BA6A7E"/>
    <w:rsid w:val="00BB3D40"/>
    <w:rsid w:val="00BB6347"/>
    <w:rsid w:val="00BD2134"/>
    <w:rsid w:val="00C038D8"/>
    <w:rsid w:val="00C045DD"/>
    <w:rsid w:val="00C109B2"/>
    <w:rsid w:val="00C3136F"/>
    <w:rsid w:val="00C3483A"/>
    <w:rsid w:val="00C74E9D"/>
    <w:rsid w:val="00C82FD3"/>
    <w:rsid w:val="00C86FD1"/>
    <w:rsid w:val="00CC6B7B"/>
    <w:rsid w:val="00CD3619"/>
    <w:rsid w:val="00CD7D28"/>
    <w:rsid w:val="00CF4447"/>
    <w:rsid w:val="00D405E7"/>
    <w:rsid w:val="00D41D56"/>
    <w:rsid w:val="00D6260D"/>
    <w:rsid w:val="00D6662B"/>
    <w:rsid w:val="00D76937"/>
    <w:rsid w:val="00D94481"/>
    <w:rsid w:val="00D95E2F"/>
    <w:rsid w:val="00D970A9"/>
    <w:rsid w:val="00DB3AC0"/>
    <w:rsid w:val="00DE68F0"/>
    <w:rsid w:val="00DF2F95"/>
    <w:rsid w:val="00DF3845"/>
    <w:rsid w:val="00DF7E17"/>
    <w:rsid w:val="00E21FD4"/>
    <w:rsid w:val="00E70F61"/>
    <w:rsid w:val="00EB00A2"/>
    <w:rsid w:val="00EB1BF3"/>
    <w:rsid w:val="00EF3EEE"/>
    <w:rsid w:val="00F149A7"/>
    <w:rsid w:val="00F34F80"/>
    <w:rsid w:val="00F50BAF"/>
    <w:rsid w:val="00F52C10"/>
    <w:rsid w:val="00F81FFD"/>
    <w:rsid w:val="00F85228"/>
    <w:rsid w:val="00F95C2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A84A0E-0D1B-4166-848B-B95DF94EC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3DD9"/>
    <w:rPr>
      <w:rFonts w:ascii="Tahoma" w:hAnsi="Tahoma" w:cs="Tahoma"/>
      <w:sz w:val="16"/>
      <w:szCs w:val="16"/>
    </w:rPr>
  </w:style>
  <w:style w:type="character" w:customStyle="1" w:styleId="BalloonTextChar">
    <w:name w:val="Balloon Text Char"/>
    <w:basedOn w:val="DefaultParagraphFont"/>
    <w:link w:val="BalloonText"/>
    <w:uiPriority w:val="99"/>
    <w:semiHidden/>
    <w:rsid w:val="00583DD9"/>
    <w:rPr>
      <w:rFonts w:ascii="Tahoma" w:eastAsia="Times New Roman" w:hAnsi="Tahoma" w:cs="Tahoma"/>
      <w:sz w:val="16"/>
      <w:szCs w:val="16"/>
    </w:rPr>
  </w:style>
  <w:style w:type="character" w:styleId="Hyperlink">
    <w:name w:val="Hyperlink"/>
    <w:basedOn w:val="DefaultParagraphFont"/>
    <w:uiPriority w:val="99"/>
    <w:unhideWhenUsed/>
    <w:rsid w:val="004601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9-10.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0\02-03-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1138_2010020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1138_20100203A.docx" TargetMode="External"/><Relationship Id="rId4" Type="http://schemas.openxmlformats.org/officeDocument/2006/relationships/webSettings" Target="webSettings.xml"/><Relationship Id="rId9" Type="http://schemas.openxmlformats.org/officeDocument/2006/relationships/hyperlink" Target="file:///p:\pprever\2009-10\1138_20100203.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D7D02-BA9F-4894-B804-DFA859C11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460</Words>
  <Characters>2821</Characters>
  <Application>Microsoft Office Word</Application>
  <DocSecurity>0</DocSecurity>
  <Lines>105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1138: Faith-based programs - South Carolina Legislature Online</dc:title>
  <dc:subject/>
  <dc:creator>SandyBarden</dc:creator>
  <cp:keywords/>
  <dc:description/>
  <cp:lastModifiedBy>N Cumfer</cp:lastModifiedBy>
  <cp:revision>10</cp:revision>
  <cp:lastPrinted>2010-01-25T20:07:00Z</cp:lastPrinted>
  <dcterms:created xsi:type="dcterms:W3CDTF">2010-02-04T19:41:00Z</dcterms:created>
  <dcterms:modified xsi:type="dcterms:W3CDTF">2014-11-24T15:12:00Z</dcterms:modified>
</cp:coreProperties>
</file>