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A86" w:rsidRDefault="00003A86" w:rsidP="00003A86">
      <w:pPr>
        <w:widowControl w:val="0"/>
        <w:jc w:val="center"/>
      </w:pPr>
      <w:bookmarkStart w:id="0" w:name="_GoBack"/>
      <w:bookmarkEnd w:id="0"/>
      <w:r w:rsidRPr="00003A86">
        <w:rPr>
          <w:b/>
        </w:rPr>
        <w:t>South Carolina General Assembly</w:t>
      </w:r>
    </w:p>
    <w:p w:rsidR="00003A86" w:rsidRDefault="00003A86" w:rsidP="00003A86">
      <w:pPr>
        <w:widowControl w:val="0"/>
        <w:jc w:val="center"/>
      </w:pPr>
      <w:r>
        <w:t>118th Session, 2009-2010</w:t>
      </w:r>
    </w:p>
    <w:p w:rsidR="00003A86" w:rsidRDefault="00003A86" w:rsidP="00003A86">
      <w:pPr>
        <w:widowControl w:val="0"/>
        <w:jc w:val="left"/>
      </w:pPr>
    </w:p>
    <w:p w:rsidR="00003A86" w:rsidRDefault="00003A86" w:rsidP="00003A86">
      <w:pPr>
        <w:widowControl w:val="0"/>
        <w:jc w:val="left"/>
        <w:rPr>
          <w:b/>
        </w:rPr>
      </w:pPr>
      <w:r w:rsidRPr="00003A86">
        <w:rPr>
          <w:b/>
        </w:rPr>
        <w:t>S.</w:t>
      </w:r>
      <w:r>
        <w:rPr>
          <w:b/>
        </w:rPr>
        <w:t xml:space="preserve"> </w:t>
      </w:r>
      <w:r w:rsidRPr="00003A86">
        <w:rPr>
          <w:b/>
        </w:rPr>
        <w:t>1310</w:t>
      </w:r>
    </w:p>
    <w:p w:rsidR="00003A86" w:rsidRDefault="00003A86" w:rsidP="00003A86">
      <w:pPr>
        <w:widowControl w:val="0"/>
        <w:jc w:val="left"/>
        <w:rPr>
          <w:b/>
        </w:rPr>
      </w:pPr>
    </w:p>
    <w:p w:rsidR="00003A86" w:rsidRDefault="00003A86" w:rsidP="00003A86">
      <w:pPr>
        <w:widowControl w:val="0"/>
        <w:jc w:val="left"/>
      </w:pPr>
      <w:r w:rsidRPr="00003A86">
        <w:rPr>
          <w:b/>
        </w:rPr>
        <w:t>STATUS INFORMATION</w:t>
      </w:r>
    </w:p>
    <w:p w:rsidR="00003A86" w:rsidRDefault="00003A86" w:rsidP="00003A86">
      <w:pPr>
        <w:widowControl w:val="0"/>
        <w:jc w:val="left"/>
      </w:pPr>
    </w:p>
    <w:p w:rsidR="00003A86" w:rsidRDefault="00003A86" w:rsidP="00003A86">
      <w:pPr>
        <w:widowControl w:val="0"/>
        <w:jc w:val="left"/>
      </w:pPr>
      <w:r>
        <w:t>Senate Resolution</w:t>
      </w:r>
    </w:p>
    <w:p w:rsidR="00003A86" w:rsidRDefault="00003A86" w:rsidP="00003A86">
      <w:pPr>
        <w:widowControl w:val="0"/>
        <w:jc w:val="left"/>
      </w:pPr>
      <w:r>
        <w:t>Sponsors: Senator Malloy</w:t>
      </w:r>
    </w:p>
    <w:p w:rsidR="00003A86" w:rsidRDefault="00003A86" w:rsidP="00003A86">
      <w:pPr>
        <w:widowControl w:val="0"/>
        <w:jc w:val="left"/>
      </w:pPr>
      <w:r>
        <w:t>Document Path: l:\council\bills\rm\1168dw10.docx</w:t>
      </w:r>
    </w:p>
    <w:p w:rsidR="00003A86" w:rsidRDefault="00003A86" w:rsidP="00003A86">
      <w:pPr>
        <w:widowControl w:val="0"/>
        <w:jc w:val="left"/>
      </w:pPr>
    </w:p>
    <w:p w:rsidR="00003A86" w:rsidRDefault="00003A86" w:rsidP="00003A86">
      <w:pPr>
        <w:widowControl w:val="0"/>
        <w:jc w:val="left"/>
      </w:pPr>
      <w:r>
        <w:t>Introduced in the Senate on March 24, 2010</w:t>
      </w:r>
    </w:p>
    <w:p w:rsidR="00003A86" w:rsidRDefault="00003A86" w:rsidP="00003A86">
      <w:pPr>
        <w:widowControl w:val="0"/>
        <w:jc w:val="left"/>
      </w:pPr>
      <w:r>
        <w:t>Adopted by the Senate on March 24, 2010</w:t>
      </w:r>
    </w:p>
    <w:p w:rsidR="00003A86" w:rsidRDefault="00003A86" w:rsidP="00003A86">
      <w:pPr>
        <w:widowControl w:val="0"/>
        <w:jc w:val="left"/>
      </w:pPr>
    </w:p>
    <w:p w:rsidR="00003A86" w:rsidRDefault="00003A86" w:rsidP="00003A86">
      <w:pPr>
        <w:widowControl w:val="0"/>
        <w:jc w:val="left"/>
      </w:pPr>
      <w:r>
        <w:t xml:space="preserve">Summary: </w:t>
      </w:r>
      <w:r w:rsidR="00F655C8">
        <w:t>Dr. Robert L. Wyatt</w:t>
      </w:r>
    </w:p>
    <w:p w:rsidR="00003A86" w:rsidRDefault="00003A86" w:rsidP="00003A86">
      <w:pPr>
        <w:widowControl w:val="0"/>
        <w:jc w:val="left"/>
      </w:pPr>
    </w:p>
    <w:p w:rsidR="00003A86" w:rsidRDefault="00003A86" w:rsidP="00003A86">
      <w:pPr>
        <w:widowControl w:val="0"/>
        <w:jc w:val="left"/>
      </w:pPr>
    </w:p>
    <w:p w:rsidR="00003A86" w:rsidRDefault="00003A86" w:rsidP="00003A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3A86">
        <w:rPr>
          <w:b/>
        </w:rPr>
        <w:t>HISTORY OF LEGISLATIVE ACTIONS</w:t>
      </w:r>
    </w:p>
    <w:p w:rsidR="00003A86" w:rsidRDefault="00003A86" w:rsidP="00003A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03A86" w:rsidRPr="00003A86" w:rsidRDefault="00003A86" w:rsidP="00003A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03A86">
        <w:rPr>
          <w:u w:val="single"/>
        </w:rPr>
        <w:tab/>
        <w:t>Date</w:t>
      </w:r>
      <w:r w:rsidRPr="00003A86">
        <w:rPr>
          <w:u w:val="single"/>
        </w:rPr>
        <w:tab/>
        <w:t>Body</w:t>
      </w:r>
      <w:r w:rsidRPr="00003A86">
        <w:rPr>
          <w:u w:val="single"/>
        </w:rPr>
        <w:tab/>
        <w:t>Action Description with journal page number</w:t>
      </w:r>
      <w:r w:rsidRPr="00003A86">
        <w:rPr>
          <w:u w:val="single"/>
        </w:rPr>
        <w:tab/>
      </w:r>
    </w:p>
    <w:p w:rsidR="00592689" w:rsidRDefault="00592689" w:rsidP="005926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3/24/2010</w:t>
      </w:r>
      <w:r>
        <w:tab/>
        <w:t>Senate</w:t>
      </w:r>
      <w:r>
        <w:tab/>
      </w:r>
      <w:r w:rsidRPr="00A9257B">
        <w:t xml:space="preserve">Introduced and adopted </w:t>
      </w:r>
      <w:hyperlink r:id="rId7" w:history="1">
        <w:r w:rsidRPr="00910400">
          <w:rPr>
            <w:rStyle w:val="Hyperlink"/>
          </w:rPr>
          <w:t>SJ</w:t>
        </w:r>
      </w:hyperlink>
      <w:r>
        <w:noBreakHyphen/>
      </w:r>
      <w:r w:rsidRPr="00A9257B">
        <w:t>4</w:t>
      </w:r>
    </w:p>
    <w:p w:rsidR="00592689" w:rsidRDefault="00592689" w:rsidP="005926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3A86" w:rsidRPr="00003A86" w:rsidRDefault="00003A86" w:rsidP="00003A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03A86" w:rsidRDefault="00003A86" w:rsidP="00003A86">
      <w:r w:rsidRPr="00003A86">
        <w:rPr>
          <w:b/>
        </w:rPr>
        <w:t>VERSIONS OF THIS BILL</w:t>
      </w:r>
    </w:p>
    <w:p w:rsidR="00003A86" w:rsidRDefault="00003A86" w:rsidP="00003A86"/>
    <w:p w:rsidR="00003A86" w:rsidRDefault="00465237" w:rsidP="00003A86">
      <w:hyperlink r:id="rId8" w:history="1">
        <w:r w:rsidR="00003A86">
          <w:rPr>
            <w:rStyle w:val="Hyperlink"/>
          </w:rPr>
          <w:t>3/24/2010</w:t>
        </w:r>
      </w:hyperlink>
    </w:p>
    <w:p w:rsidR="00003A86" w:rsidRDefault="00003A86" w:rsidP="00003A86"/>
    <w:p w:rsidR="00003A86" w:rsidRDefault="00003A86" w:rsidP="00003A86">
      <w:pPr>
        <w:sectPr w:rsidR="00003A86" w:rsidSect="00003A8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2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C217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36E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36EEA">
        <w:t>HONOR AND CONGRATULATE DR. ROBERT L. WYATT ON THE OCCASION OF HIS INAUGURATION AS THE SIXTEENTH PRESIDENT OF COKER COLLEGE.</w:t>
      </w:r>
    </w:p>
    <w:p w:rsidR="007C2172" w:rsidRDefault="007C21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72C7" w:rsidRDefault="007C2172" w:rsidP="00C2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670F0">
        <w:t xml:space="preserve">on Saturday, March 27, 2010, </w:t>
      </w:r>
      <w:r w:rsidR="00C2051D" w:rsidRPr="00F642DB">
        <w:rPr>
          <w:color w:val="000000" w:themeColor="text1"/>
          <w:u w:color="000000" w:themeColor="text1"/>
        </w:rPr>
        <w:t xml:space="preserve">Dr. Robert L. Wyatt </w:t>
      </w:r>
      <w:r w:rsidR="00D670F0">
        <w:rPr>
          <w:color w:val="000000" w:themeColor="text1"/>
          <w:u w:color="000000" w:themeColor="text1"/>
        </w:rPr>
        <w:t>will be inaugurated as</w:t>
      </w:r>
      <w:r w:rsidR="00C2051D" w:rsidRPr="00F642DB">
        <w:rPr>
          <w:color w:val="000000" w:themeColor="text1"/>
          <w:u w:color="000000" w:themeColor="text1"/>
        </w:rPr>
        <w:t xml:space="preserve"> the </w:t>
      </w:r>
      <w:r w:rsidR="00D670F0">
        <w:rPr>
          <w:color w:val="000000" w:themeColor="text1"/>
          <w:u w:color="000000" w:themeColor="text1"/>
        </w:rPr>
        <w:t>sixteenth</w:t>
      </w:r>
      <w:r w:rsidR="00C2051D" w:rsidRPr="00F642DB">
        <w:rPr>
          <w:color w:val="000000" w:themeColor="text1"/>
          <w:u w:color="000000" w:themeColor="text1"/>
        </w:rPr>
        <w:t xml:space="preserve"> </w:t>
      </w:r>
      <w:r w:rsidR="00D670F0">
        <w:rPr>
          <w:color w:val="000000" w:themeColor="text1"/>
          <w:u w:color="000000" w:themeColor="text1"/>
        </w:rPr>
        <w:t>p</w:t>
      </w:r>
      <w:r w:rsidR="00C2051D" w:rsidRPr="00F642DB">
        <w:rPr>
          <w:color w:val="000000" w:themeColor="text1"/>
          <w:u w:color="000000" w:themeColor="text1"/>
        </w:rPr>
        <w:t>resident of Coker College</w:t>
      </w:r>
      <w:r w:rsidR="00AB336B">
        <w:rPr>
          <w:color w:val="000000" w:themeColor="text1"/>
          <w:u w:color="000000" w:themeColor="text1"/>
        </w:rPr>
        <w:t xml:space="preserve"> in Hartsville</w:t>
      </w:r>
      <w:r w:rsidR="00D670F0">
        <w:rPr>
          <w:color w:val="000000" w:themeColor="text1"/>
          <w:u w:color="000000" w:themeColor="text1"/>
        </w:rPr>
        <w:t>; and</w:t>
      </w:r>
    </w:p>
    <w:p w:rsidR="00A972C7" w:rsidRDefault="00A972C7" w:rsidP="00C2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051D" w:rsidRDefault="00A972C7" w:rsidP="00C2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formerly d</w:t>
      </w:r>
      <w:r w:rsidR="00C2051D" w:rsidRPr="00F642DB">
        <w:rPr>
          <w:color w:val="000000" w:themeColor="text1"/>
          <w:u w:color="000000" w:themeColor="text1"/>
        </w:rPr>
        <w:t xml:space="preserve">ean of the </w:t>
      </w:r>
      <w:r w:rsidR="00AE6441" w:rsidRPr="00F642DB">
        <w:rPr>
          <w:color w:val="000000" w:themeColor="text1"/>
          <w:u w:color="000000" w:themeColor="text1"/>
        </w:rPr>
        <w:t>Drury University</w:t>
      </w:r>
      <w:r w:rsidR="00AE6441">
        <w:rPr>
          <w:color w:val="000000" w:themeColor="text1"/>
          <w:u w:color="000000" w:themeColor="text1"/>
        </w:rPr>
        <w:t xml:space="preserve"> </w:t>
      </w:r>
      <w:r w:rsidR="00C2051D" w:rsidRPr="00F642DB">
        <w:rPr>
          <w:color w:val="000000" w:themeColor="text1"/>
          <w:u w:color="000000" w:themeColor="text1"/>
        </w:rPr>
        <w:t>Breech School of Business Administration in Missouri</w:t>
      </w:r>
      <w:r>
        <w:rPr>
          <w:color w:val="000000" w:themeColor="text1"/>
          <w:u w:color="000000" w:themeColor="text1"/>
        </w:rPr>
        <w:t xml:space="preserve">, he </w:t>
      </w:r>
      <w:r w:rsidR="00C2051D" w:rsidRPr="00F642DB">
        <w:rPr>
          <w:color w:val="000000" w:themeColor="text1"/>
          <w:u w:color="000000" w:themeColor="text1"/>
        </w:rPr>
        <w:t>direct</w:t>
      </w:r>
      <w:r w:rsidR="00AE6441">
        <w:rPr>
          <w:color w:val="000000" w:themeColor="text1"/>
          <w:u w:color="000000" w:themeColor="text1"/>
        </w:rPr>
        <w:t>ed</w:t>
      </w:r>
      <w:r w:rsidR="00C2051D" w:rsidRPr="00F642DB">
        <w:rPr>
          <w:color w:val="000000" w:themeColor="text1"/>
          <w:u w:color="000000" w:themeColor="text1"/>
        </w:rPr>
        <w:t xml:space="preserve"> the daily operations of the </w:t>
      </w:r>
      <w:r w:rsidR="00EA2E30">
        <w:rPr>
          <w:color w:val="000000" w:themeColor="text1"/>
          <w:u w:color="000000" w:themeColor="text1"/>
        </w:rPr>
        <w:t>s</w:t>
      </w:r>
      <w:r w:rsidR="00C2051D" w:rsidRPr="00F642DB">
        <w:rPr>
          <w:color w:val="000000" w:themeColor="text1"/>
          <w:u w:color="000000" w:themeColor="text1"/>
        </w:rPr>
        <w:t>chool</w:t>
      </w:r>
      <w:r w:rsidR="00AE6441">
        <w:rPr>
          <w:color w:val="000000" w:themeColor="text1"/>
          <w:u w:color="000000" w:themeColor="text1"/>
        </w:rPr>
        <w:t xml:space="preserve">, </w:t>
      </w:r>
      <w:r w:rsidR="00C2051D" w:rsidRPr="00F642DB">
        <w:rPr>
          <w:color w:val="000000" w:themeColor="text1"/>
          <w:u w:color="000000" w:themeColor="text1"/>
        </w:rPr>
        <w:t>launch</w:t>
      </w:r>
      <w:r w:rsidR="00AE6441">
        <w:rPr>
          <w:color w:val="000000" w:themeColor="text1"/>
          <w:u w:color="000000" w:themeColor="text1"/>
        </w:rPr>
        <w:t>ing</w:t>
      </w:r>
      <w:r w:rsidR="00C2051D" w:rsidRPr="00F642DB">
        <w:rPr>
          <w:color w:val="000000" w:themeColor="text1"/>
          <w:u w:color="000000" w:themeColor="text1"/>
        </w:rPr>
        <w:t xml:space="preserve"> the Edward Jones Center for Entrepreneurship and successfully revis</w:t>
      </w:r>
      <w:r w:rsidR="00AE6441">
        <w:rPr>
          <w:color w:val="000000" w:themeColor="text1"/>
          <w:u w:color="000000" w:themeColor="text1"/>
        </w:rPr>
        <w:t xml:space="preserve">ing </w:t>
      </w:r>
      <w:r w:rsidR="00C2051D" w:rsidRPr="00F642DB">
        <w:rPr>
          <w:color w:val="000000" w:themeColor="text1"/>
          <w:u w:color="000000" w:themeColor="text1"/>
        </w:rPr>
        <w:t xml:space="preserve">the curriculum </w:t>
      </w:r>
      <w:r w:rsidR="009B7129">
        <w:rPr>
          <w:color w:val="000000" w:themeColor="text1"/>
          <w:u w:color="000000" w:themeColor="text1"/>
        </w:rPr>
        <w:t xml:space="preserve">to </w:t>
      </w:r>
      <w:r w:rsidR="00C2051D" w:rsidRPr="00F642DB">
        <w:rPr>
          <w:color w:val="000000" w:themeColor="text1"/>
          <w:u w:color="000000" w:themeColor="text1"/>
        </w:rPr>
        <w:t>focus on required internationa</w:t>
      </w:r>
      <w:r w:rsidR="00C2051D">
        <w:rPr>
          <w:color w:val="000000" w:themeColor="text1"/>
          <w:u w:color="000000" w:themeColor="text1"/>
        </w:rPr>
        <w:t>l study and internships</w:t>
      </w:r>
      <w:r>
        <w:rPr>
          <w:color w:val="000000" w:themeColor="text1"/>
          <w:u w:color="000000" w:themeColor="text1"/>
        </w:rPr>
        <w:t>; and</w:t>
      </w:r>
    </w:p>
    <w:p w:rsidR="00C2051D" w:rsidRPr="00F642DB" w:rsidRDefault="00C2051D" w:rsidP="00C2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051D" w:rsidRDefault="00A80D77" w:rsidP="00C2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B7129">
        <w:rPr>
          <w:color w:val="000000" w:themeColor="text1"/>
          <w:u w:color="000000" w:themeColor="text1"/>
        </w:rPr>
        <w:t xml:space="preserve">during earlier </w:t>
      </w:r>
      <w:r w:rsidR="00C2051D" w:rsidRPr="00F642DB">
        <w:rPr>
          <w:color w:val="000000" w:themeColor="text1"/>
          <w:u w:color="000000" w:themeColor="text1"/>
        </w:rPr>
        <w:t xml:space="preserve">teaching </w:t>
      </w:r>
      <w:r w:rsidR="009B7129">
        <w:rPr>
          <w:color w:val="000000" w:themeColor="text1"/>
          <w:u w:color="000000" w:themeColor="text1"/>
        </w:rPr>
        <w:t xml:space="preserve">days </w:t>
      </w:r>
      <w:r w:rsidR="00C2051D" w:rsidRPr="00F642DB">
        <w:rPr>
          <w:color w:val="000000" w:themeColor="text1"/>
          <w:u w:color="000000" w:themeColor="text1"/>
        </w:rPr>
        <w:t>at Drury</w:t>
      </w:r>
      <w:r w:rsidR="009B7129">
        <w:rPr>
          <w:color w:val="000000" w:themeColor="text1"/>
          <w:u w:color="000000" w:themeColor="text1"/>
        </w:rPr>
        <w:t xml:space="preserve">, </w:t>
      </w:r>
      <w:r w:rsidR="00C2051D" w:rsidRPr="00F642DB">
        <w:rPr>
          <w:color w:val="000000" w:themeColor="text1"/>
          <w:u w:color="000000" w:themeColor="text1"/>
        </w:rPr>
        <w:t>he was named a Sam Walton Fellow and co</w:t>
      </w:r>
      <w:r w:rsidR="007F468C">
        <w:rPr>
          <w:color w:val="000000" w:themeColor="text1"/>
          <w:u w:color="000000" w:themeColor="text1"/>
        </w:rPr>
        <w:noBreakHyphen/>
      </w:r>
      <w:r w:rsidR="00C2051D" w:rsidRPr="00F642DB">
        <w:rPr>
          <w:color w:val="000000" w:themeColor="text1"/>
          <w:u w:color="000000" w:themeColor="text1"/>
        </w:rPr>
        <w:t>founded the university</w:t>
      </w:r>
      <w:r w:rsidR="007F468C" w:rsidRPr="007F468C">
        <w:rPr>
          <w:color w:val="000000" w:themeColor="text1"/>
          <w:u w:color="000000" w:themeColor="text1"/>
        </w:rPr>
        <w:t>’</w:t>
      </w:r>
      <w:r w:rsidR="00C2051D" w:rsidRPr="00F642DB">
        <w:rPr>
          <w:color w:val="000000" w:themeColor="text1"/>
          <w:u w:color="000000" w:themeColor="text1"/>
        </w:rPr>
        <w:t xml:space="preserve">s internationally acclaimed Students in Free Enterprise </w:t>
      </w:r>
      <w:r w:rsidR="004D7136">
        <w:rPr>
          <w:color w:val="000000" w:themeColor="text1"/>
          <w:u w:color="000000" w:themeColor="text1"/>
        </w:rPr>
        <w:t>p</w:t>
      </w:r>
      <w:r w:rsidR="00C2051D" w:rsidRPr="00F642DB">
        <w:rPr>
          <w:color w:val="000000" w:themeColor="text1"/>
          <w:u w:color="000000" w:themeColor="text1"/>
        </w:rPr>
        <w:t xml:space="preserve">rogram. Prior to </w:t>
      </w:r>
      <w:r w:rsidR="009F1801">
        <w:rPr>
          <w:color w:val="000000" w:themeColor="text1"/>
          <w:u w:color="000000" w:themeColor="text1"/>
        </w:rPr>
        <w:t xml:space="preserve">this time, </w:t>
      </w:r>
      <w:r w:rsidR="00C2051D" w:rsidRPr="00F642DB">
        <w:rPr>
          <w:color w:val="000000" w:themeColor="text1"/>
          <w:u w:color="000000" w:themeColor="text1"/>
        </w:rPr>
        <w:t xml:space="preserve">he was </w:t>
      </w:r>
      <w:r w:rsidR="004D7136">
        <w:rPr>
          <w:color w:val="000000" w:themeColor="text1"/>
          <w:u w:color="000000" w:themeColor="text1"/>
        </w:rPr>
        <w:t>d</w:t>
      </w:r>
      <w:r w:rsidR="00C2051D" w:rsidRPr="00F642DB">
        <w:rPr>
          <w:color w:val="000000" w:themeColor="text1"/>
          <w:u w:color="000000" w:themeColor="text1"/>
        </w:rPr>
        <w:t>ean of the McAfee School of Business Administration at Union Un</w:t>
      </w:r>
      <w:r w:rsidR="00C2051D">
        <w:rPr>
          <w:color w:val="000000" w:themeColor="text1"/>
          <w:u w:color="000000" w:themeColor="text1"/>
        </w:rPr>
        <w:t>iversity in Tennessee</w:t>
      </w:r>
      <w:r>
        <w:rPr>
          <w:color w:val="000000" w:themeColor="text1"/>
          <w:u w:color="000000" w:themeColor="text1"/>
        </w:rPr>
        <w:t>; and</w:t>
      </w:r>
    </w:p>
    <w:p w:rsidR="00C2051D" w:rsidRPr="00F642DB" w:rsidRDefault="00C2051D" w:rsidP="00C2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051D" w:rsidRDefault="00D4386E" w:rsidP="00C2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C2051D" w:rsidRPr="00F642DB">
        <w:rPr>
          <w:color w:val="000000" w:themeColor="text1"/>
          <w:u w:color="000000" w:themeColor="text1"/>
        </w:rPr>
        <w:t xml:space="preserve">n 2007, Dr. Wyatt was selected as one of </w:t>
      </w:r>
      <w:r>
        <w:rPr>
          <w:color w:val="000000" w:themeColor="text1"/>
          <w:u w:color="000000" w:themeColor="text1"/>
        </w:rPr>
        <w:t>thirty</w:t>
      </w:r>
      <w:r w:rsidR="007F46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="00C2051D" w:rsidRPr="00F642DB">
        <w:rPr>
          <w:color w:val="000000" w:themeColor="text1"/>
          <w:u w:color="000000" w:themeColor="text1"/>
        </w:rPr>
        <w:t xml:space="preserve"> American Council on Education Fellows to participate in a yearlong higher</w:t>
      </w:r>
      <w:r w:rsidR="007F468C">
        <w:rPr>
          <w:color w:val="000000" w:themeColor="text1"/>
          <w:u w:color="000000" w:themeColor="text1"/>
        </w:rPr>
        <w:noBreakHyphen/>
      </w:r>
      <w:r w:rsidR="00C2051D" w:rsidRPr="00F642DB">
        <w:rPr>
          <w:color w:val="000000" w:themeColor="text1"/>
          <w:u w:color="000000" w:themeColor="text1"/>
        </w:rPr>
        <w:t>education leadership</w:t>
      </w:r>
      <w:r w:rsidR="007F468C">
        <w:rPr>
          <w:color w:val="000000" w:themeColor="text1"/>
          <w:u w:color="000000" w:themeColor="text1"/>
        </w:rPr>
        <w:noBreakHyphen/>
      </w:r>
      <w:r w:rsidR="00C2051D" w:rsidRPr="00F642DB">
        <w:rPr>
          <w:color w:val="000000" w:themeColor="text1"/>
          <w:u w:color="000000" w:themeColor="text1"/>
        </w:rPr>
        <w:t xml:space="preserve">development program. </w:t>
      </w:r>
      <w:r w:rsidR="009F1801">
        <w:rPr>
          <w:color w:val="000000" w:themeColor="text1"/>
          <w:u w:color="000000" w:themeColor="text1"/>
        </w:rPr>
        <w:t>Placed at H</w:t>
      </w:r>
      <w:r w:rsidR="00635FEA">
        <w:rPr>
          <w:color w:val="000000" w:themeColor="text1"/>
          <w:u w:color="000000" w:themeColor="text1"/>
        </w:rPr>
        <w:t xml:space="preserve">endrix College in Arkansas, </w:t>
      </w:r>
      <w:r w:rsidR="00C2051D" w:rsidRPr="00F642DB">
        <w:rPr>
          <w:color w:val="000000" w:themeColor="text1"/>
          <w:u w:color="000000" w:themeColor="text1"/>
        </w:rPr>
        <w:t>he worked closely with college administration in faculty governance, fundraising, enrollment,</w:t>
      </w:r>
      <w:r w:rsidR="00C2051D">
        <w:rPr>
          <w:color w:val="000000" w:themeColor="text1"/>
          <w:u w:color="000000" w:themeColor="text1"/>
        </w:rPr>
        <w:t xml:space="preserve"> and institutional advancement</w:t>
      </w:r>
      <w:r w:rsidR="00505DB1">
        <w:rPr>
          <w:color w:val="000000" w:themeColor="text1"/>
          <w:u w:color="000000" w:themeColor="text1"/>
        </w:rPr>
        <w:t>; and</w:t>
      </w:r>
    </w:p>
    <w:p w:rsidR="00C2051D" w:rsidRPr="00F642DB" w:rsidRDefault="00C2051D" w:rsidP="00C2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051D" w:rsidRDefault="00505DB1" w:rsidP="00C2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2051D" w:rsidRPr="00F642DB">
        <w:rPr>
          <w:color w:val="000000" w:themeColor="text1"/>
          <w:u w:color="000000" w:themeColor="text1"/>
        </w:rPr>
        <w:t>Dr. Wyatt</w:t>
      </w:r>
      <w:r w:rsidR="007F468C" w:rsidRPr="007F468C">
        <w:rPr>
          <w:color w:val="000000" w:themeColor="text1"/>
          <w:u w:color="000000" w:themeColor="text1"/>
        </w:rPr>
        <w:t>’</w:t>
      </w:r>
      <w:r w:rsidR="00C2051D" w:rsidRPr="00F642DB">
        <w:rPr>
          <w:color w:val="000000" w:themeColor="text1"/>
          <w:u w:color="000000" w:themeColor="text1"/>
        </w:rPr>
        <w:t xml:space="preserve">s other professional honors include the Leavey Award for Excellence in Free Enterprise Education and induction into the Students in Free Enterprise Hall of Fame. He is also a recipient of the Jack Kahl Entrepreneurial Leadership </w:t>
      </w:r>
      <w:r w:rsidR="00C2051D" w:rsidRPr="00F642DB">
        <w:rPr>
          <w:color w:val="000000" w:themeColor="text1"/>
          <w:u w:color="000000" w:themeColor="text1"/>
        </w:rPr>
        <w:lastRenderedPageBreak/>
        <w:t xml:space="preserve">Award, named for the visionary CEO and author of the book </w:t>
      </w:r>
      <w:r w:rsidR="00C2051D" w:rsidRPr="00F642DB">
        <w:rPr>
          <w:i/>
          <w:color w:val="000000" w:themeColor="text1"/>
          <w:u w:color="000000" w:themeColor="text1"/>
        </w:rPr>
        <w:t>Leading from the Heart</w:t>
      </w:r>
      <w:r w:rsidR="00CF3348">
        <w:rPr>
          <w:color w:val="000000" w:themeColor="text1"/>
          <w:u w:color="000000" w:themeColor="text1"/>
        </w:rPr>
        <w:t>; and</w:t>
      </w:r>
    </w:p>
    <w:p w:rsidR="00C2051D" w:rsidRPr="00F642DB" w:rsidRDefault="00C2051D" w:rsidP="00C2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4B4" w:rsidRDefault="004D4570" w:rsidP="00C2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Wyatt holds a doctorate </w:t>
      </w:r>
      <w:r w:rsidR="00C2051D" w:rsidRPr="00F642DB">
        <w:rPr>
          <w:color w:val="000000" w:themeColor="text1"/>
          <w:u w:color="000000" w:themeColor="text1"/>
        </w:rPr>
        <w:t>in accounting from the University of Memphis</w:t>
      </w:r>
      <w:r>
        <w:rPr>
          <w:color w:val="000000" w:themeColor="text1"/>
          <w:u w:color="000000" w:themeColor="text1"/>
        </w:rPr>
        <w:t xml:space="preserve">, </w:t>
      </w:r>
      <w:r w:rsidR="00C2051D" w:rsidRPr="00F642DB">
        <w:rPr>
          <w:color w:val="000000" w:themeColor="text1"/>
          <w:u w:color="000000" w:themeColor="text1"/>
        </w:rPr>
        <w:t>a master</w:t>
      </w:r>
      <w:r w:rsidR="007F468C" w:rsidRPr="007F468C">
        <w:rPr>
          <w:color w:val="000000" w:themeColor="text1"/>
          <w:u w:color="000000" w:themeColor="text1"/>
        </w:rPr>
        <w:t>’</w:t>
      </w:r>
      <w:r w:rsidR="00C2051D" w:rsidRPr="00F642DB">
        <w:rPr>
          <w:color w:val="000000" w:themeColor="text1"/>
          <w:u w:color="000000" w:themeColor="text1"/>
        </w:rPr>
        <w:t>s degree in accounting from the University of Arkansas at Fayetteville</w:t>
      </w:r>
      <w:r>
        <w:rPr>
          <w:color w:val="000000" w:themeColor="text1"/>
          <w:u w:color="000000" w:themeColor="text1"/>
        </w:rPr>
        <w:t xml:space="preserve">, </w:t>
      </w:r>
      <w:r w:rsidR="00C2051D" w:rsidRPr="00F642DB">
        <w:rPr>
          <w:color w:val="000000" w:themeColor="text1"/>
          <w:u w:color="000000" w:themeColor="text1"/>
        </w:rPr>
        <w:t>and a bachelor</w:t>
      </w:r>
      <w:r w:rsidR="007F468C" w:rsidRPr="007F468C">
        <w:rPr>
          <w:color w:val="000000" w:themeColor="text1"/>
          <w:u w:color="000000" w:themeColor="text1"/>
        </w:rPr>
        <w:t>’</w:t>
      </w:r>
      <w:r w:rsidR="00C2051D" w:rsidRPr="00F642DB">
        <w:rPr>
          <w:color w:val="000000" w:themeColor="text1"/>
          <w:u w:color="000000" w:themeColor="text1"/>
        </w:rPr>
        <w:t>s degree in business administration from the University of Central Arkansas</w:t>
      </w:r>
      <w:r w:rsidR="00BE631A">
        <w:rPr>
          <w:color w:val="000000" w:themeColor="text1"/>
          <w:u w:color="000000" w:themeColor="text1"/>
        </w:rPr>
        <w:t>; and</w:t>
      </w:r>
    </w:p>
    <w:p w:rsidR="006444B4" w:rsidRDefault="006444B4" w:rsidP="00C2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2172" w:rsidRDefault="006444B4" w:rsidP="00644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Senate wishes to extend a cordial welcome to the Palmetto State to Dr. Wyatt, as well as </w:t>
      </w:r>
      <w:r w:rsidR="00986C12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his wife, Nancy, and his daughter, Lara, as Dr. Wyatt takes up his new duties as president of Coker College. </w:t>
      </w:r>
      <w:r w:rsidR="007C2172">
        <w:t>Now, therefore,</w:t>
      </w:r>
    </w:p>
    <w:p w:rsidR="007C2172" w:rsidRDefault="007C21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2172" w:rsidRDefault="007C21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C2172" w:rsidRDefault="007C21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212A" w:rsidRDefault="007C2172" w:rsidP="00ED2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863F84">
        <w:t xml:space="preserve">the members of the South Carolina Senate, by this resolution, </w:t>
      </w:r>
      <w:r w:rsidR="00ED212A">
        <w:t>honor and congratulate Dr. Robert L. Wyatt on the occasion of his inauguration as the sixteenth president of Coker College.</w:t>
      </w:r>
    </w:p>
    <w:p w:rsidR="007C2172" w:rsidRDefault="007C21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C21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D212A">
        <w:t xml:space="preserve">presented </w:t>
      </w:r>
      <w:r>
        <w:t xml:space="preserve">to </w:t>
      </w:r>
      <w:r w:rsidR="00ED212A">
        <w:t>Dr. Robert L</w:t>
      </w:r>
      <w:r w:rsidR="00BC613F">
        <w:t>.</w:t>
      </w:r>
      <w:r w:rsidR="00ED212A">
        <w:t xml:space="preserve"> Wyatt</w:t>
      </w:r>
      <w:r>
        <w:t>.</w:t>
      </w:r>
    </w:p>
    <w:p w:rsidR="00DF22DC" w:rsidRDefault="007F468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22DC" w:rsidRDefault="00DF22DC" w:rsidP="00003A86">
      <w:pPr>
        <w:suppressAutoHyphens/>
      </w:pPr>
    </w:p>
    <w:sectPr w:rsidR="00DF22DC" w:rsidSect="00003A8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2172" w:rsidRDefault="007C2172" w:rsidP="009F0C77">
      <w:r>
        <w:separator/>
      </w:r>
    </w:p>
  </w:endnote>
  <w:endnote w:type="continuationSeparator" w:id="0">
    <w:p w:rsidR="007C2172" w:rsidRDefault="007C21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F3C733-77F7-4303-8E12-E70D98399CE7}"/>
    <w:embedBold r:id="rId2" w:fontKey="{7A2732C4-7ED3-41CF-89A5-A52E185F72DA}"/>
    <w:embedItalic r:id="rId3" w:fontKey="{A52806A0-A5F0-4D5B-9FF9-49C549F4AA9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902A7E36-0D8C-4168-8ACD-22FB1FC490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911AC1-7DB2-4A6B-BC16-F4CCEFD4BF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A86" w:rsidRPr="00DF22DC" w:rsidRDefault="00003A86" w:rsidP="00DF22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[1310]</w:t>
    </w:r>
    <w:r>
      <w:tab/>
    </w:r>
    <w:r w:rsidR="00465237">
      <w:fldChar w:fldCharType="begin"/>
    </w:r>
    <w:r w:rsidR="00465237">
      <w:instrText xml:space="preserve"> PAGE  \* MERGEFORMAT </w:instrText>
    </w:r>
    <w:r w:rsidR="00465237">
      <w:fldChar w:fldCharType="separate"/>
    </w:r>
    <w:r w:rsidR="00465237">
      <w:rPr>
        <w:noProof/>
      </w:rPr>
      <w:t>1</w:t>
    </w:r>
    <w:r w:rsidR="0046523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2172" w:rsidRDefault="007C2172" w:rsidP="009F0C77">
      <w:r>
        <w:separator/>
      </w:r>
    </w:p>
  </w:footnote>
  <w:footnote w:type="continuationSeparator" w:id="0">
    <w:p w:rsidR="007C2172" w:rsidRDefault="007C21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68DW10"/>
    <w:docVar w:name="CoverBillType" w:val="r"/>
    <w:docVar w:name="docpath" w:val="L:\Council\bills\RM\1168DW10.DOCX"/>
    <w:docVar w:name="dvBillNumber" w:val="131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017E6"/>
    <w:rsid w:val="00003A86"/>
    <w:rsid w:val="00026C9A"/>
    <w:rsid w:val="000965A1"/>
    <w:rsid w:val="000E1785"/>
    <w:rsid w:val="001023A4"/>
    <w:rsid w:val="0010776B"/>
    <w:rsid w:val="00133E66"/>
    <w:rsid w:val="00134ACF"/>
    <w:rsid w:val="00140C0A"/>
    <w:rsid w:val="00141F1D"/>
    <w:rsid w:val="00144E15"/>
    <w:rsid w:val="001A26ED"/>
    <w:rsid w:val="001A4A62"/>
    <w:rsid w:val="001A681E"/>
    <w:rsid w:val="001B2713"/>
    <w:rsid w:val="001D08F2"/>
    <w:rsid w:val="001E3556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338F1"/>
    <w:rsid w:val="00393688"/>
    <w:rsid w:val="003A7359"/>
    <w:rsid w:val="003C620C"/>
    <w:rsid w:val="003D411E"/>
    <w:rsid w:val="003E3C1E"/>
    <w:rsid w:val="003E6148"/>
    <w:rsid w:val="00400EAA"/>
    <w:rsid w:val="0041760A"/>
    <w:rsid w:val="00450DFD"/>
    <w:rsid w:val="00465237"/>
    <w:rsid w:val="004809EE"/>
    <w:rsid w:val="004A78D4"/>
    <w:rsid w:val="004D4570"/>
    <w:rsid w:val="004D7136"/>
    <w:rsid w:val="00505DB1"/>
    <w:rsid w:val="00511EE9"/>
    <w:rsid w:val="00521E00"/>
    <w:rsid w:val="00536EEA"/>
    <w:rsid w:val="00577C6C"/>
    <w:rsid w:val="0058501B"/>
    <w:rsid w:val="00592689"/>
    <w:rsid w:val="006036F1"/>
    <w:rsid w:val="006215AA"/>
    <w:rsid w:val="006340D9"/>
    <w:rsid w:val="00635FEA"/>
    <w:rsid w:val="00643B8E"/>
    <w:rsid w:val="006444B4"/>
    <w:rsid w:val="00665EBC"/>
    <w:rsid w:val="0069470D"/>
    <w:rsid w:val="006A476C"/>
    <w:rsid w:val="006C6A93"/>
    <w:rsid w:val="006E02F9"/>
    <w:rsid w:val="00753C04"/>
    <w:rsid w:val="00755F89"/>
    <w:rsid w:val="00756946"/>
    <w:rsid w:val="00757F80"/>
    <w:rsid w:val="00771EEC"/>
    <w:rsid w:val="00786819"/>
    <w:rsid w:val="007A325A"/>
    <w:rsid w:val="007C2172"/>
    <w:rsid w:val="007C7EF6"/>
    <w:rsid w:val="007F1523"/>
    <w:rsid w:val="007F468C"/>
    <w:rsid w:val="007F509E"/>
    <w:rsid w:val="007F5799"/>
    <w:rsid w:val="007F6947"/>
    <w:rsid w:val="00863F84"/>
    <w:rsid w:val="00872729"/>
    <w:rsid w:val="008B2919"/>
    <w:rsid w:val="008F4429"/>
    <w:rsid w:val="00910400"/>
    <w:rsid w:val="009352BB"/>
    <w:rsid w:val="00982533"/>
    <w:rsid w:val="00986C12"/>
    <w:rsid w:val="00990668"/>
    <w:rsid w:val="009B7129"/>
    <w:rsid w:val="009F0C77"/>
    <w:rsid w:val="009F1801"/>
    <w:rsid w:val="009F4DD1"/>
    <w:rsid w:val="00A36E2A"/>
    <w:rsid w:val="00A479A8"/>
    <w:rsid w:val="00A64E80"/>
    <w:rsid w:val="00A741D9"/>
    <w:rsid w:val="00A80D77"/>
    <w:rsid w:val="00A972C7"/>
    <w:rsid w:val="00A9741D"/>
    <w:rsid w:val="00AB336B"/>
    <w:rsid w:val="00AD4B17"/>
    <w:rsid w:val="00AE6441"/>
    <w:rsid w:val="00B26FA6"/>
    <w:rsid w:val="00B741CB"/>
    <w:rsid w:val="00B934F3"/>
    <w:rsid w:val="00BB6347"/>
    <w:rsid w:val="00BC613F"/>
    <w:rsid w:val="00BD2134"/>
    <w:rsid w:val="00BE631A"/>
    <w:rsid w:val="00C017E6"/>
    <w:rsid w:val="00C038D8"/>
    <w:rsid w:val="00C045DD"/>
    <w:rsid w:val="00C2051D"/>
    <w:rsid w:val="00C3136F"/>
    <w:rsid w:val="00C3483A"/>
    <w:rsid w:val="00C4599E"/>
    <w:rsid w:val="00C74E9D"/>
    <w:rsid w:val="00C82FD3"/>
    <w:rsid w:val="00CC6B7B"/>
    <w:rsid w:val="00CD3619"/>
    <w:rsid w:val="00CF3348"/>
    <w:rsid w:val="00CF4447"/>
    <w:rsid w:val="00D405E7"/>
    <w:rsid w:val="00D41D56"/>
    <w:rsid w:val="00D4386E"/>
    <w:rsid w:val="00D6260D"/>
    <w:rsid w:val="00D6662B"/>
    <w:rsid w:val="00D670F0"/>
    <w:rsid w:val="00D95E2F"/>
    <w:rsid w:val="00D970A9"/>
    <w:rsid w:val="00DB3AC0"/>
    <w:rsid w:val="00DC62BC"/>
    <w:rsid w:val="00DE68F0"/>
    <w:rsid w:val="00DF22DC"/>
    <w:rsid w:val="00DF3845"/>
    <w:rsid w:val="00DF7E17"/>
    <w:rsid w:val="00E64641"/>
    <w:rsid w:val="00EA2E30"/>
    <w:rsid w:val="00EB00A2"/>
    <w:rsid w:val="00EB1BF3"/>
    <w:rsid w:val="00ED212A"/>
    <w:rsid w:val="00EE3F9A"/>
    <w:rsid w:val="00EF3EEE"/>
    <w:rsid w:val="00F13FD1"/>
    <w:rsid w:val="00F149A7"/>
    <w:rsid w:val="00F3121D"/>
    <w:rsid w:val="00F50BAF"/>
    <w:rsid w:val="00F52C10"/>
    <w:rsid w:val="00F655C8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D57BE96-F31E-4B49-B39B-19D27E27B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03A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310_2010032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3-24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6281E2-D53F-4DA6-93FD-2EC69831C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434</Words>
  <Characters>2401</Characters>
  <Application>Microsoft Office Word</Application>
  <DocSecurity>0</DocSecurity>
  <Lines>92</Lines>
  <Paragraphs>28</Paragraphs>
  <ScaleCrop>false</ScaleCrop>
  <Company> </Company>
  <LinksUpToDate>false</LinksUpToDate>
  <CharactersWithSpaces>2808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1310: Dr. Robert L. Wyatt - South Carolina Legislature Online</dc:title>
  <dc:subject/>
  <dc:creator>rosannemcdowell</dc:creator>
  <cp:keywords/>
  <dc:description/>
  <cp:lastModifiedBy>N Cumfer</cp:lastModifiedBy>
  <cp:revision>7</cp:revision>
  <dcterms:created xsi:type="dcterms:W3CDTF">2010-03-24T20:16:00Z</dcterms:created>
  <dcterms:modified xsi:type="dcterms:W3CDTF">2014-11-24T15:15:00Z</dcterms:modified>
</cp:coreProperties>
</file>