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197" w:rsidRDefault="00AE5197" w:rsidP="00AE5197">
      <w:pPr>
        <w:widowControl w:val="0"/>
        <w:jc w:val="center"/>
      </w:pPr>
      <w:bookmarkStart w:id="0" w:name="_GoBack"/>
      <w:bookmarkEnd w:id="0"/>
      <w:r w:rsidRPr="00AE5197">
        <w:rPr>
          <w:b/>
        </w:rPr>
        <w:t>South Carolina General Assembly</w:t>
      </w:r>
    </w:p>
    <w:p w:rsidR="00AE5197" w:rsidRDefault="00AE5197" w:rsidP="00AE5197">
      <w:pPr>
        <w:widowControl w:val="0"/>
        <w:jc w:val="center"/>
      </w:pPr>
      <w:r>
        <w:t>118th Session, 2009-2010</w:t>
      </w:r>
    </w:p>
    <w:p w:rsidR="00AE5197" w:rsidRDefault="00AE5197" w:rsidP="00AE5197">
      <w:pPr>
        <w:widowControl w:val="0"/>
        <w:jc w:val="left"/>
      </w:pPr>
    </w:p>
    <w:p w:rsidR="00AE5197" w:rsidRDefault="00AE5197" w:rsidP="00AE5197">
      <w:pPr>
        <w:widowControl w:val="0"/>
        <w:jc w:val="left"/>
        <w:rPr>
          <w:b/>
        </w:rPr>
      </w:pPr>
      <w:r w:rsidRPr="00AE5197">
        <w:rPr>
          <w:b/>
        </w:rPr>
        <w:t>S.</w:t>
      </w:r>
      <w:r>
        <w:rPr>
          <w:b/>
        </w:rPr>
        <w:t xml:space="preserve"> </w:t>
      </w:r>
      <w:r w:rsidRPr="00AE5197">
        <w:rPr>
          <w:b/>
        </w:rPr>
        <w:t>1354</w:t>
      </w:r>
    </w:p>
    <w:p w:rsidR="00AE5197" w:rsidRDefault="00AE5197" w:rsidP="00AE5197">
      <w:pPr>
        <w:widowControl w:val="0"/>
        <w:jc w:val="left"/>
        <w:rPr>
          <w:b/>
        </w:rPr>
      </w:pPr>
    </w:p>
    <w:p w:rsidR="00AE5197" w:rsidRDefault="00AE5197" w:rsidP="00AE5197">
      <w:pPr>
        <w:widowControl w:val="0"/>
        <w:jc w:val="left"/>
      </w:pPr>
      <w:r w:rsidRPr="00AE5197">
        <w:rPr>
          <w:b/>
        </w:rPr>
        <w:t>STATUS INFORMATION</w:t>
      </w:r>
    </w:p>
    <w:p w:rsidR="00AE5197" w:rsidRDefault="00AE5197" w:rsidP="00AE5197">
      <w:pPr>
        <w:widowControl w:val="0"/>
        <w:jc w:val="left"/>
      </w:pPr>
    </w:p>
    <w:p w:rsidR="00AE5197" w:rsidRDefault="00AE5197" w:rsidP="00AE5197">
      <w:pPr>
        <w:widowControl w:val="0"/>
        <w:jc w:val="left"/>
      </w:pPr>
      <w:r>
        <w:t>Senate Resolution</w:t>
      </w:r>
    </w:p>
    <w:p w:rsidR="00AE5197" w:rsidRDefault="00AE5197" w:rsidP="00AE5197">
      <w:pPr>
        <w:widowControl w:val="0"/>
        <w:jc w:val="left"/>
      </w:pPr>
      <w:r>
        <w:t>Sponsors: Senator Lourie</w:t>
      </w:r>
    </w:p>
    <w:p w:rsidR="00AE5197" w:rsidRDefault="00AE5197" w:rsidP="00AE5197">
      <w:pPr>
        <w:widowControl w:val="0"/>
        <w:jc w:val="left"/>
      </w:pPr>
      <w:r>
        <w:t>Document Path: l:\council\bills\gm\24473ab10.docx</w:t>
      </w:r>
    </w:p>
    <w:p w:rsidR="00950159" w:rsidRDefault="00950159" w:rsidP="00AE5197">
      <w:pPr>
        <w:widowControl w:val="0"/>
        <w:jc w:val="left"/>
      </w:pPr>
      <w:r>
        <w:t>Companion/Similar bill(s): 4676</w:t>
      </w:r>
    </w:p>
    <w:p w:rsidR="00AE5197" w:rsidRDefault="00AE5197" w:rsidP="00AE5197">
      <w:pPr>
        <w:widowControl w:val="0"/>
        <w:jc w:val="left"/>
      </w:pPr>
    </w:p>
    <w:p w:rsidR="00AE5197" w:rsidRDefault="00AE5197" w:rsidP="00AE5197">
      <w:pPr>
        <w:widowControl w:val="0"/>
        <w:jc w:val="left"/>
      </w:pPr>
      <w:r>
        <w:t>Introduced in the Senate on April 13, 2010</w:t>
      </w:r>
    </w:p>
    <w:p w:rsidR="00AE5197" w:rsidRDefault="00AE5197" w:rsidP="00AE5197">
      <w:pPr>
        <w:widowControl w:val="0"/>
        <w:jc w:val="left"/>
      </w:pPr>
      <w:r>
        <w:t>Adopted by the Senate on April 13, 2010</w:t>
      </w:r>
    </w:p>
    <w:p w:rsidR="00AE5197" w:rsidRDefault="00AE5197" w:rsidP="00AE5197">
      <w:pPr>
        <w:widowControl w:val="0"/>
        <w:jc w:val="left"/>
      </w:pPr>
    </w:p>
    <w:p w:rsidR="00AE5197" w:rsidRDefault="00AE5197" w:rsidP="00AE5197">
      <w:pPr>
        <w:widowControl w:val="0"/>
        <w:jc w:val="left"/>
      </w:pPr>
      <w:r>
        <w:t xml:space="preserve">Summary: </w:t>
      </w:r>
      <w:r w:rsidR="006661F5">
        <w:t>Cardinal Newman School Wrestling Team</w:t>
      </w:r>
    </w:p>
    <w:p w:rsidR="00AE5197" w:rsidRDefault="00AE5197" w:rsidP="00AE5197">
      <w:pPr>
        <w:widowControl w:val="0"/>
        <w:jc w:val="left"/>
      </w:pPr>
    </w:p>
    <w:p w:rsidR="00AE5197" w:rsidRDefault="00AE5197" w:rsidP="00AE5197">
      <w:pPr>
        <w:widowControl w:val="0"/>
        <w:jc w:val="left"/>
      </w:pPr>
    </w:p>
    <w:p w:rsidR="00AE5197" w:rsidRDefault="00AE5197" w:rsidP="00AE51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5197">
        <w:rPr>
          <w:b/>
        </w:rPr>
        <w:t>HISTORY OF LEGISLATIVE ACTIONS</w:t>
      </w:r>
    </w:p>
    <w:p w:rsidR="00AE5197" w:rsidRDefault="00AE5197" w:rsidP="00AE51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E5197" w:rsidRPr="00AE5197" w:rsidRDefault="00AE5197" w:rsidP="00AE51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5197">
        <w:rPr>
          <w:u w:val="single"/>
        </w:rPr>
        <w:tab/>
        <w:t>Date</w:t>
      </w:r>
      <w:r w:rsidRPr="00AE5197">
        <w:rPr>
          <w:u w:val="single"/>
        </w:rPr>
        <w:tab/>
        <w:t>Body</w:t>
      </w:r>
      <w:r w:rsidRPr="00AE5197">
        <w:rPr>
          <w:u w:val="single"/>
        </w:rPr>
        <w:tab/>
        <w:t>Action Description with journal page number</w:t>
      </w:r>
      <w:r w:rsidRPr="00AE5197">
        <w:rPr>
          <w:u w:val="single"/>
        </w:rPr>
        <w:tab/>
      </w:r>
    </w:p>
    <w:p w:rsidR="007E3244" w:rsidRDefault="007E3244" w:rsidP="007E32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4/13/2010</w:t>
      </w:r>
      <w:r>
        <w:tab/>
        <w:t>Senate</w:t>
      </w:r>
      <w:r>
        <w:tab/>
      </w:r>
      <w:r w:rsidRPr="007C787C">
        <w:t xml:space="preserve">Introduced and adopted </w:t>
      </w:r>
      <w:hyperlink r:id="rId7" w:history="1">
        <w:r w:rsidRPr="00CC1526">
          <w:rPr>
            <w:rStyle w:val="Hyperlink"/>
          </w:rPr>
          <w:t>SJ</w:t>
        </w:r>
      </w:hyperlink>
      <w:r>
        <w:noBreakHyphen/>
      </w:r>
      <w:r w:rsidRPr="007C787C">
        <w:t>12</w:t>
      </w:r>
    </w:p>
    <w:p w:rsidR="007E3244" w:rsidRDefault="007E3244" w:rsidP="007E32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5197" w:rsidRPr="00AE5197" w:rsidRDefault="00AE5197" w:rsidP="00AE51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5197" w:rsidRDefault="00AE5197" w:rsidP="00AE5197">
      <w:r w:rsidRPr="00AE5197">
        <w:rPr>
          <w:b/>
        </w:rPr>
        <w:t>VERSIONS OF THIS BILL</w:t>
      </w:r>
    </w:p>
    <w:p w:rsidR="00AE5197" w:rsidRDefault="00AE5197" w:rsidP="00AE5197"/>
    <w:p w:rsidR="00AE5197" w:rsidRDefault="000B5BBC" w:rsidP="00AE5197">
      <w:hyperlink r:id="rId8" w:history="1">
        <w:r w:rsidR="00AE5197">
          <w:rPr>
            <w:rStyle w:val="Hyperlink"/>
          </w:rPr>
          <w:t>4/13/2010</w:t>
        </w:r>
      </w:hyperlink>
    </w:p>
    <w:p w:rsidR="00AE5197" w:rsidRDefault="00AE5197" w:rsidP="00AE5197"/>
    <w:p w:rsidR="00AE5197" w:rsidRDefault="00AE5197" w:rsidP="00AE5197">
      <w:pPr>
        <w:sectPr w:rsidR="00AE5197" w:rsidSect="00AE51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1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452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64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>
        <w:rPr>
          <w:rFonts w:eastAsiaTheme="minorHAnsi"/>
          <w:color w:val="000000" w:themeColor="text1"/>
          <w:szCs w:val="22"/>
          <w:u w:color="000000" w:themeColor="text1"/>
        </w:rPr>
        <w:t>CARDINAL NEWMAN S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CHOOL WRESTLING TEAM FOR ITS </w:t>
      </w:r>
      <w:r>
        <w:rPr>
          <w:rFonts w:eastAsiaTheme="minorHAnsi"/>
          <w:color w:val="000000" w:themeColor="text1"/>
          <w:szCs w:val="22"/>
          <w:u w:color="000000" w:themeColor="text1"/>
        </w:rPr>
        <w:t>EXCELLENT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 SEASON AND 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OR PINNING DOWN THE 2010 </w:t>
      </w:r>
      <w:r>
        <w:t xml:space="preserve">SOUTH CAROLINA INDEPENDENT SCHOOL ASSOCIATION </w:t>
      </w:r>
      <w:r>
        <w:rPr>
          <w:rFonts w:eastAsiaTheme="minorHAnsi"/>
          <w:color w:val="000000" w:themeColor="text1"/>
          <w:szCs w:val="22"/>
          <w:u w:color="000000" w:themeColor="text1"/>
        </w:rPr>
        <w:t>CLASS AAA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38452B" w:rsidRDefault="003845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642E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Cardinal Newman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 School </w:t>
      </w:r>
      <w:r>
        <w:rPr>
          <w:rFonts w:eastAsiaTheme="minorHAnsi"/>
          <w:color w:val="000000" w:themeColor="text1"/>
          <w:szCs w:val="22"/>
          <w:u w:color="000000" w:themeColor="text1"/>
        </w:rPr>
        <w:t>wrestling team steamrolled to its second consecutive S</w:t>
      </w:r>
      <w:r>
        <w:t xml:space="preserve">outh Carolina Independent School Association (SCISA)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Class AAA State Championship title on </w:t>
      </w:r>
      <w:r>
        <w:rPr>
          <w:rFonts w:eastAsiaTheme="minorHAnsi"/>
          <w:color w:val="000000" w:themeColor="text1"/>
          <w:szCs w:val="22"/>
          <w:u w:color="000000" w:themeColor="text1"/>
        </w:rPr>
        <w:t>February 3, 2010, downing rival Hammond School 53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14 in the championship dual held at Hammond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F642E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F642E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despite having lost eleven seniors from last year</w:t>
      </w:r>
      <w:r w:rsidRPr="004F642E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championship team, the determined Cardinals triumphed again this year through hard work, refusing to let their personnel losses slow their title momentum; and</w:t>
      </w:r>
    </w:p>
    <w:p w:rsidR="004F642E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F642E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jubilant Cardinal fans watched their team score early pins in the title competition, setting the tone for the rest of the match; and</w:t>
      </w:r>
    </w:p>
    <w:p w:rsidR="004F642E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F642E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adding to the school</w:t>
      </w:r>
      <w:r w:rsidRPr="004F642E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satisfaction in the victory was the fact that its young wrestling program is only six years old; and</w:t>
      </w:r>
    </w:p>
    <w:p w:rsidR="004F642E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F642E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rightly proud of his athletes,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>
        <w:rPr>
          <w:rFonts w:eastAsiaTheme="minorHAnsi"/>
          <w:color w:val="000000" w:themeColor="text1"/>
          <w:szCs w:val="22"/>
          <w:u w:color="000000" w:themeColor="text1"/>
        </w:rPr>
        <w:t>Eric Goff proved that good coaching, student talent, and focused dedication can enable even a young team to walk away with the top prize; and</w:t>
      </w:r>
    </w:p>
    <w:p w:rsidR="004F642E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8452B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 Senate takes great pleasure in recognizing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and congratulat</w:t>
      </w:r>
      <w:r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>
        <w:rPr>
          <w:rFonts w:eastAsiaTheme="minorHAnsi"/>
          <w:color w:val="000000" w:themeColor="text1"/>
          <w:szCs w:val="22"/>
          <w:u w:color="000000" w:themeColor="text1"/>
        </w:rPr>
        <w:t>wonderful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group of talented young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athletes 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upon the occasion of their winning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SCISA state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wrestling title, and the members look for continued great achievements by the team in the days ahead.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38452B" w:rsidRDefault="003845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52B" w:rsidRDefault="003845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8452B" w:rsidRDefault="003845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42E" w:rsidRPr="00E83DC2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Senate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Cardinal Newman S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>chool wrestling team for its exce</w:t>
      </w:r>
      <w:r>
        <w:rPr>
          <w:rFonts w:eastAsiaTheme="minorHAnsi"/>
          <w:color w:val="000000" w:themeColor="text1"/>
          <w:szCs w:val="22"/>
          <w:u w:color="000000" w:themeColor="text1"/>
        </w:rPr>
        <w:t>llent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 season and f</w:t>
      </w:r>
      <w:r>
        <w:rPr>
          <w:rFonts w:eastAsiaTheme="minorHAnsi"/>
          <w:color w:val="000000" w:themeColor="text1"/>
          <w:szCs w:val="22"/>
          <w:u w:color="000000" w:themeColor="text1"/>
        </w:rPr>
        <w:t>or pinning down the 2010 S</w:t>
      </w:r>
      <w:r>
        <w:t>outh Carolina Independent School Association C</w:t>
      </w:r>
      <w:r>
        <w:rPr>
          <w:rFonts w:eastAsiaTheme="minorHAnsi"/>
          <w:color w:val="000000" w:themeColor="text1"/>
          <w:szCs w:val="22"/>
          <w:u w:color="000000" w:themeColor="text1"/>
        </w:rPr>
        <w:t>lass AAA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4F642E" w:rsidRPr="0031398C" w:rsidRDefault="004F642E" w:rsidP="004F6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0776B" w:rsidRDefault="004F64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rincipal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Jacqualine Kasprowski and Coach Eric Goff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>
        <w:rPr>
          <w:rFonts w:eastAsiaTheme="minorHAnsi"/>
          <w:color w:val="000000" w:themeColor="text1"/>
          <w:szCs w:val="22"/>
          <w:u w:color="000000" w:themeColor="text1"/>
        </w:rPr>
        <w:t>Cardinal Newman School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010E0" w:rsidRDefault="004F642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10E0" w:rsidRDefault="003010E0" w:rsidP="00AE5197">
      <w:pPr>
        <w:suppressAutoHyphens/>
      </w:pPr>
    </w:p>
    <w:sectPr w:rsidR="003010E0" w:rsidSect="00AE519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52B" w:rsidRDefault="0038452B" w:rsidP="009F0C77">
      <w:r>
        <w:separator/>
      </w:r>
    </w:p>
  </w:endnote>
  <w:endnote w:type="continuationSeparator" w:id="0">
    <w:p w:rsidR="0038452B" w:rsidRDefault="003845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DE4108-C89D-4A8C-9A48-E0C6111C87E9}"/>
    <w:embedBold r:id="rId2" w:fontKey="{A5AB3EDE-EC66-4E17-B099-6545C6BC97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3A5715-483C-4FD3-BCC9-48B460287A1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8B013A1-6279-4C9F-8ED5-B54EB70AB5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10AADB-444E-4E81-85C5-5E6189E68E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197" w:rsidRPr="003010E0" w:rsidRDefault="00AE5197" w:rsidP="003010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[1354]</w:t>
    </w:r>
    <w:r>
      <w:tab/>
    </w:r>
    <w:r w:rsidR="000B5BBC">
      <w:fldChar w:fldCharType="begin"/>
    </w:r>
    <w:r w:rsidR="000B5BBC">
      <w:instrText xml:space="preserve"> PAGE  \* MERGEFORMAT </w:instrText>
    </w:r>
    <w:r w:rsidR="000B5BBC">
      <w:fldChar w:fldCharType="separate"/>
    </w:r>
    <w:r w:rsidR="000B5BBC">
      <w:rPr>
        <w:noProof/>
      </w:rPr>
      <w:t>1</w:t>
    </w:r>
    <w:r w:rsidR="000B5BB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52B" w:rsidRDefault="0038452B" w:rsidP="009F0C77">
      <w:r>
        <w:separator/>
      </w:r>
    </w:p>
  </w:footnote>
  <w:footnote w:type="continuationSeparator" w:id="0">
    <w:p w:rsidR="0038452B" w:rsidRDefault="003845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473AB10"/>
    <w:docVar w:name="CoverBillType" w:val="r"/>
    <w:docVar w:name="docpath" w:val="L:\Council\bills\GM\24473AB10.DOCX"/>
    <w:docVar w:name="dvBillNumber" w:val="135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627FF"/>
    <w:rsid w:val="00026BED"/>
    <w:rsid w:val="00026C9A"/>
    <w:rsid w:val="00081ED8"/>
    <w:rsid w:val="000965A1"/>
    <w:rsid w:val="000B5BBC"/>
    <w:rsid w:val="000D4DCD"/>
    <w:rsid w:val="000E04CB"/>
    <w:rsid w:val="000E1785"/>
    <w:rsid w:val="001023A4"/>
    <w:rsid w:val="0010776B"/>
    <w:rsid w:val="00133E66"/>
    <w:rsid w:val="00134ACF"/>
    <w:rsid w:val="00144E15"/>
    <w:rsid w:val="001864A6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10E0"/>
    <w:rsid w:val="00313693"/>
    <w:rsid w:val="00325348"/>
    <w:rsid w:val="0038452B"/>
    <w:rsid w:val="00393688"/>
    <w:rsid w:val="003D411E"/>
    <w:rsid w:val="003E3C1E"/>
    <w:rsid w:val="003E6148"/>
    <w:rsid w:val="00400EAA"/>
    <w:rsid w:val="0041760A"/>
    <w:rsid w:val="004809EE"/>
    <w:rsid w:val="004F642E"/>
    <w:rsid w:val="00511EE9"/>
    <w:rsid w:val="00514770"/>
    <w:rsid w:val="00521E00"/>
    <w:rsid w:val="00577C6C"/>
    <w:rsid w:val="0058501B"/>
    <w:rsid w:val="006215AA"/>
    <w:rsid w:val="006340D9"/>
    <w:rsid w:val="00643B8E"/>
    <w:rsid w:val="00665EBC"/>
    <w:rsid w:val="006661F5"/>
    <w:rsid w:val="0069470D"/>
    <w:rsid w:val="006A476C"/>
    <w:rsid w:val="006C6A93"/>
    <w:rsid w:val="006E02F9"/>
    <w:rsid w:val="007354A7"/>
    <w:rsid w:val="00753C04"/>
    <w:rsid w:val="00756946"/>
    <w:rsid w:val="00757F80"/>
    <w:rsid w:val="00771EEC"/>
    <w:rsid w:val="00786819"/>
    <w:rsid w:val="007939CB"/>
    <w:rsid w:val="007A325A"/>
    <w:rsid w:val="007E3244"/>
    <w:rsid w:val="007F1523"/>
    <w:rsid w:val="007F509E"/>
    <w:rsid w:val="007F5799"/>
    <w:rsid w:val="007F6947"/>
    <w:rsid w:val="00810B98"/>
    <w:rsid w:val="00872729"/>
    <w:rsid w:val="008F4429"/>
    <w:rsid w:val="009352BB"/>
    <w:rsid w:val="00950159"/>
    <w:rsid w:val="00990668"/>
    <w:rsid w:val="009F0C77"/>
    <w:rsid w:val="009F4DD1"/>
    <w:rsid w:val="00A64E80"/>
    <w:rsid w:val="00A741D9"/>
    <w:rsid w:val="00A9741D"/>
    <w:rsid w:val="00AD4B17"/>
    <w:rsid w:val="00AE5197"/>
    <w:rsid w:val="00B070EB"/>
    <w:rsid w:val="00B26FA6"/>
    <w:rsid w:val="00B627FF"/>
    <w:rsid w:val="00B741CB"/>
    <w:rsid w:val="00B934F3"/>
    <w:rsid w:val="00BB6347"/>
    <w:rsid w:val="00BD2134"/>
    <w:rsid w:val="00C038D8"/>
    <w:rsid w:val="00C045DD"/>
    <w:rsid w:val="00C3136F"/>
    <w:rsid w:val="00C332C8"/>
    <w:rsid w:val="00C3483A"/>
    <w:rsid w:val="00C74E9D"/>
    <w:rsid w:val="00C82FD3"/>
    <w:rsid w:val="00CC1526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E415044-8044-4CC0-8795-569037772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64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42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E51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354_201004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4-1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B51FC-7E94-4230-BA60-473048074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366</Words>
  <Characters>2071</Characters>
  <Application>Microsoft Office Word</Application>
  <DocSecurity>0</DocSecurity>
  <Lines>85</Lines>
  <Paragraphs>28</Paragraphs>
  <ScaleCrop>false</ScaleCrop>
  <Company> </Company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1354: Cardinal Newman School Wrestling Team - South Carolina Legislature Online</dc:title>
  <dc:subject/>
  <dc:creator>gailmoore</dc:creator>
  <cp:keywords/>
  <dc:description/>
  <cp:lastModifiedBy>N Cumfer</cp:lastModifiedBy>
  <cp:revision>8</cp:revision>
  <cp:lastPrinted>2010-03-19T13:23:00Z</cp:lastPrinted>
  <dcterms:created xsi:type="dcterms:W3CDTF">2010-04-13T18:46:00Z</dcterms:created>
  <dcterms:modified xsi:type="dcterms:W3CDTF">2014-11-24T15:15:00Z</dcterms:modified>
</cp:coreProperties>
</file>