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31F" w:rsidRDefault="000F031F" w:rsidP="000F031F">
      <w:pPr>
        <w:widowControl w:val="0"/>
        <w:jc w:val="center"/>
      </w:pPr>
      <w:bookmarkStart w:id="0" w:name="_GoBack"/>
      <w:bookmarkEnd w:id="0"/>
      <w:r w:rsidRPr="000F031F">
        <w:rPr>
          <w:b/>
        </w:rPr>
        <w:t>South Carolina General Assembly</w:t>
      </w:r>
    </w:p>
    <w:p w:rsidR="000F031F" w:rsidRDefault="000F031F" w:rsidP="000F031F">
      <w:pPr>
        <w:widowControl w:val="0"/>
        <w:jc w:val="center"/>
      </w:pPr>
      <w:r>
        <w:t>118th Session, 2009-2010</w:t>
      </w:r>
    </w:p>
    <w:p w:rsidR="000F031F" w:rsidRDefault="000F031F" w:rsidP="000F031F">
      <w:pPr>
        <w:widowControl w:val="0"/>
        <w:jc w:val="left"/>
      </w:pPr>
    </w:p>
    <w:p w:rsidR="000F031F" w:rsidRDefault="000F031F" w:rsidP="000F031F">
      <w:pPr>
        <w:widowControl w:val="0"/>
        <w:jc w:val="left"/>
        <w:rPr>
          <w:b/>
        </w:rPr>
      </w:pPr>
      <w:r w:rsidRPr="000F031F">
        <w:rPr>
          <w:b/>
        </w:rPr>
        <w:t>S.</w:t>
      </w:r>
      <w:r>
        <w:rPr>
          <w:b/>
        </w:rPr>
        <w:t xml:space="preserve"> </w:t>
      </w:r>
      <w:r w:rsidRPr="000F031F">
        <w:rPr>
          <w:b/>
        </w:rPr>
        <w:t>1461</w:t>
      </w:r>
    </w:p>
    <w:p w:rsidR="000F031F" w:rsidRDefault="000F031F" w:rsidP="000F031F">
      <w:pPr>
        <w:widowControl w:val="0"/>
        <w:jc w:val="left"/>
        <w:rPr>
          <w:b/>
        </w:rPr>
      </w:pPr>
    </w:p>
    <w:p w:rsidR="000F031F" w:rsidRDefault="000F031F" w:rsidP="000F031F">
      <w:pPr>
        <w:widowControl w:val="0"/>
        <w:jc w:val="left"/>
      </w:pPr>
      <w:r w:rsidRPr="000F031F">
        <w:rPr>
          <w:b/>
        </w:rPr>
        <w:t>STATUS INFORMATION</w:t>
      </w:r>
    </w:p>
    <w:p w:rsidR="000F031F" w:rsidRDefault="000F031F" w:rsidP="000F031F">
      <w:pPr>
        <w:widowControl w:val="0"/>
        <w:jc w:val="left"/>
      </w:pPr>
    </w:p>
    <w:p w:rsidR="000F031F" w:rsidRDefault="000F031F" w:rsidP="000F031F">
      <w:pPr>
        <w:widowControl w:val="0"/>
        <w:jc w:val="left"/>
      </w:pPr>
      <w:r>
        <w:t>Concurrent Resolution</w:t>
      </w:r>
    </w:p>
    <w:p w:rsidR="000F031F" w:rsidRDefault="000F031F" w:rsidP="000F031F">
      <w:pPr>
        <w:widowControl w:val="0"/>
        <w:jc w:val="left"/>
      </w:pPr>
      <w:r>
        <w:t>Sponsors: Senators Hutto and Matthews</w:t>
      </w:r>
    </w:p>
    <w:p w:rsidR="000F031F" w:rsidRDefault="000F031F" w:rsidP="000F031F">
      <w:pPr>
        <w:widowControl w:val="0"/>
        <w:jc w:val="left"/>
      </w:pPr>
      <w:r>
        <w:t>Document Path: l:\council\bills\rm\1285ahb10.docx</w:t>
      </w:r>
    </w:p>
    <w:p w:rsidR="000F031F" w:rsidRDefault="000F031F" w:rsidP="000F031F">
      <w:pPr>
        <w:widowControl w:val="0"/>
        <w:jc w:val="left"/>
      </w:pPr>
    </w:p>
    <w:p w:rsidR="00437168" w:rsidRDefault="00437168" w:rsidP="000F031F">
      <w:pPr>
        <w:widowControl w:val="0"/>
        <w:jc w:val="left"/>
      </w:pPr>
      <w:r>
        <w:t>Introduced in the Senate on May 19, 2010</w:t>
      </w:r>
    </w:p>
    <w:p w:rsidR="00437168" w:rsidRDefault="00437168" w:rsidP="000F031F">
      <w:pPr>
        <w:widowControl w:val="0"/>
        <w:jc w:val="left"/>
      </w:pPr>
      <w:r>
        <w:t>Introduced in the House on May 20, 2010</w:t>
      </w:r>
    </w:p>
    <w:p w:rsidR="00437168" w:rsidRDefault="00437168" w:rsidP="000F031F">
      <w:pPr>
        <w:widowControl w:val="0"/>
        <w:jc w:val="left"/>
      </w:pPr>
      <w:r>
        <w:t>Adopted by the General Assembly on May 20, 2010</w:t>
      </w:r>
    </w:p>
    <w:p w:rsidR="00437168" w:rsidRDefault="00437168" w:rsidP="000F031F">
      <w:pPr>
        <w:widowControl w:val="0"/>
        <w:jc w:val="left"/>
      </w:pPr>
    </w:p>
    <w:p w:rsidR="000F031F" w:rsidRDefault="000F031F" w:rsidP="000F031F">
      <w:pPr>
        <w:widowControl w:val="0"/>
        <w:jc w:val="left"/>
      </w:pPr>
      <w:r>
        <w:t xml:space="preserve">Summary: </w:t>
      </w:r>
      <w:r w:rsidR="00277C70">
        <w:t>Special Agent Al Jarvis</w:t>
      </w:r>
    </w:p>
    <w:p w:rsidR="000F031F" w:rsidRDefault="000F031F" w:rsidP="000F031F">
      <w:pPr>
        <w:widowControl w:val="0"/>
        <w:jc w:val="left"/>
      </w:pPr>
    </w:p>
    <w:p w:rsidR="000F031F" w:rsidRDefault="000F031F" w:rsidP="000F031F">
      <w:pPr>
        <w:widowControl w:val="0"/>
        <w:jc w:val="left"/>
      </w:pPr>
    </w:p>
    <w:p w:rsidR="000F031F" w:rsidRDefault="000F031F" w:rsidP="000F031F">
      <w:pPr>
        <w:widowControl w:val="0"/>
        <w:tabs>
          <w:tab w:val="center" w:pos="590"/>
          <w:tab w:val="center" w:pos="1440"/>
          <w:tab w:val="left" w:pos="1872"/>
          <w:tab w:val="left" w:pos="9187"/>
        </w:tabs>
        <w:jc w:val="left"/>
      </w:pPr>
      <w:r w:rsidRPr="000F031F">
        <w:rPr>
          <w:b/>
        </w:rPr>
        <w:t>HISTORY OF LEGISLATIVE ACTIONS</w:t>
      </w:r>
    </w:p>
    <w:p w:rsidR="000F031F" w:rsidRDefault="000F031F" w:rsidP="000F031F">
      <w:pPr>
        <w:widowControl w:val="0"/>
        <w:tabs>
          <w:tab w:val="center" w:pos="590"/>
          <w:tab w:val="center" w:pos="1440"/>
          <w:tab w:val="left" w:pos="1872"/>
          <w:tab w:val="left" w:pos="9187"/>
        </w:tabs>
        <w:jc w:val="left"/>
      </w:pPr>
    </w:p>
    <w:p w:rsidR="000F031F" w:rsidRPr="000F031F" w:rsidRDefault="000F031F" w:rsidP="000F031F">
      <w:pPr>
        <w:widowControl w:val="0"/>
        <w:tabs>
          <w:tab w:val="center" w:pos="590"/>
          <w:tab w:val="center" w:pos="1440"/>
          <w:tab w:val="left" w:pos="1872"/>
          <w:tab w:val="left" w:pos="9187"/>
        </w:tabs>
        <w:jc w:val="left"/>
      </w:pPr>
      <w:r w:rsidRPr="000F031F">
        <w:rPr>
          <w:u w:val="single"/>
        </w:rPr>
        <w:tab/>
        <w:t>Date</w:t>
      </w:r>
      <w:r w:rsidRPr="000F031F">
        <w:rPr>
          <w:u w:val="single"/>
        </w:rPr>
        <w:tab/>
        <w:t>Body</w:t>
      </w:r>
      <w:r w:rsidRPr="000F031F">
        <w:rPr>
          <w:u w:val="single"/>
        </w:rPr>
        <w:tab/>
        <w:t>Action Description with journal page number</w:t>
      </w:r>
      <w:r w:rsidRPr="000F031F">
        <w:rPr>
          <w:u w:val="single"/>
        </w:rPr>
        <w:tab/>
      </w:r>
    </w:p>
    <w:p w:rsidR="00A239AC" w:rsidRDefault="00A239AC" w:rsidP="00A239AC">
      <w:pPr>
        <w:widowControl w:val="0"/>
        <w:tabs>
          <w:tab w:val="right" w:pos="1008"/>
          <w:tab w:val="left" w:pos="1152"/>
          <w:tab w:val="left" w:pos="1872"/>
          <w:tab w:val="left" w:pos="9187"/>
        </w:tabs>
        <w:ind w:left="2088" w:hanging="2088"/>
        <w:jc w:val="left"/>
      </w:pPr>
      <w:r>
        <w:tab/>
        <w:t>5/19/2010</w:t>
      </w:r>
      <w:r>
        <w:tab/>
        <w:t>Senate</w:t>
      </w:r>
      <w:r>
        <w:tab/>
      </w:r>
      <w:r w:rsidRPr="006808EE">
        <w:t xml:space="preserve">Introduced, adopted, sent to House </w:t>
      </w:r>
      <w:hyperlink r:id="rId7" w:history="1">
        <w:r w:rsidRPr="00A56C30">
          <w:rPr>
            <w:rStyle w:val="Hyperlink"/>
          </w:rPr>
          <w:t>SJ</w:t>
        </w:r>
      </w:hyperlink>
      <w:r>
        <w:noBreakHyphen/>
      </w:r>
      <w:r w:rsidRPr="006808EE">
        <w:t>17</w:t>
      </w:r>
    </w:p>
    <w:p w:rsidR="00A239AC" w:rsidRDefault="00A239AC" w:rsidP="00A239AC">
      <w:pPr>
        <w:widowControl w:val="0"/>
        <w:tabs>
          <w:tab w:val="right" w:pos="1008"/>
          <w:tab w:val="left" w:pos="1152"/>
          <w:tab w:val="left" w:pos="1872"/>
          <w:tab w:val="left" w:pos="9187"/>
        </w:tabs>
        <w:ind w:left="2088" w:hanging="2088"/>
        <w:jc w:val="left"/>
      </w:pPr>
      <w:r>
        <w:tab/>
        <w:t>5/20/2010</w:t>
      </w:r>
      <w:r>
        <w:tab/>
        <w:t>House</w:t>
      </w:r>
      <w:r>
        <w:tab/>
      </w:r>
      <w:r w:rsidRPr="006808EE">
        <w:t xml:space="preserve">Introduced, adopted, returned with concurrence </w:t>
      </w:r>
      <w:hyperlink r:id="rId8" w:history="1">
        <w:r w:rsidRPr="00A56C30">
          <w:rPr>
            <w:rStyle w:val="Hyperlink"/>
          </w:rPr>
          <w:t>HJ</w:t>
        </w:r>
      </w:hyperlink>
      <w:r>
        <w:noBreakHyphen/>
      </w:r>
      <w:r w:rsidRPr="006808EE">
        <w:t>8</w:t>
      </w:r>
    </w:p>
    <w:p w:rsidR="00A239AC" w:rsidRDefault="00A239AC" w:rsidP="00A239AC">
      <w:pPr>
        <w:widowControl w:val="0"/>
        <w:tabs>
          <w:tab w:val="right" w:pos="1008"/>
          <w:tab w:val="left" w:pos="1152"/>
          <w:tab w:val="left" w:pos="1872"/>
          <w:tab w:val="left" w:pos="9187"/>
        </w:tabs>
        <w:ind w:left="2088" w:hanging="2088"/>
        <w:jc w:val="left"/>
      </w:pPr>
    </w:p>
    <w:p w:rsidR="000F031F" w:rsidRPr="000F031F" w:rsidRDefault="000F031F" w:rsidP="000F031F">
      <w:pPr>
        <w:widowControl w:val="0"/>
        <w:tabs>
          <w:tab w:val="right" w:pos="1008"/>
          <w:tab w:val="left" w:pos="1152"/>
          <w:tab w:val="left" w:pos="1872"/>
          <w:tab w:val="left" w:pos="9187"/>
        </w:tabs>
        <w:ind w:left="2088" w:hanging="2088"/>
        <w:jc w:val="left"/>
      </w:pPr>
    </w:p>
    <w:p w:rsidR="000F031F" w:rsidRDefault="000F031F" w:rsidP="000F031F">
      <w:r w:rsidRPr="000F031F">
        <w:rPr>
          <w:b/>
        </w:rPr>
        <w:t>VERSIONS OF THIS BILL</w:t>
      </w:r>
    </w:p>
    <w:p w:rsidR="000F031F" w:rsidRDefault="000F031F" w:rsidP="000F031F"/>
    <w:p w:rsidR="000F031F" w:rsidRDefault="004F2893" w:rsidP="000F031F">
      <w:hyperlink r:id="rId9" w:history="1">
        <w:r w:rsidR="000F031F">
          <w:rPr>
            <w:rStyle w:val="Hyperlink"/>
          </w:rPr>
          <w:t>5/19/2010</w:t>
        </w:r>
      </w:hyperlink>
    </w:p>
    <w:p w:rsidR="000F031F" w:rsidRDefault="000F031F" w:rsidP="000F031F"/>
    <w:p w:rsidR="000F031F" w:rsidRDefault="000F031F" w:rsidP="000F031F">
      <w:pPr>
        <w:sectPr w:rsidR="000F031F" w:rsidSect="000F031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3E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D1E0C">
        <w:t>RECOGNIZE AND COMMEND SPECIAL AGENT AL JARVIS OF BAMBERG COUNTY WITH THE SOUTH CAROLINA LAW ENFORCEMENT DIVISION (SLED) FOR HIS OUTSTANDING SERVICE DURING A DECEMBER 2009 HOSTAGE STANDOFF IN WYTHEVILLE, VIRGINIA.</w:t>
      </w: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3650"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3650">
        <w:t xml:space="preserve">during the recent hostage standoff at a </w:t>
      </w:r>
      <w:r w:rsidR="005365C9">
        <w:t>p</w:t>
      </w:r>
      <w:r w:rsidR="00443650">
        <w:t xml:space="preserve">ost office in Wytheville, Virginia, on December 23, 2009, </w:t>
      </w:r>
      <w:r w:rsidR="005365C9">
        <w:t xml:space="preserve">SLED </w:t>
      </w:r>
      <w:r w:rsidR="00443650">
        <w:t xml:space="preserve">Special Agent Al Jarvis helped persuade the suspected hostage taker to release </w:t>
      </w:r>
      <w:r w:rsidR="007A34FF">
        <w:t>the</w:t>
      </w:r>
      <w:r w:rsidR="00443650">
        <w:t xml:space="preserve"> hostages and surrender peacefully; and</w:t>
      </w:r>
    </w:p>
    <w:p w:rsidR="00443650" w:rsidRDefault="00443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650" w:rsidRDefault="00443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365C9">
        <w:t xml:space="preserve">Special Agent Jarvis </w:t>
      </w:r>
      <w:r w:rsidR="00B82930">
        <w:t xml:space="preserve">had </w:t>
      </w:r>
      <w:r w:rsidR="005365C9">
        <w:t>called a former military colleague to wish him a Merry Christmas but instead found himself on the phone with a hostage taker; and</w:t>
      </w:r>
    </w:p>
    <w:p w:rsidR="005365C9" w:rsidRDefault="005365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C9" w:rsidRDefault="005365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realizing the urgency of the situation, Al Jarvis quickly drew on his thirteen years of law enforcement experience </w:t>
      </w:r>
      <w:r w:rsidR="00B82930">
        <w:t xml:space="preserve">as a SLED bomb technician and SWAT team member </w:t>
      </w:r>
      <w:r>
        <w:t xml:space="preserve">and eight years of military experience </w:t>
      </w:r>
      <w:r w:rsidR="00B82930">
        <w:t xml:space="preserve">with the U.S. Army and Air Force </w:t>
      </w:r>
      <w:r>
        <w:t>to develop a rapport with the hostage taker; and</w:t>
      </w:r>
    </w:p>
    <w:p w:rsidR="005365C9" w:rsidRDefault="005365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5C9" w:rsidRDefault="005365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82930">
        <w:t>his quick thinking and skill in negotiating dangerous situations enabled him to help persuade the hostage taker to release the hostages and surrender peacefully; and</w:t>
      </w:r>
    </w:p>
    <w:p w:rsidR="00B82930" w:rsidRDefault="00B82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ED" w:rsidRDefault="00B829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ED090E">
        <w:t xml:space="preserve">, </w:t>
      </w:r>
      <w:r w:rsidR="005356F4">
        <w:t xml:space="preserve">cognizant of his </w:t>
      </w:r>
      <w:r w:rsidR="00ED090E">
        <w:t xml:space="preserve">invaluable service in a </w:t>
      </w:r>
      <w:r w:rsidR="00F32245">
        <w:t>perilous and stressful situation, the members of the General Assembly, on behalf of the citizens of South Carolina,</w:t>
      </w:r>
      <w:r w:rsidR="00ED090E">
        <w:t xml:space="preserve"> </w:t>
      </w:r>
      <w:r w:rsidR="005356F4">
        <w:t xml:space="preserve">express grateful thanks to SLED Special Agent Al Jarvis for helping to resolve a potentially deadly encounter with a hostage taker in a peaceful manner. </w:t>
      </w:r>
      <w:r w:rsidR="000773ED">
        <w:t xml:space="preserve">Now, therefore, </w:t>
      </w: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5D" w:rsidRDefault="000773ED" w:rsidP="0091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912D5D">
        <w:t xml:space="preserve"> the members of the South Carolina General Assembly, by this resolution, recognize and commend Special Agent Al Jarvis of Bamberg County with the South Carolina Law Enforcement Division (SLED) for his outstanding service during a December 2009 hostage standoff in Wytheville, Virginia.</w:t>
      </w:r>
    </w:p>
    <w:p w:rsidR="000773ED"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73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12D5D">
        <w:t>pr</w:t>
      </w:r>
      <w:r w:rsidR="00EA167E">
        <w:t xml:space="preserve">esented </w:t>
      </w:r>
      <w:r>
        <w:t>to</w:t>
      </w:r>
      <w:r w:rsidR="00912D5D">
        <w:t xml:space="preserve"> Special Agent Al Jarvis.</w:t>
      </w:r>
    </w:p>
    <w:p w:rsidR="004B5EC2" w:rsidRDefault="00262062" w:rsidP="00976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EC2" w:rsidRDefault="004B5EC2" w:rsidP="000F031F">
      <w:pPr>
        <w:suppressAutoHyphens/>
      </w:pPr>
    </w:p>
    <w:sectPr w:rsidR="004B5EC2" w:rsidSect="000F03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3ED" w:rsidRDefault="000773ED" w:rsidP="009F0C77">
      <w:r>
        <w:separator/>
      </w:r>
    </w:p>
  </w:endnote>
  <w:endnote w:type="continuationSeparator" w:id="0">
    <w:p w:rsidR="000773ED" w:rsidRDefault="000773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FCB7DA-9617-4CCB-8599-5A57BEF02B86}"/>
    <w:embedBold r:id="rId2" w:fontKey="{1204CB44-C3AC-4D29-9B2A-ABB0B14318D6}"/>
  </w:font>
  <w:font w:name="Calibri">
    <w:panose1 w:val="020F0502020204030204"/>
    <w:charset w:val="00"/>
    <w:family w:val="swiss"/>
    <w:pitch w:val="variable"/>
    <w:sig w:usb0="E10002FF" w:usb1="4000ACFF" w:usb2="00000009" w:usb3="00000000" w:csb0="0000019F" w:csb1="00000000"/>
    <w:embedRegular r:id="rId3" w:fontKey="{059AEC18-6614-42E8-91F8-C331D39A98F5}"/>
  </w:font>
  <w:font w:name="Tahoma">
    <w:panose1 w:val="020B0604030504040204"/>
    <w:charset w:val="00"/>
    <w:family w:val="swiss"/>
    <w:pitch w:val="variable"/>
    <w:sig w:usb0="21002A87" w:usb1="80000000" w:usb2="00000008" w:usb3="00000000" w:csb0="000101FF" w:csb1="00000000"/>
    <w:embedRegular r:id="rId4" w:fontKey="{CB916EB7-DAA2-4115-9A6D-DAE842F5FA5B}"/>
  </w:font>
  <w:font w:name="Cambria">
    <w:panose1 w:val="02040503050406030204"/>
    <w:charset w:val="00"/>
    <w:family w:val="roman"/>
    <w:pitch w:val="variable"/>
    <w:sig w:usb0="E00002FF" w:usb1="400004FF" w:usb2="00000000" w:usb3="00000000" w:csb0="0000019F" w:csb1="00000000"/>
    <w:embedRegular r:id="rId5" w:fontKey="{2ABBB9AF-1300-4D31-97E4-9580F39FD8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31F" w:rsidRPr="004B5EC2" w:rsidRDefault="000F031F" w:rsidP="004B5EC2">
    <w:pPr>
      <w:pStyle w:val="Footer"/>
      <w:tabs>
        <w:tab w:val="clear" w:pos="4680"/>
        <w:tab w:val="clear" w:pos="9360"/>
        <w:tab w:val="center" w:pos="2995"/>
      </w:tabs>
      <w:spacing w:before="120"/>
    </w:pPr>
    <w:r>
      <w:t>[1461]</w:t>
    </w:r>
    <w:r>
      <w:tab/>
    </w:r>
    <w:r w:rsidR="004F2893">
      <w:fldChar w:fldCharType="begin"/>
    </w:r>
    <w:r w:rsidR="004F2893">
      <w:instrText xml:space="preserve"> PAGE  \* MERGEFORMAT </w:instrText>
    </w:r>
    <w:r w:rsidR="004F2893">
      <w:fldChar w:fldCharType="separate"/>
    </w:r>
    <w:r w:rsidR="004F2893">
      <w:rPr>
        <w:noProof/>
      </w:rPr>
      <w:t>1</w:t>
    </w:r>
    <w:r w:rsidR="004F28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3ED" w:rsidRDefault="000773ED" w:rsidP="009F0C77">
      <w:r>
        <w:separator/>
      </w:r>
    </w:p>
  </w:footnote>
  <w:footnote w:type="continuationSeparator" w:id="0">
    <w:p w:rsidR="000773ED" w:rsidRDefault="000773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85AHB10"/>
    <w:docVar w:name="CoverBillType" w:val="c"/>
    <w:docVar w:name="docpath" w:val="L:\Council\bills\RM\1285AHB10.DOCX"/>
    <w:docVar w:name="dvBillNumber" w:val="1461"/>
    <w:docVar w:name="dvBillNumberPrefix" w:val="S. "/>
    <w:docVar w:name="dvOriginalBody" w:val="Senate"/>
    <w:docVar w:name="dvSteno" w:val="RM"/>
    <w:docVar w:name="NameofBody" w:val="s"/>
    <w:docVar w:name="vgroup2" w:val="Council"/>
  </w:docVars>
  <w:rsids>
    <w:rsidRoot w:val="00E81807"/>
    <w:rsid w:val="00026C9A"/>
    <w:rsid w:val="000773ED"/>
    <w:rsid w:val="000875B6"/>
    <w:rsid w:val="000965A1"/>
    <w:rsid w:val="000E1785"/>
    <w:rsid w:val="000F031F"/>
    <w:rsid w:val="001023A4"/>
    <w:rsid w:val="0010776B"/>
    <w:rsid w:val="00133E66"/>
    <w:rsid w:val="00134ACF"/>
    <w:rsid w:val="00144E15"/>
    <w:rsid w:val="00162A68"/>
    <w:rsid w:val="001A4A62"/>
    <w:rsid w:val="001A681E"/>
    <w:rsid w:val="001D08F2"/>
    <w:rsid w:val="002037CA"/>
    <w:rsid w:val="002047A2"/>
    <w:rsid w:val="002321B6"/>
    <w:rsid w:val="0023696B"/>
    <w:rsid w:val="00250967"/>
    <w:rsid w:val="00262062"/>
    <w:rsid w:val="002759C5"/>
    <w:rsid w:val="00277C70"/>
    <w:rsid w:val="00277DEE"/>
    <w:rsid w:val="00280D88"/>
    <w:rsid w:val="00294ABE"/>
    <w:rsid w:val="002A3EB4"/>
    <w:rsid w:val="002D6C6C"/>
    <w:rsid w:val="00325348"/>
    <w:rsid w:val="00354A1B"/>
    <w:rsid w:val="0037634E"/>
    <w:rsid w:val="00393688"/>
    <w:rsid w:val="003D1E0C"/>
    <w:rsid w:val="003D411E"/>
    <w:rsid w:val="003E3C1E"/>
    <w:rsid w:val="003E6148"/>
    <w:rsid w:val="00400EAA"/>
    <w:rsid w:val="0041760A"/>
    <w:rsid w:val="00437168"/>
    <w:rsid w:val="00443650"/>
    <w:rsid w:val="00463752"/>
    <w:rsid w:val="004809EE"/>
    <w:rsid w:val="004B5EC2"/>
    <w:rsid w:val="004C7FB6"/>
    <w:rsid w:val="004F2893"/>
    <w:rsid w:val="00511EE9"/>
    <w:rsid w:val="00521E00"/>
    <w:rsid w:val="005356F4"/>
    <w:rsid w:val="005365C9"/>
    <w:rsid w:val="00577C6C"/>
    <w:rsid w:val="0058501B"/>
    <w:rsid w:val="005F6F2E"/>
    <w:rsid w:val="006215AA"/>
    <w:rsid w:val="006340D9"/>
    <w:rsid w:val="00643B8E"/>
    <w:rsid w:val="00657B79"/>
    <w:rsid w:val="00665EBC"/>
    <w:rsid w:val="0069470D"/>
    <w:rsid w:val="00694A05"/>
    <w:rsid w:val="006A476C"/>
    <w:rsid w:val="006C6A93"/>
    <w:rsid w:val="006E02F9"/>
    <w:rsid w:val="0070411F"/>
    <w:rsid w:val="00753C04"/>
    <w:rsid w:val="00756946"/>
    <w:rsid w:val="00757F80"/>
    <w:rsid w:val="00771EEC"/>
    <w:rsid w:val="007841A2"/>
    <w:rsid w:val="00786819"/>
    <w:rsid w:val="007938A2"/>
    <w:rsid w:val="007A325A"/>
    <w:rsid w:val="007A34FF"/>
    <w:rsid w:val="007F1523"/>
    <w:rsid w:val="007F509E"/>
    <w:rsid w:val="007F5799"/>
    <w:rsid w:val="007F6947"/>
    <w:rsid w:val="00872729"/>
    <w:rsid w:val="00892C1A"/>
    <w:rsid w:val="008F4429"/>
    <w:rsid w:val="00912D5D"/>
    <w:rsid w:val="009352BB"/>
    <w:rsid w:val="00976521"/>
    <w:rsid w:val="00990668"/>
    <w:rsid w:val="009F0C77"/>
    <w:rsid w:val="009F4DD1"/>
    <w:rsid w:val="00A239AC"/>
    <w:rsid w:val="00A56C30"/>
    <w:rsid w:val="00A64E80"/>
    <w:rsid w:val="00A741D9"/>
    <w:rsid w:val="00A9741D"/>
    <w:rsid w:val="00AD4B17"/>
    <w:rsid w:val="00B26FA6"/>
    <w:rsid w:val="00B741CB"/>
    <w:rsid w:val="00B82930"/>
    <w:rsid w:val="00B934F3"/>
    <w:rsid w:val="00BB6347"/>
    <w:rsid w:val="00BD2134"/>
    <w:rsid w:val="00C038D8"/>
    <w:rsid w:val="00C045DD"/>
    <w:rsid w:val="00C3136F"/>
    <w:rsid w:val="00C3483A"/>
    <w:rsid w:val="00C74E9D"/>
    <w:rsid w:val="00C81F75"/>
    <w:rsid w:val="00C82FD3"/>
    <w:rsid w:val="00CC6B7B"/>
    <w:rsid w:val="00CD3619"/>
    <w:rsid w:val="00CF4447"/>
    <w:rsid w:val="00D405E7"/>
    <w:rsid w:val="00D41D56"/>
    <w:rsid w:val="00D6260D"/>
    <w:rsid w:val="00D6662B"/>
    <w:rsid w:val="00D74821"/>
    <w:rsid w:val="00D87B6C"/>
    <w:rsid w:val="00D95E2F"/>
    <w:rsid w:val="00D970A9"/>
    <w:rsid w:val="00DB3AC0"/>
    <w:rsid w:val="00DE68F0"/>
    <w:rsid w:val="00DF3845"/>
    <w:rsid w:val="00DF7E17"/>
    <w:rsid w:val="00E81807"/>
    <w:rsid w:val="00EA167E"/>
    <w:rsid w:val="00EB00A2"/>
    <w:rsid w:val="00EB1BF3"/>
    <w:rsid w:val="00ED090E"/>
    <w:rsid w:val="00EF3EEE"/>
    <w:rsid w:val="00F149A7"/>
    <w:rsid w:val="00F16301"/>
    <w:rsid w:val="00F32245"/>
    <w:rsid w:val="00F41AFA"/>
    <w:rsid w:val="00F50BAF"/>
    <w:rsid w:val="00F52C10"/>
    <w:rsid w:val="00F81FFD"/>
    <w:rsid w:val="00F85228"/>
    <w:rsid w:val="00FA5C5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282BB2-B0CA-4AE6-8036-E34A31FD3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34FF"/>
    <w:rPr>
      <w:rFonts w:ascii="Tahoma" w:hAnsi="Tahoma" w:cs="Tahoma"/>
      <w:sz w:val="16"/>
      <w:szCs w:val="16"/>
    </w:rPr>
  </w:style>
  <w:style w:type="character" w:customStyle="1" w:styleId="BalloonTextChar">
    <w:name w:val="Balloon Text Char"/>
    <w:basedOn w:val="DefaultParagraphFont"/>
    <w:link w:val="BalloonText"/>
    <w:uiPriority w:val="99"/>
    <w:semiHidden/>
    <w:rsid w:val="007A34FF"/>
    <w:rPr>
      <w:rFonts w:ascii="Tahoma" w:eastAsia="Times New Roman" w:hAnsi="Tahoma" w:cs="Tahoma"/>
      <w:sz w:val="16"/>
      <w:szCs w:val="16"/>
    </w:rPr>
  </w:style>
  <w:style w:type="character" w:styleId="Hyperlink">
    <w:name w:val="Hyperlink"/>
    <w:basedOn w:val="DefaultParagraphFont"/>
    <w:uiPriority w:val="99"/>
    <w:unhideWhenUsed/>
    <w:rsid w:val="000F03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20-10.docx" TargetMode="External"/><Relationship Id="rId3" Type="http://schemas.openxmlformats.org/officeDocument/2006/relationships/settings" Target="settings.xml"/><Relationship Id="rId7" Type="http://schemas.openxmlformats.org/officeDocument/2006/relationships/hyperlink" Target="file:///h:\SJ%20Archive\2010\05-1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61_201005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3C85D3-0A02-4A65-A4D3-6DA1C8C18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385</Words>
  <Characters>2123</Characters>
  <Application>Microsoft Office Word</Application>
  <DocSecurity>0</DocSecurity>
  <Lines>84</Lines>
  <Paragraphs>28</Paragraphs>
  <ScaleCrop>false</ScaleCrop>
  <Company> </Company>
  <LinksUpToDate>false</LinksUpToDate>
  <CharactersWithSpaces>2483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1461: Special Agent Al Jarvis - South Carolina Legislature Online</dc:title>
  <dc:subject/>
  <dc:creator>rosannemcdowell</dc:creator>
  <cp:keywords/>
  <dc:description/>
  <cp:lastModifiedBy>N Cumfer</cp:lastModifiedBy>
  <cp:revision>9</cp:revision>
  <cp:lastPrinted>2010-05-19T15:59:00Z</cp:lastPrinted>
  <dcterms:created xsi:type="dcterms:W3CDTF">2010-05-19T19:24:00Z</dcterms:created>
  <dcterms:modified xsi:type="dcterms:W3CDTF">2014-11-24T15:17:00Z</dcterms:modified>
</cp:coreProperties>
</file>