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70E" w:rsidRDefault="0057470E" w:rsidP="0057470E">
      <w:pPr>
        <w:widowControl w:val="0"/>
        <w:jc w:val="center"/>
      </w:pPr>
      <w:bookmarkStart w:id="0" w:name="_GoBack"/>
      <w:bookmarkEnd w:id="0"/>
      <w:r w:rsidRPr="0057470E">
        <w:rPr>
          <w:b/>
        </w:rPr>
        <w:t>South Carolina General Assembly</w:t>
      </w:r>
    </w:p>
    <w:p w:rsidR="0057470E" w:rsidRDefault="0057470E" w:rsidP="0057470E">
      <w:pPr>
        <w:widowControl w:val="0"/>
        <w:jc w:val="center"/>
      </w:pPr>
      <w:r>
        <w:t>118th Session, 2009-2010</w:t>
      </w:r>
    </w:p>
    <w:p w:rsidR="0057470E" w:rsidRDefault="0057470E" w:rsidP="0057470E">
      <w:pPr>
        <w:widowControl w:val="0"/>
        <w:jc w:val="left"/>
      </w:pPr>
    </w:p>
    <w:p w:rsidR="0057470E" w:rsidRDefault="0057470E" w:rsidP="0057470E">
      <w:pPr>
        <w:widowControl w:val="0"/>
        <w:jc w:val="left"/>
        <w:rPr>
          <w:b/>
        </w:rPr>
      </w:pPr>
      <w:r w:rsidRPr="0057470E">
        <w:rPr>
          <w:b/>
        </w:rPr>
        <w:t>S.</w:t>
      </w:r>
      <w:r>
        <w:rPr>
          <w:b/>
        </w:rPr>
        <w:t xml:space="preserve"> </w:t>
      </w:r>
      <w:r w:rsidRPr="0057470E">
        <w:rPr>
          <w:b/>
        </w:rPr>
        <w:t>1486</w:t>
      </w:r>
    </w:p>
    <w:p w:rsidR="0057470E" w:rsidRDefault="0057470E" w:rsidP="0057470E">
      <w:pPr>
        <w:widowControl w:val="0"/>
        <w:jc w:val="left"/>
        <w:rPr>
          <w:b/>
        </w:rPr>
      </w:pPr>
    </w:p>
    <w:p w:rsidR="0057470E" w:rsidRDefault="0057470E" w:rsidP="0057470E">
      <w:pPr>
        <w:widowControl w:val="0"/>
        <w:jc w:val="left"/>
      </w:pPr>
      <w:r w:rsidRPr="0057470E">
        <w:rPr>
          <w:b/>
        </w:rPr>
        <w:t>STATUS INFORMATION</w:t>
      </w:r>
    </w:p>
    <w:p w:rsidR="0057470E" w:rsidRDefault="0057470E" w:rsidP="0057470E">
      <w:pPr>
        <w:widowControl w:val="0"/>
        <w:jc w:val="left"/>
      </w:pPr>
    </w:p>
    <w:p w:rsidR="0057470E" w:rsidRDefault="0057470E" w:rsidP="0057470E">
      <w:pPr>
        <w:widowControl w:val="0"/>
        <w:jc w:val="left"/>
      </w:pPr>
      <w:r>
        <w:t>Senate Resolution</w:t>
      </w:r>
    </w:p>
    <w:p w:rsidR="0057470E" w:rsidRDefault="0057470E" w:rsidP="0057470E">
      <w:pPr>
        <w:widowControl w:val="0"/>
        <w:jc w:val="left"/>
      </w:pPr>
      <w:r>
        <w:t>Sponsors: Senator McGill</w:t>
      </w:r>
    </w:p>
    <w:p w:rsidR="0057470E" w:rsidRDefault="0057470E" w:rsidP="0057470E">
      <w:pPr>
        <w:widowControl w:val="0"/>
        <w:jc w:val="left"/>
      </w:pPr>
      <w:r>
        <w:t>Document Path: l:\council\bills\gm\24561ab10.docx</w:t>
      </w:r>
    </w:p>
    <w:p w:rsidR="0057470E" w:rsidRDefault="0057470E" w:rsidP="0057470E">
      <w:pPr>
        <w:widowControl w:val="0"/>
        <w:jc w:val="left"/>
      </w:pPr>
    </w:p>
    <w:p w:rsidR="0057470E" w:rsidRDefault="0057470E" w:rsidP="0057470E">
      <w:pPr>
        <w:widowControl w:val="0"/>
        <w:jc w:val="left"/>
      </w:pPr>
      <w:r>
        <w:t>Introduced in the Senate on May 27, 2010</w:t>
      </w:r>
    </w:p>
    <w:p w:rsidR="0057470E" w:rsidRDefault="0057470E" w:rsidP="0057470E">
      <w:pPr>
        <w:widowControl w:val="0"/>
        <w:jc w:val="left"/>
      </w:pPr>
      <w:r>
        <w:t>Adopted by the Senate on May 27, 2010</w:t>
      </w:r>
    </w:p>
    <w:p w:rsidR="0057470E" w:rsidRDefault="0057470E" w:rsidP="0057470E">
      <w:pPr>
        <w:widowControl w:val="0"/>
        <w:jc w:val="left"/>
      </w:pPr>
    </w:p>
    <w:p w:rsidR="0057470E" w:rsidRDefault="0057470E" w:rsidP="0057470E">
      <w:pPr>
        <w:widowControl w:val="0"/>
        <w:jc w:val="left"/>
      </w:pPr>
      <w:r>
        <w:t xml:space="preserve">Summary: </w:t>
      </w:r>
      <w:r w:rsidR="002411D7">
        <w:t>Honorable Kenneth Kennedy</w:t>
      </w:r>
    </w:p>
    <w:p w:rsidR="0057470E" w:rsidRDefault="0057470E" w:rsidP="0057470E">
      <w:pPr>
        <w:widowControl w:val="0"/>
        <w:jc w:val="left"/>
      </w:pPr>
    </w:p>
    <w:p w:rsidR="0057470E" w:rsidRDefault="0057470E" w:rsidP="0057470E">
      <w:pPr>
        <w:widowControl w:val="0"/>
        <w:jc w:val="left"/>
      </w:pPr>
    </w:p>
    <w:p w:rsidR="0057470E" w:rsidRDefault="0057470E" w:rsidP="0057470E">
      <w:pPr>
        <w:widowControl w:val="0"/>
        <w:tabs>
          <w:tab w:val="center" w:pos="590"/>
          <w:tab w:val="center" w:pos="1440"/>
          <w:tab w:val="left" w:pos="1872"/>
          <w:tab w:val="left" w:pos="9187"/>
        </w:tabs>
        <w:jc w:val="left"/>
      </w:pPr>
      <w:r w:rsidRPr="0057470E">
        <w:rPr>
          <w:b/>
        </w:rPr>
        <w:t>HISTORY OF LEGISLATIVE ACTIONS</w:t>
      </w:r>
    </w:p>
    <w:p w:rsidR="0057470E" w:rsidRDefault="0057470E" w:rsidP="0057470E">
      <w:pPr>
        <w:widowControl w:val="0"/>
        <w:tabs>
          <w:tab w:val="center" w:pos="590"/>
          <w:tab w:val="center" w:pos="1440"/>
          <w:tab w:val="left" w:pos="1872"/>
          <w:tab w:val="left" w:pos="9187"/>
        </w:tabs>
        <w:jc w:val="left"/>
      </w:pPr>
    </w:p>
    <w:p w:rsidR="0057470E" w:rsidRPr="0057470E" w:rsidRDefault="0057470E" w:rsidP="0057470E">
      <w:pPr>
        <w:widowControl w:val="0"/>
        <w:tabs>
          <w:tab w:val="center" w:pos="590"/>
          <w:tab w:val="center" w:pos="1440"/>
          <w:tab w:val="left" w:pos="1872"/>
          <w:tab w:val="left" w:pos="9187"/>
        </w:tabs>
        <w:jc w:val="left"/>
      </w:pPr>
      <w:r w:rsidRPr="0057470E">
        <w:rPr>
          <w:u w:val="single"/>
        </w:rPr>
        <w:tab/>
        <w:t>Date</w:t>
      </w:r>
      <w:r w:rsidRPr="0057470E">
        <w:rPr>
          <w:u w:val="single"/>
        </w:rPr>
        <w:tab/>
        <w:t>Body</w:t>
      </w:r>
      <w:r w:rsidRPr="0057470E">
        <w:rPr>
          <w:u w:val="single"/>
        </w:rPr>
        <w:tab/>
        <w:t>Action Description with journal page number</w:t>
      </w:r>
      <w:r w:rsidRPr="0057470E">
        <w:rPr>
          <w:u w:val="single"/>
        </w:rPr>
        <w:tab/>
      </w:r>
    </w:p>
    <w:p w:rsidR="00774B94" w:rsidRDefault="00774B94" w:rsidP="00774B94">
      <w:pPr>
        <w:widowControl w:val="0"/>
        <w:tabs>
          <w:tab w:val="right" w:pos="1008"/>
          <w:tab w:val="left" w:pos="1152"/>
          <w:tab w:val="left" w:pos="1872"/>
          <w:tab w:val="left" w:pos="9187"/>
        </w:tabs>
        <w:ind w:left="2088" w:hanging="2088"/>
        <w:jc w:val="left"/>
      </w:pPr>
      <w:r>
        <w:tab/>
        <w:t>5/27/2010</w:t>
      </w:r>
      <w:r>
        <w:tab/>
        <w:t>Senate</w:t>
      </w:r>
      <w:r>
        <w:tab/>
      </w:r>
      <w:r w:rsidRPr="003711C3">
        <w:t xml:space="preserve">Introduced and adopted </w:t>
      </w:r>
      <w:hyperlink r:id="rId7" w:history="1">
        <w:r w:rsidRPr="0042683A">
          <w:rPr>
            <w:rStyle w:val="Hyperlink"/>
          </w:rPr>
          <w:t>SJ</w:t>
        </w:r>
      </w:hyperlink>
      <w:r>
        <w:noBreakHyphen/>
      </w:r>
      <w:r w:rsidRPr="003711C3">
        <w:t>8</w:t>
      </w:r>
    </w:p>
    <w:p w:rsidR="00774B94" w:rsidRDefault="00774B94" w:rsidP="00774B94">
      <w:pPr>
        <w:widowControl w:val="0"/>
        <w:tabs>
          <w:tab w:val="right" w:pos="1008"/>
          <w:tab w:val="left" w:pos="1152"/>
          <w:tab w:val="left" w:pos="1872"/>
          <w:tab w:val="left" w:pos="9187"/>
        </w:tabs>
        <w:ind w:left="2088" w:hanging="2088"/>
        <w:jc w:val="left"/>
      </w:pPr>
    </w:p>
    <w:p w:rsidR="0057470E" w:rsidRPr="0057470E" w:rsidRDefault="0057470E" w:rsidP="0057470E">
      <w:pPr>
        <w:widowControl w:val="0"/>
        <w:tabs>
          <w:tab w:val="right" w:pos="1008"/>
          <w:tab w:val="left" w:pos="1152"/>
          <w:tab w:val="left" w:pos="1872"/>
          <w:tab w:val="left" w:pos="9187"/>
        </w:tabs>
        <w:ind w:left="2088" w:hanging="2088"/>
        <w:jc w:val="left"/>
      </w:pPr>
    </w:p>
    <w:p w:rsidR="0057470E" w:rsidRDefault="0057470E" w:rsidP="0057470E">
      <w:r w:rsidRPr="0057470E">
        <w:rPr>
          <w:b/>
        </w:rPr>
        <w:t>VERSIONS OF THIS BILL</w:t>
      </w:r>
    </w:p>
    <w:p w:rsidR="0057470E" w:rsidRDefault="0057470E" w:rsidP="0057470E"/>
    <w:p w:rsidR="0057470E" w:rsidRDefault="00AC5D19" w:rsidP="0057470E">
      <w:hyperlink r:id="rId8" w:history="1">
        <w:r w:rsidR="0057470E">
          <w:rPr>
            <w:rStyle w:val="Hyperlink"/>
          </w:rPr>
          <w:t>5/27/2010</w:t>
        </w:r>
      </w:hyperlink>
    </w:p>
    <w:p w:rsidR="0057470E" w:rsidRDefault="0057470E" w:rsidP="0057470E"/>
    <w:p w:rsidR="0057470E" w:rsidRDefault="0057470E" w:rsidP="0057470E">
      <w:pPr>
        <w:sectPr w:rsidR="0057470E" w:rsidSect="0057470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0EC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ACKNOWLEDGE AND COMMEND THE HONORABLE KENNETH KENNEDY OF WILLIAMSBURG COUNTY FOR TWENTY YEARS OF ENERGETIC AND DEDICATED SERVICE IN THE HOUSE OF REPRESENTATIVES ON BEHALF OF THE CITIZENS OF SOUTH CAROLINA, AND TO WISH HIM CONTINUED SUCCESS AND HAPPINESS IN ALL HIS FUTURE ENDEAVORS.</w:t>
      </w:r>
    </w:p>
    <w:p w:rsidR="00FD0EC0" w:rsidRDefault="00FD0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EC8" w:rsidRDefault="00FD0EC0"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7EC8">
        <w:t xml:space="preserve">the members of the South Carolina Senate </w:t>
      </w:r>
      <w:r w:rsidR="004D1812">
        <w:t>have genuine</w:t>
      </w:r>
      <w:r w:rsidR="00CE7EC8">
        <w:t xml:space="preserve"> regret </w:t>
      </w:r>
      <w:r w:rsidR="004D1812">
        <w:t xml:space="preserve">upon being informed </w:t>
      </w:r>
      <w:r w:rsidR="00CE7EC8">
        <w:t>that Kenneth Kennedy will retire from the House of Representatives at the conclusion of his current term</w:t>
      </w:r>
      <w:r w:rsidR="00DD6057">
        <w:t xml:space="preserve"> after twenty years of faithful service</w:t>
      </w:r>
      <w:r w:rsidR="00CE7EC8">
        <w:t>;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057" w:rsidRDefault="00DD6057" w:rsidP="00DD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Kennedy first came to the South Carolina General Assembly in 1991 to represent District 101, and he has served on the Ways and Means Committee where he has assisted in directing the State during some of the most financially difficult days in our nation; and</w:t>
      </w:r>
    </w:p>
    <w:p w:rsidR="00DD6057" w:rsidRDefault="00DD6057" w:rsidP="00DD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057" w:rsidRDefault="00DD6057" w:rsidP="00DD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1990, he has served on the University of South Carolina Substance Abuse Advisory Council; and</w:t>
      </w:r>
    </w:p>
    <w:p w:rsidR="00DD6057" w:rsidRDefault="00DD6057" w:rsidP="00DD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1812">
        <w:t>he</w:t>
      </w:r>
      <w:r>
        <w:t xml:space="preserve"> graduat</w:t>
      </w:r>
      <w:r w:rsidR="004D1812">
        <w:t>ed</w:t>
      </w:r>
      <w:r>
        <w:t xml:space="preserve"> from C. E. Murray High School</w:t>
      </w:r>
      <w:r w:rsidR="004D1812">
        <w:t xml:space="preserve"> and </w:t>
      </w:r>
      <w:r>
        <w:t>attended Benedict College and Brooklyn College in New York;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Susie and Ben Kennedy in 1942</w:t>
      </w:r>
      <w:r w:rsidR="004D1812">
        <w:t xml:space="preserve">, </w:t>
      </w:r>
      <w:r w:rsidR="00381B6C">
        <w:t>Ken Kennedy</w:t>
      </w:r>
      <w:r>
        <w:t xml:space="preserve"> married his beloved wife Dori</w:t>
      </w:r>
      <w:r w:rsidR="004D1812">
        <w:t>s M. Glast in 1963, and</w:t>
      </w:r>
      <w:r>
        <w:t xml:space="preserve"> they r</w:t>
      </w:r>
      <w:r w:rsidR="00381B6C">
        <w:t>eared</w:t>
      </w:r>
      <w:r>
        <w:t xml:space="preserve"> three </w:t>
      </w:r>
      <w:r w:rsidR="004D1812">
        <w:t>outstanding</w:t>
      </w:r>
      <w:r>
        <w:t xml:space="preserve"> children</w:t>
      </w:r>
      <w:r w:rsidR="00381B6C">
        <w:t xml:space="preserve">: </w:t>
      </w:r>
      <w:r>
        <w:t xml:space="preserve"> Manuel, Kimberly, and Kathy;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4D1812">
        <w:t>from 1984 to 1991</w:t>
      </w:r>
      <w:r>
        <w:t>, he served on the Williamsburg County Council and on the board of directors for Greeleyville Medical Center from 1985 to 1989;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1812">
        <w:t xml:space="preserve">a businessman </w:t>
      </w:r>
      <w:r>
        <w:t xml:space="preserve">widely </w:t>
      </w:r>
      <w:r w:rsidR="00DD6057">
        <w:t>respected</w:t>
      </w:r>
      <w:r>
        <w:t xml:space="preserve"> in </w:t>
      </w:r>
      <w:r w:rsidR="004D1812">
        <w:t xml:space="preserve">the Greeleyville </w:t>
      </w:r>
      <w:r>
        <w:t xml:space="preserve">community, </w:t>
      </w:r>
      <w:r w:rsidR="00381B6C">
        <w:t>Ken Kennedy</w:t>
      </w:r>
      <w:r>
        <w:t xml:space="preserve"> served as the president of the C. E. Murray High School Parent Teacher Association from 1983 to 1988, and he is a </w:t>
      </w:r>
      <w:r w:rsidR="004D1812">
        <w:t xml:space="preserve"> member of the P</w:t>
      </w:r>
      <w:r w:rsidR="00381B6C">
        <w:t xml:space="preserve">ride of Foreston Masonic Lodge Number </w:t>
      </w:r>
      <w:r w:rsidR="004D1812">
        <w:t>296 and the Mouzon Community Men</w:t>
      </w:r>
      <w:r w:rsidR="00381B6C" w:rsidRPr="00381B6C">
        <w:t>’</w:t>
      </w:r>
      <w:r w:rsidR="004D1812">
        <w:t xml:space="preserve">s Club and </w:t>
      </w:r>
      <w:r w:rsidR="00243DB0">
        <w:t xml:space="preserve">is </w:t>
      </w:r>
      <w:r w:rsidR="004D1812">
        <w:t xml:space="preserve">a </w:t>
      </w:r>
      <w:r>
        <w:t>trustee</w:t>
      </w:r>
      <w:r w:rsidR="004D1812">
        <w:t xml:space="preserve"> of Trinity Baptist Church</w:t>
      </w:r>
      <w:r>
        <w:t>;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1B6C">
        <w:t>Representative Kennedy</w:t>
      </w:r>
      <w:r>
        <w:t xml:space="preserve"> brought his</w:t>
      </w:r>
      <w:r w:rsidR="004D1812">
        <w:t xml:space="preserve"> valuable</w:t>
      </w:r>
      <w:r>
        <w:t xml:space="preserve"> business </w:t>
      </w:r>
      <w:r w:rsidR="004D1812">
        <w:t>knowledge</w:t>
      </w:r>
      <w:r>
        <w:t xml:space="preserve"> and</w:t>
      </w:r>
      <w:r w:rsidR="004D1812">
        <w:t xml:space="preserve"> clear</w:t>
      </w:r>
      <w:r>
        <w:t xml:space="preserve"> leadership voice to the Willi</w:t>
      </w:r>
      <w:r w:rsidR="004D1812">
        <w:t xml:space="preserve">amsburg County Democratic Party when he </w:t>
      </w:r>
      <w:r>
        <w:t>serv</w:t>
      </w:r>
      <w:r w:rsidR="004D1812">
        <w:t>ed</w:t>
      </w:r>
      <w:r>
        <w:t xml:space="preserve"> as </w:t>
      </w:r>
      <w:r w:rsidR="004D1812">
        <w:t>the party</w:t>
      </w:r>
      <w:r w:rsidR="00381B6C" w:rsidRPr="00381B6C">
        <w:t>’</w:t>
      </w:r>
      <w:r w:rsidR="004D1812">
        <w:t xml:space="preserve">s </w:t>
      </w:r>
      <w:r>
        <w:t>chairman from 1987 to 1990; and</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EC0"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664FF9">
        <w:t>Senate</w:t>
      </w:r>
      <w:r>
        <w:t xml:space="preserve"> will miss the selfless and de</w:t>
      </w:r>
      <w:r w:rsidR="00DD6057">
        <w:t>vot</w:t>
      </w:r>
      <w:r>
        <w:t xml:space="preserve">ed service that </w:t>
      </w:r>
      <w:r w:rsidR="00DD6057">
        <w:t xml:space="preserve">their </w:t>
      </w:r>
      <w:r w:rsidR="00243DB0">
        <w:t xml:space="preserve">friend and </w:t>
      </w:r>
      <w:r w:rsidR="00DD6057">
        <w:t xml:space="preserve">colleague, </w:t>
      </w:r>
      <w:r>
        <w:t xml:space="preserve">Kenneth Kennedy, has given to the House of Representatives and hope that he will </w:t>
      </w:r>
      <w:r w:rsidR="00243DB0">
        <w:t>experience</w:t>
      </w:r>
      <w:r>
        <w:t xml:space="preserve"> deep </w:t>
      </w:r>
      <w:r w:rsidR="00DD6057">
        <w:t xml:space="preserve">joy and </w:t>
      </w:r>
      <w:r>
        <w:t>fulfillment in the years to come</w:t>
      </w:r>
      <w:r w:rsidR="00FD0EC0">
        <w:t>.  Now, therefore,</w:t>
      </w:r>
    </w:p>
    <w:p w:rsidR="00FD0EC0" w:rsidRDefault="00FD0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EC0" w:rsidRDefault="00FD0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D0EC0" w:rsidRDefault="00FD0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FD0EC0"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E7EC8">
        <w:t>the members of the South Carolina Senate, by this resolution, acknowledge and commend the H</w:t>
      </w:r>
      <w:r w:rsidR="00CE7EC8" w:rsidRPr="00CC3D6E">
        <w:t xml:space="preserve">onorable </w:t>
      </w:r>
      <w:r w:rsidR="00CE7EC8">
        <w:t>Kenneth Kennedy</w:t>
      </w:r>
      <w:r w:rsidR="00CE7EC8" w:rsidRPr="00CC3D6E">
        <w:t xml:space="preserve"> of </w:t>
      </w:r>
      <w:r w:rsidR="00CE7EC8">
        <w:t>Williamsburg County for twenty years of en</w:t>
      </w:r>
      <w:r w:rsidR="00DD6057">
        <w:t>erge</w:t>
      </w:r>
      <w:r w:rsidR="00CE7EC8">
        <w:t>tic</w:t>
      </w:r>
      <w:r w:rsidR="00CE7EC8" w:rsidRPr="00CC3D6E">
        <w:t xml:space="preserve"> and de</w:t>
      </w:r>
      <w:r w:rsidR="00CE7EC8">
        <w:t>dicat</w:t>
      </w:r>
      <w:r w:rsidR="00CE7EC8" w:rsidRPr="00CC3D6E">
        <w:t xml:space="preserve">ed service in the </w:t>
      </w:r>
      <w:r w:rsidR="00CE7EC8">
        <w:t>H</w:t>
      </w:r>
      <w:r w:rsidR="00CE7EC8" w:rsidRPr="00CC3D6E">
        <w:t xml:space="preserve">ouse of </w:t>
      </w:r>
      <w:r w:rsidR="00CE7EC8">
        <w:t>R</w:t>
      </w:r>
      <w:r w:rsidR="00CE7EC8" w:rsidRPr="00CC3D6E">
        <w:t xml:space="preserve">epresentatives on behalf of the citizens of </w:t>
      </w:r>
      <w:r w:rsidR="00CE7EC8">
        <w:t>S</w:t>
      </w:r>
      <w:r w:rsidR="00CE7EC8" w:rsidRPr="00CC3D6E">
        <w:t xml:space="preserve">outh </w:t>
      </w:r>
      <w:r w:rsidR="00CE7EC8">
        <w:t xml:space="preserve">Carolina, and </w:t>
      </w:r>
      <w:r w:rsidR="00CE7EC8" w:rsidRPr="00CC3D6E">
        <w:t xml:space="preserve">wish him </w:t>
      </w:r>
      <w:r w:rsidR="00CE7EC8">
        <w:t>continued</w:t>
      </w:r>
      <w:r w:rsidR="00CE7EC8" w:rsidRPr="00CC3D6E">
        <w:t xml:space="preserve"> success and happiness in all his future endeavors</w:t>
      </w:r>
      <w:r w:rsidR="00CE7EC8">
        <w:t>.</w:t>
      </w: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C8" w:rsidRDefault="00CE7EC8" w:rsidP="00CE7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Kenneth Kennedy.</w:t>
      </w:r>
    </w:p>
    <w:p w:rsidR="00C13892" w:rsidRDefault="00381B6C" w:rsidP="006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892" w:rsidRDefault="00C13892" w:rsidP="0057470E">
      <w:pPr>
        <w:suppressAutoHyphens/>
      </w:pPr>
    </w:p>
    <w:sectPr w:rsidR="00C13892" w:rsidSect="0057470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057" w:rsidRDefault="00DD6057" w:rsidP="009F0C77">
      <w:r>
        <w:separator/>
      </w:r>
    </w:p>
  </w:endnote>
  <w:endnote w:type="continuationSeparator" w:id="0">
    <w:p w:rsidR="00DD6057" w:rsidRDefault="00DD60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F052FB-D161-445D-AA14-3DD1D555E891}"/>
    <w:embedBold r:id="rId2" w:fontKey="{1EFBF8B6-E4A8-403A-A4A6-CC9494C00F90}"/>
  </w:font>
  <w:font w:name="Calibri">
    <w:panose1 w:val="020F0502020204030204"/>
    <w:charset w:val="00"/>
    <w:family w:val="swiss"/>
    <w:pitch w:val="variable"/>
    <w:sig w:usb0="E10002FF" w:usb1="4000ACFF" w:usb2="00000009" w:usb3="00000000" w:csb0="0000019F" w:csb1="00000000"/>
    <w:embedRegular r:id="rId3" w:fontKey="{65B5B214-BF24-4C5B-9FCA-E32499652FB1}"/>
  </w:font>
  <w:font w:name="Tahoma">
    <w:panose1 w:val="020B0604030504040204"/>
    <w:charset w:val="00"/>
    <w:family w:val="swiss"/>
    <w:pitch w:val="variable"/>
    <w:sig w:usb0="21002A87" w:usb1="80000000" w:usb2="00000008" w:usb3="00000000" w:csb0="000101FF" w:csb1="00000000"/>
    <w:embedRegular r:id="rId4" w:fontKey="{4DD4ACE5-0766-4C30-930F-A1E505AD0E7B}"/>
  </w:font>
  <w:font w:name="Cambria">
    <w:panose1 w:val="02040503050406030204"/>
    <w:charset w:val="00"/>
    <w:family w:val="roman"/>
    <w:pitch w:val="variable"/>
    <w:sig w:usb0="E00002FF" w:usb1="400004FF" w:usb2="00000000" w:usb3="00000000" w:csb0="0000019F" w:csb1="00000000"/>
    <w:embedRegular r:id="rId5" w:fontKey="{528A5CCA-C0E7-4D61-8FD4-DA9AB864DB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70E" w:rsidRPr="00C13892" w:rsidRDefault="0057470E" w:rsidP="00C13892">
    <w:pPr>
      <w:pStyle w:val="Footer"/>
      <w:tabs>
        <w:tab w:val="clear" w:pos="4680"/>
        <w:tab w:val="clear" w:pos="9360"/>
        <w:tab w:val="center" w:pos="2995"/>
      </w:tabs>
      <w:spacing w:before="120"/>
    </w:pPr>
    <w:r>
      <w:t>[1486]</w:t>
    </w:r>
    <w:r>
      <w:tab/>
    </w:r>
    <w:r w:rsidR="00AC5D19">
      <w:fldChar w:fldCharType="begin"/>
    </w:r>
    <w:r w:rsidR="00AC5D19">
      <w:instrText xml:space="preserve"> PAGE  \* MERGEFORMAT </w:instrText>
    </w:r>
    <w:r w:rsidR="00AC5D19">
      <w:fldChar w:fldCharType="separate"/>
    </w:r>
    <w:r w:rsidR="00AC5D19">
      <w:rPr>
        <w:noProof/>
      </w:rPr>
      <w:t>1</w:t>
    </w:r>
    <w:r w:rsidR="00AC5D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057" w:rsidRDefault="00DD6057" w:rsidP="009F0C77">
      <w:r>
        <w:separator/>
      </w:r>
    </w:p>
  </w:footnote>
  <w:footnote w:type="continuationSeparator" w:id="0">
    <w:p w:rsidR="00DD6057" w:rsidRDefault="00DD60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61AB10"/>
    <w:docVar w:name="CoverBillType" w:val="r"/>
    <w:docVar w:name="docpath" w:val="L:\Council\bills\GM\24561AB10.DOCX"/>
    <w:docVar w:name="dvBillNumber" w:val="1486"/>
    <w:docVar w:name="dvBillNumberPrefix" w:val="S. "/>
    <w:docVar w:name="dvOriginalBody" w:val="Senate"/>
    <w:docVar w:name="dvSteno" w:val="GM"/>
    <w:docVar w:name="NameofBody" w:val="s"/>
    <w:docVar w:name="vgroup2" w:val="Council"/>
  </w:docVars>
  <w:rsids>
    <w:rsidRoot w:val="009C75A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11D7"/>
    <w:rsid w:val="00243DB0"/>
    <w:rsid w:val="00250967"/>
    <w:rsid w:val="002759C5"/>
    <w:rsid w:val="00277DEE"/>
    <w:rsid w:val="00280D88"/>
    <w:rsid w:val="00294ABE"/>
    <w:rsid w:val="002A3EB4"/>
    <w:rsid w:val="00316283"/>
    <w:rsid w:val="00317B8D"/>
    <w:rsid w:val="00325348"/>
    <w:rsid w:val="00381B6C"/>
    <w:rsid w:val="00393688"/>
    <w:rsid w:val="003D411E"/>
    <w:rsid w:val="003E3C1E"/>
    <w:rsid w:val="003E6148"/>
    <w:rsid w:val="00400EAA"/>
    <w:rsid w:val="0041760A"/>
    <w:rsid w:val="0042683A"/>
    <w:rsid w:val="0046416A"/>
    <w:rsid w:val="004809EE"/>
    <w:rsid w:val="004D1812"/>
    <w:rsid w:val="004F7035"/>
    <w:rsid w:val="00511EE9"/>
    <w:rsid w:val="00521E00"/>
    <w:rsid w:val="0055615B"/>
    <w:rsid w:val="0057470E"/>
    <w:rsid w:val="00577C6C"/>
    <w:rsid w:val="0058501B"/>
    <w:rsid w:val="006215AA"/>
    <w:rsid w:val="006340D9"/>
    <w:rsid w:val="00643B8E"/>
    <w:rsid w:val="00664FF9"/>
    <w:rsid w:val="00665EBC"/>
    <w:rsid w:val="0069146F"/>
    <w:rsid w:val="0069470D"/>
    <w:rsid w:val="006A476C"/>
    <w:rsid w:val="006C6A93"/>
    <w:rsid w:val="006E02F9"/>
    <w:rsid w:val="00753C04"/>
    <w:rsid w:val="00756946"/>
    <w:rsid w:val="00757F80"/>
    <w:rsid w:val="00771EEC"/>
    <w:rsid w:val="00774B94"/>
    <w:rsid w:val="00786819"/>
    <w:rsid w:val="007A325A"/>
    <w:rsid w:val="007F1523"/>
    <w:rsid w:val="007F509E"/>
    <w:rsid w:val="007F5799"/>
    <w:rsid w:val="007F6947"/>
    <w:rsid w:val="00872729"/>
    <w:rsid w:val="008D07CC"/>
    <w:rsid w:val="008F4429"/>
    <w:rsid w:val="009352BB"/>
    <w:rsid w:val="00990668"/>
    <w:rsid w:val="009C75AD"/>
    <w:rsid w:val="009F0C77"/>
    <w:rsid w:val="009F4DD1"/>
    <w:rsid w:val="00A538B7"/>
    <w:rsid w:val="00A64E80"/>
    <w:rsid w:val="00A741D9"/>
    <w:rsid w:val="00A9741D"/>
    <w:rsid w:val="00AC5D19"/>
    <w:rsid w:val="00AD4B17"/>
    <w:rsid w:val="00B26FA6"/>
    <w:rsid w:val="00B741CB"/>
    <w:rsid w:val="00B934F3"/>
    <w:rsid w:val="00BB6347"/>
    <w:rsid w:val="00BD2134"/>
    <w:rsid w:val="00C038D8"/>
    <w:rsid w:val="00C045DD"/>
    <w:rsid w:val="00C13892"/>
    <w:rsid w:val="00C2451F"/>
    <w:rsid w:val="00C3136F"/>
    <w:rsid w:val="00C3483A"/>
    <w:rsid w:val="00C46120"/>
    <w:rsid w:val="00C74E9D"/>
    <w:rsid w:val="00C82FD3"/>
    <w:rsid w:val="00CC6B7B"/>
    <w:rsid w:val="00CD3619"/>
    <w:rsid w:val="00CE50A7"/>
    <w:rsid w:val="00CE7EC8"/>
    <w:rsid w:val="00CF4447"/>
    <w:rsid w:val="00D405E7"/>
    <w:rsid w:val="00D405F3"/>
    <w:rsid w:val="00D41D56"/>
    <w:rsid w:val="00D6260D"/>
    <w:rsid w:val="00D6662B"/>
    <w:rsid w:val="00D95E2F"/>
    <w:rsid w:val="00D970A9"/>
    <w:rsid w:val="00DB3AC0"/>
    <w:rsid w:val="00DD6057"/>
    <w:rsid w:val="00DE04E9"/>
    <w:rsid w:val="00DE68F0"/>
    <w:rsid w:val="00DF3845"/>
    <w:rsid w:val="00DF7E17"/>
    <w:rsid w:val="00E24776"/>
    <w:rsid w:val="00EB00A2"/>
    <w:rsid w:val="00EB1BF3"/>
    <w:rsid w:val="00EF3EEE"/>
    <w:rsid w:val="00F149A7"/>
    <w:rsid w:val="00F50BAF"/>
    <w:rsid w:val="00F52C10"/>
    <w:rsid w:val="00F6487A"/>
    <w:rsid w:val="00F81FFD"/>
    <w:rsid w:val="00F85228"/>
    <w:rsid w:val="00FB6773"/>
    <w:rsid w:val="00FD0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ACF05B-02CF-4916-9C7E-DA740D3FD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6057"/>
    <w:rPr>
      <w:rFonts w:ascii="Tahoma" w:hAnsi="Tahoma" w:cs="Tahoma"/>
      <w:sz w:val="16"/>
      <w:szCs w:val="16"/>
    </w:rPr>
  </w:style>
  <w:style w:type="character" w:customStyle="1" w:styleId="BalloonTextChar">
    <w:name w:val="Balloon Text Char"/>
    <w:basedOn w:val="DefaultParagraphFont"/>
    <w:link w:val="BalloonText"/>
    <w:uiPriority w:val="99"/>
    <w:semiHidden/>
    <w:rsid w:val="00DD6057"/>
    <w:rPr>
      <w:rFonts w:ascii="Tahoma" w:eastAsia="Times New Roman" w:hAnsi="Tahoma" w:cs="Tahoma"/>
      <w:sz w:val="16"/>
      <w:szCs w:val="16"/>
    </w:rPr>
  </w:style>
  <w:style w:type="character" w:styleId="Hyperlink">
    <w:name w:val="Hyperlink"/>
    <w:basedOn w:val="DefaultParagraphFont"/>
    <w:uiPriority w:val="99"/>
    <w:unhideWhenUsed/>
    <w:rsid w:val="005747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86_20100527.docx" TargetMode="External"/><Relationship Id="rId3" Type="http://schemas.openxmlformats.org/officeDocument/2006/relationships/settings" Target="settings.xml"/><Relationship Id="rId7" Type="http://schemas.openxmlformats.org/officeDocument/2006/relationships/hyperlink" Target="file:///h:\SJ%20Archive\2010\05-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5CA3C-F1E0-4B6D-A125-F71B9E04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503</Words>
  <Characters>2664</Characters>
  <Application>Microsoft Office Word</Application>
  <DocSecurity>0</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1486: Honorable Kenneth Kennedy - South Carolina Legislature Online</dc:title>
  <dc:subject/>
  <dc:creator>gailmoore</dc:creator>
  <cp:keywords/>
  <dc:description/>
  <cp:lastModifiedBy>N Cumfer</cp:lastModifiedBy>
  <cp:revision>7</cp:revision>
  <cp:lastPrinted>2010-05-27T17:10:00Z</cp:lastPrinted>
  <dcterms:created xsi:type="dcterms:W3CDTF">2010-05-27T18:32:00Z</dcterms:created>
  <dcterms:modified xsi:type="dcterms:W3CDTF">2014-11-24T15:18:00Z</dcterms:modified>
</cp:coreProperties>
</file>