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C73" w:rsidRDefault="008C1C73" w:rsidP="008C1C73">
      <w:pPr>
        <w:widowControl w:val="0"/>
        <w:jc w:val="center"/>
      </w:pPr>
      <w:bookmarkStart w:id="0" w:name="_GoBack"/>
      <w:bookmarkEnd w:id="0"/>
      <w:r w:rsidRPr="008C1C73">
        <w:rPr>
          <w:b/>
        </w:rPr>
        <w:t>South Carolina General Assembly</w:t>
      </w:r>
    </w:p>
    <w:p w:rsidR="008C1C73" w:rsidRDefault="008C1C73" w:rsidP="008C1C73">
      <w:pPr>
        <w:widowControl w:val="0"/>
        <w:jc w:val="center"/>
      </w:pPr>
      <w:r>
        <w:t>118th Session, 2009-2010</w:t>
      </w:r>
    </w:p>
    <w:p w:rsidR="008C1C73" w:rsidRDefault="008C1C73" w:rsidP="008C1C73">
      <w:pPr>
        <w:widowControl w:val="0"/>
        <w:jc w:val="left"/>
      </w:pPr>
    </w:p>
    <w:p w:rsidR="008C1C73" w:rsidRDefault="008C1C73" w:rsidP="008C1C73">
      <w:pPr>
        <w:widowControl w:val="0"/>
        <w:jc w:val="left"/>
        <w:rPr>
          <w:b/>
        </w:rPr>
      </w:pPr>
      <w:r w:rsidRPr="008C1C73">
        <w:rPr>
          <w:b/>
        </w:rPr>
        <w:t>S.</w:t>
      </w:r>
      <w:r>
        <w:rPr>
          <w:b/>
        </w:rPr>
        <w:t xml:space="preserve"> </w:t>
      </w:r>
      <w:r w:rsidRPr="008C1C73">
        <w:rPr>
          <w:b/>
        </w:rPr>
        <w:t>1491</w:t>
      </w:r>
    </w:p>
    <w:p w:rsidR="008C1C73" w:rsidRDefault="008C1C73" w:rsidP="008C1C73">
      <w:pPr>
        <w:widowControl w:val="0"/>
        <w:jc w:val="left"/>
        <w:rPr>
          <w:b/>
        </w:rPr>
      </w:pPr>
    </w:p>
    <w:p w:rsidR="008C1C73" w:rsidRDefault="008C1C73" w:rsidP="008C1C73">
      <w:pPr>
        <w:widowControl w:val="0"/>
        <w:jc w:val="left"/>
      </w:pPr>
      <w:r w:rsidRPr="008C1C73">
        <w:rPr>
          <w:b/>
        </w:rPr>
        <w:t>STATUS INFORMATION</w:t>
      </w:r>
    </w:p>
    <w:p w:rsidR="008C1C73" w:rsidRDefault="008C1C73" w:rsidP="008C1C73">
      <w:pPr>
        <w:widowControl w:val="0"/>
        <w:jc w:val="left"/>
      </w:pPr>
    </w:p>
    <w:p w:rsidR="008C1C73" w:rsidRDefault="008C1C73" w:rsidP="008C1C73">
      <w:pPr>
        <w:widowControl w:val="0"/>
        <w:jc w:val="left"/>
      </w:pPr>
      <w:r>
        <w:t>Concurrent Resolution</w:t>
      </w:r>
    </w:p>
    <w:p w:rsidR="008C1C73" w:rsidRDefault="008C1C73" w:rsidP="008C1C73">
      <w:pPr>
        <w:widowControl w:val="0"/>
        <w:jc w:val="left"/>
      </w:pPr>
      <w:r>
        <w:t>Sponsors: Senator Hayes</w:t>
      </w:r>
    </w:p>
    <w:p w:rsidR="008C1C73" w:rsidRDefault="008C1C73" w:rsidP="008C1C73">
      <w:pPr>
        <w:widowControl w:val="0"/>
        <w:jc w:val="left"/>
      </w:pPr>
      <w:r>
        <w:t>Document Path: l:\council\bills\gm\24569sd10.docx</w:t>
      </w:r>
    </w:p>
    <w:p w:rsidR="008C1C73" w:rsidRDefault="008C1C73" w:rsidP="008C1C73">
      <w:pPr>
        <w:widowControl w:val="0"/>
        <w:jc w:val="left"/>
      </w:pPr>
    </w:p>
    <w:p w:rsidR="00947C44" w:rsidRDefault="00947C44" w:rsidP="008C1C73">
      <w:pPr>
        <w:widowControl w:val="0"/>
        <w:jc w:val="left"/>
      </w:pPr>
      <w:r>
        <w:t>Introduced in the Senate on June 1, 2010</w:t>
      </w:r>
    </w:p>
    <w:p w:rsidR="00947C44" w:rsidRDefault="00947C44" w:rsidP="008C1C73">
      <w:pPr>
        <w:widowControl w:val="0"/>
        <w:jc w:val="left"/>
      </w:pPr>
      <w:r>
        <w:t>Introduced in the House on June 1, 2010</w:t>
      </w:r>
    </w:p>
    <w:p w:rsidR="00947C44" w:rsidRDefault="00947C44" w:rsidP="008C1C73">
      <w:pPr>
        <w:widowControl w:val="0"/>
        <w:jc w:val="left"/>
      </w:pPr>
      <w:r>
        <w:t>Adopted by the General Assembly on June 1, 2010</w:t>
      </w:r>
    </w:p>
    <w:p w:rsidR="00947C44" w:rsidRDefault="00947C44" w:rsidP="008C1C73">
      <w:pPr>
        <w:widowControl w:val="0"/>
        <w:jc w:val="left"/>
      </w:pPr>
    </w:p>
    <w:p w:rsidR="008C1C73" w:rsidRDefault="008C1C73" w:rsidP="008C1C73">
      <w:pPr>
        <w:widowControl w:val="0"/>
        <w:jc w:val="left"/>
      </w:pPr>
      <w:r>
        <w:t xml:space="preserve">Summary: </w:t>
      </w:r>
      <w:r w:rsidR="00B93D0E">
        <w:t>Dr. Terri Langston</w:t>
      </w:r>
    </w:p>
    <w:p w:rsidR="008C1C73" w:rsidRDefault="008C1C73" w:rsidP="008C1C73">
      <w:pPr>
        <w:widowControl w:val="0"/>
        <w:jc w:val="left"/>
      </w:pPr>
    </w:p>
    <w:p w:rsidR="008C1C73" w:rsidRDefault="008C1C73" w:rsidP="008C1C73">
      <w:pPr>
        <w:widowControl w:val="0"/>
        <w:jc w:val="left"/>
      </w:pPr>
    </w:p>
    <w:p w:rsidR="008C1C73" w:rsidRDefault="008C1C73" w:rsidP="008C1C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1C73">
        <w:rPr>
          <w:b/>
        </w:rPr>
        <w:t>HISTORY OF LEGISLATIVE ACTIONS</w:t>
      </w:r>
    </w:p>
    <w:p w:rsidR="008C1C73" w:rsidRDefault="008C1C73" w:rsidP="008C1C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C1C73" w:rsidRPr="008C1C73" w:rsidRDefault="008C1C73" w:rsidP="008C1C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1C73">
        <w:rPr>
          <w:u w:val="single"/>
        </w:rPr>
        <w:tab/>
        <w:t>Date</w:t>
      </w:r>
      <w:r w:rsidRPr="008C1C73">
        <w:rPr>
          <w:u w:val="single"/>
        </w:rPr>
        <w:tab/>
        <w:t>Body</w:t>
      </w:r>
      <w:r w:rsidRPr="008C1C73">
        <w:rPr>
          <w:u w:val="single"/>
        </w:rPr>
        <w:tab/>
        <w:t>Action Description with journal page number</w:t>
      </w:r>
      <w:r w:rsidRPr="008C1C73">
        <w:rPr>
          <w:u w:val="single"/>
        </w:rPr>
        <w:tab/>
      </w:r>
    </w:p>
    <w:p w:rsidR="00B54580" w:rsidRDefault="00B54580" w:rsidP="00B545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6/1/2010</w:t>
      </w:r>
      <w:r>
        <w:tab/>
        <w:t>Senate</w:t>
      </w:r>
      <w:r>
        <w:tab/>
      </w:r>
      <w:r w:rsidRPr="001478FB">
        <w:t xml:space="preserve">Introduced, adopted, sent to House </w:t>
      </w:r>
      <w:hyperlink r:id="rId7" w:history="1">
        <w:r w:rsidRPr="00711118">
          <w:rPr>
            <w:rStyle w:val="Hyperlink"/>
          </w:rPr>
          <w:t>SJ</w:t>
        </w:r>
      </w:hyperlink>
      <w:r>
        <w:noBreakHyphen/>
      </w:r>
      <w:r w:rsidRPr="001478FB">
        <w:t>24</w:t>
      </w:r>
    </w:p>
    <w:p w:rsidR="00B54580" w:rsidRDefault="00B54580" w:rsidP="00B545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6/1/2010</w:t>
      </w:r>
      <w:r>
        <w:tab/>
        <w:t>House</w:t>
      </w:r>
      <w:r>
        <w:tab/>
      </w:r>
      <w:r w:rsidRPr="001478FB">
        <w:t xml:space="preserve">Introduced, adopted, returned with concurrence </w:t>
      </w:r>
      <w:hyperlink r:id="rId8" w:history="1">
        <w:r w:rsidRPr="00711118">
          <w:rPr>
            <w:rStyle w:val="Hyperlink"/>
          </w:rPr>
          <w:t>HJ</w:t>
        </w:r>
      </w:hyperlink>
      <w:r>
        <w:noBreakHyphen/>
      </w:r>
      <w:r w:rsidRPr="001478FB">
        <w:t>118</w:t>
      </w:r>
    </w:p>
    <w:p w:rsidR="00B54580" w:rsidRDefault="00B54580" w:rsidP="00B545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1C73" w:rsidRPr="008C1C73" w:rsidRDefault="008C1C73" w:rsidP="008C1C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1C73" w:rsidRDefault="008C1C73" w:rsidP="008C1C73">
      <w:r w:rsidRPr="008C1C73">
        <w:rPr>
          <w:b/>
        </w:rPr>
        <w:t>VERSIONS OF THIS BILL</w:t>
      </w:r>
    </w:p>
    <w:p w:rsidR="008C1C73" w:rsidRDefault="008C1C73" w:rsidP="008C1C73"/>
    <w:p w:rsidR="008C1C73" w:rsidRDefault="00EE5011" w:rsidP="008C1C73">
      <w:hyperlink r:id="rId9" w:history="1">
        <w:r w:rsidR="008C1C73">
          <w:rPr>
            <w:rStyle w:val="Hyperlink"/>
          </w:rPr>
          <w:t>6/1/2010</w:t>
        </w:r>
      </w:hyperlink>
    </w:p>
    <w:p w:rsidR="008C1C73" w:rsidRDefault="008C1C73" w:rsidP="008C1C73"/>
    <w:p w:rsidR="008C1C73" w:rsidRDefault="008C1C73" w:rsidP="008C1C73">
      <w:pPr>
        <w:sectPr w:rsidR="008C1C73" w:rsidSect="008C1C7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2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62DF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A71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COMMEND DR. TERRI LANGSTON</w:t>
      </w:r>
      <w:r w:rsidR="000E02C8">
        <w:t>, SENIOR PROGRAM OFFICER FOR HEALTH REFORM AT THE PUBLIC WELFARE FOUNDATION</w:t>
      </w:r>
      <w:r w:rsidR="00626DE8">
        <w:t>,</w:t>
      </w:r>
      <w:r w:rsidR="000E02C8">
        <w:t xml:space="preserve"> FOR HER INNOVATIVE AND IMPORTANT WORK IN MAKING HEALTH CARE ACCESSIBLE AND AFFORDABLE FOR COUNTLESS AMERICANS</w:t>
      </w:r>
      <w:r>
        <w:t>.</w:t>
      </w:r>
    </w:p>
    <w:p w:rsidR="00E62DFA" w:rsidRDefault="00E62D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C1354" w:rsidRDefault="00E62D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A71AA">
        <w:t xml:space="preserve">born and raised in Greenville, Terri Langston </w:t>
      </w:r>
      <w:r w:rsidR="00AC1354">
        <w:t>proved to be an outstanding scholar earning a bachelor of arts from Agnes Scott College in Decatur, Georgia, and a master of arts in German from Ohio State University; and</w:t>
      </w:r>
    </w:p>
    <w:p w:rsidR="00AC1354" w:rsidRDefault="00AC13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1354" w:rsidRDefault="00AC13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earned a Fulbright Scholarship to the University of Bonn in Germany where she served as a translator for the medical faculty for the University of Bonn Medical School, and she earned a doctorate in comparative literature at Emory University Graduate Institute of the Liberal Arts; and</w:t>
      </w:r>
    </w:p>
    <w:p w:rsidR="00AC1354" w:rsidRDefault="00AC13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1354" w:rsidRDefault="00AC13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devoted to ensuring safe, quality, affordable health</w:t>
      </w:r>
      <w:r w:rsidR="00E94C75">
        <w:t xml:space="preserve"> </w:t>
      </w:r>
      <w:r>
        <w:t>care f</w:t>
      </w:r>
      <w:r w:rsidR="00626DE8">
        <w:t>or all Americans, she serves</w:t>
      </w:r>
      <w:r>
        <w:t xml:space="preserve"> as a senior program officer for health reform at the Public Welfare Foundation and </w:t>
      </w:r>
      <w:r w:rsidR="00E94C75">
        <w:t xml:space="preserve">has </w:t>
      </w:r>
      <w:r>
        <w:t xml:space="preserve">worked on </w:t>
      </w:r>
      <w:r w:rsidR="000E02C8">
        <w:t>health care and the financing of health care</w:t>
      </w:r>
      <w:r>
        <w:t xml:space="preserve"> since 1987; and</w:t>
      </w:r>
    </w:p>
    <w:p w:rsidR="00AC1354" w:rsidRDefault="00AC13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EFF" w:rsidRDefault="00AC13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has served as a development associate for the College of Arts and Sciences of Georgia State University, the development officer for Wesley Woods Geriatric Center of Emory University, and a grants administrator and clinic director in the </w:t>
      </w:r>
      <w:r w:rsidR="003F6EFF">
        <w:t>Department of Internal Medicine at Emory University School of Medicine at Grady Memorial Hospital; and</w:t>
      </w:r>
    </w:p>
    <w:p w:rsidR="003F6EFF" w:rsidRDefault="003F6E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EFF" w:rsidRDefault="003F6E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recognized by the philanthropic community for her innovative work and leadership in health</w:t>
      </w:r>
      <w:r w:rsidR="000E02C8">
        <w:noBreakHyphen/>
      </w:r>
      <w:r>
        <w:t xml:space="preserve">care advocacy, she </w:t>
      </w:r>
      <w:r w:rsidR="000E02C8">
        <w:t xml:space="preserve">is the </w:t>
      </w:r>
      <w:r w:rsidR="000E02C8">
        <w:lastRenderedPageBreak/>
        <w:t>recipient of</w:t>
      </w:r>
      <w:r>
        <w:t xml:space="preserve"> the Terrance Keenan Leadership Award in Health Philanthropy; and</w:t>
      </w:r>
    </w:p>
    <w:p w:rsidR="003F6EFF" w:rsidRDefault="003F6E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2DFA" w:rsidRDefault="003F6E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General Assembly are </w:t>
      </w:r>
      <w:r w:rsidR="00E94C75">
        <w:t>pleased to recognize this daughter of the Palmetto State for her significant contribution</w:t>
      </w:r>
      <w:r w:rsidR="000E02C8">
        <w:t>s</w:t>
      </w:r>
      <w:r w:rsidR="00E94C75">
        <w:t xml:space="preserve"> to health care and</w:t>
      </w:r>
      <w:r w:rsidR="00626DE8">
        <w:t xml:space="preserve"> as an advocate for</w:t>
      </w:r>
      <w:r w:rsidR="00E94C75">
        <w:t xml:space="preserve"> </w:t>
      </w:r>
      <w:r w:rsidR="000E02C8">
        <w:t>health care</w:t>
      </w:r>
      <w:r w:rsidR="00E94C75">
        <w:t xml:space="preserve"> </w:t>
      </w:r>
      <w:r w:rsidR="000E02C8">
        <w:t>throughout the Southeast</w:t>
      </w:r>
      <w:r w:rsidR="00E62DFA">
        <w:t xml:space="preserve">.  Now, therefore, </w:t>
      </w:r>
    </w:p>
    <w:p w:rsidR="00E62DFA" w:rsidRDefault="00E62D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2DFA" w:rsidRDefault="00E62D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E62DFA" w:rsidRDefault="00E62D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2DFA" w:rsidRDefault="00E62D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957C5">
        <w:t xml:space="preserve"> the members of the South Carolina General Assembly, by this resolution, </w:t>
      </w:r>
      <w:r w:rsidR="003A71AA">
        <w:t>recognize and commend Dr. Terri Langston</w:t>
      </w:r>
      <w:r w:rsidR="000E02C8">
        <w:t>, Senior Program Officer for Health Reform at the Public Welfare Foundation</w:t>
      </w:r>
      <w:r w:rsidR="00626DE8">
        <w:t>,</w:t>
      </w:r>
      <w:r w:rsidR="000E02C8">
        <w:t xml:space="preserve"> for her innovative and important work in making health care accessible and affordable for countless Americans</w:t>
      </w:r>
      <w:r w:rsidR="003A71AA">
        <w:t>.</w:t>
      </w:r>
    </w:p>
    <w:p w:rsidR="00E62DFA" w:rsidRDefault="00E62D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62D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957C5">
        <w:t>present</w:t>
      </w:r>
      <w:r>
        <w:t>ed to</w:t>
      </w:r>
      <w:r w:rsidR="00B957C5">
        <w:t xml:space="preserve"> Dr. Terri Langston.</w:t>
      </w:r>
    </w:p>
    <w:p w:rsidR="00C42F27" w:rsidRDefault="000E02C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2F27" w:rsidRDefault="00C42F27" w:rsidP="008C1C73">
      <w:pPr>
        <w:suppressAutoHyphens/>
      </w:pPr>
    </w:p>
    <w:sectPr w:rsidR="00C42F27" w:rsidSect="008C1C7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45B1" w:rsidRDefault="001645B1" w:rsidP="009F0C77">
      <w:r>
        <w:separator/>
      </w:r>
    </w:p>
  </w:endnote>
  <w:endnote w:type="continuationSeparator" w:id="0">
    <w:p w:rsidR="001645B1" w:rsidRDefault="001645B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20F801-C081-4E0D-8864-F7E79509C8AE}"/>
    <w:embedBold r:id="rId2" w:fontKey="{FE90DC36-E0CB-4378-9270-656149F5F52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A718F26-0331-4D76-81D8-9683B152451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860E062-483B-405D-B3B0-0DA1C47C2D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C9F200D-3463-488A-95F4-72FBF1C0C6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1C73" w:rsidRPr="00C42F27" w:rsidRDefault="008C1C73" w:rsidP="00C42F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[1491]</w:t>
    </w:r>
    <w:r>
      <w:tab/>
    </w:r>
    <w:r w:rsidR="00EE5011">
      <w:fldChar w:fldCharType="begin"/>
    </w:r>
    <w:r w:rsidR="00EE5011">
      <w:instrText xml:space="preserve"> PAGE  \* MERGEFORMAT </w:instrText>
    </w:r>
    <w:r w:rsidR="00EE5011">
      <w:fldChar w:fldCharType="separate"/>
    </w:r>
    <w:r w:rsidR="00EE5011">
      <w:rPr>
        <w:noProof/>
      </w:rPr>
      <w:t>1</w:t>
    </w:r>
    <w:r w:rsidR="00EE501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45B1" w:rsidRDefault="001645B1" w:rsidP="009F0C77">
      <w:r>
        <w:separator/>
      </w:r>
    </w:p>
  </w:footnote>
  <w:footnote w:type="continuationSeparator" w:id="0">
    <w:p w:rsidR="001645B1" w:rsidRDefault="001645B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569SD10"/>
    <w:docVar w:name="CoverBillType" w:val="c"/>
    <w:docVar w:name="docpath" w:val="L:\Council\bills\GM\24569SD10.DOCX"/>
    <w:docVar w:name="dvBillNumber" w:val="149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C921CF"/>
    <w:rsid w:val="00026C9A"/>
    <w:rsid w:val="000965A1"/>
    <w:rsid w:val="000D47C8"/>
    <w:rsid w:val="000E02C8"/>
    <w:rsid w:val="000E1785"/>
    <w:rsid w:val="001023A4"/>
    <w:rsid w:val="0010776B"/>
    <w:rsid w:val="00133E66"/>
    <w:rsid w:val="00134ACF"/>
    <w:rsid w:val="00135CE5"/>
    <w:rsid w:val="00144E15"/>
    <w:rsid w:val="001645B1"/>
    <w:rsid w:val="00170B02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27AA"/>
    <w:rsid w:val="00325348"/>
    <w:rsid w:val="00332924"/>
    <w:rsid w:val="00393688"/>
    <w:rsid w:val="003A71AA"/>
    <w:rsid w:val="003D411E"/>
    <w:rsid w:val="003E3C1E"/>
    <w:rsid w:val="003E6148"/>
    <w:rsid w:val="003F6EFF"/>
    <w:rsid w:val="00400EAA"/>
    <w:rsid w:val="0041760A"/>
    <w:rsid w:val="00442C31"/>
    <w:rsid w:val="00464EC3"/>
    <w:rsid w:val="004809EE"/>
    <w:rsid w:val="004F3C3C"/>
    <w:rsid w:val="00511EE9"/>
    <w:rsid w:val="00521E00"/>
    <w:rsid w:val="00577C6C"/>
    <w:rsid w:val="0058501B"/>
    <w:rsid w:val="006158C9"/>
    <w:rsid w:val="006215AA"/>
    <w:rsid w:val="00626DE8"/>
    <w:rsid w:val="006340D9"/>
    <w:rsid w:val="00636832"/>
    <w:rsid w:val="00643B8E"/>
    <w:rsid w:val="00665EBC"/>
    <w:rsid w:val="0069470D"/>
    <w:rsid w:val="006A476C"/>
    <w:rsid w:val="006C6A93"/>
    <w:rsid w:val="006E02F9"/>
    <w:rsid w:val="006E67C8"/>
    <w:rsid w:val="00711118"/>
    <w:rsid w:val="00753C04"/>
    <w:rsid w:val="00756946"/>
    <w:rsid w:val="00757F80"/>
    <w:rsid w:val="00771EEC"/>
    <w:rsid w:val="00775EF9"/>
    <w:rsid w:val="00786819"/>
    <w:rsid w:val="007A325A"/>
    <w:rsid w:val="007D6E6D"/>
    <w:rsid w:val="007F1523"/>
    <w:rsid w:val="007F509E"/>
    <w:rsid w:val="007F5799"/>
    <w:rsid w:val="007F6947"/>
    <w:rsid w:val="00820683"/>
    <w:rsid w:val="00872729"/>
    <w:rsid w:val="008C1C73"/>
    <w:rsid w:val="008F4429"/>
    <w:rsid w:val="009352BB"/>
    <w:rsid w:val="00947C44"/>
    <w:rsid w:val="00990668"/>
    <w:rsid w:val="009C6DF8"/>
    <w:rsid w:val="009F0C77"/>
    <w:rsid w:val="009F4DD1"/>
    <w:rsid w:val="00A01609"/>
    <w:rsid w:val="00A64E80"/>
    <w:rsid w:val="00A741D9"/>
    <w:rsid w:val="00A9741D"/>
    <w:rsid w:val="00AC1354"/>
    <w:rsid w:val="00AD4B17"/>
    <w:rsid w:val="00AD5D21"/>
    <w:rsid w:val="00B26FA6"/>
    <w:rsid w:val="00B451DD"/>
    <w:rsid w:val="00B54580"/>
    <w:rsid w:val="00B741CB"/>
    <w:rsid w:val="00B934F3"/>
    <w:rsid w:val="00B93D0E"/>
    <w:rsid w:val="00B957C5"/>
    <w:rsid w:val="00BB6347"/>
    <w:rsid w:val="00BD2134"/>
    <w:rsid w:val="00C038D8"/>
    <w:rsid w:val="00C045DD"/>
    <w:rsid w:val="00C3136F"/>
    <w:rsid w:val="00C3483A"/>
    <w:rsid w:val="00C42F27"/>
    <w:rsid w:val="00C74E9D"/>
    <w:rsid w:val="00C82FD3"/>
    <w:rsid w:val="00C921CF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53AAA"/>
    <w:rsid w:val="00E62DFA"/>
    <w:rsid w:val="00E916B8"/>
    <w:rsid w:val="00E94C75"/>
    <w:rsid w:val="00EB00A2"/>
    <w:rsid w:val="00EB1BF3"/>
    <w:rsid w:val="00EE5011"/>
    <w:rsid w:val="00EF3EEE"/>
    <w:rsid w:val="00F149A7"/>
    <w:rsid w:val="00F50BAF"/>
    <w:rsid w:val="00F52C10"/>
    <w:rsid w:val="00F5781B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732B557-45D3-46BF-B3EA-E55FE26E8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4C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C7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C1C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6-01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6-01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1491_201006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A52E88-4F10-41DF-807A-B3362F236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439</Words>
  <Characters>2442</Characters>
  <Application>Microsoft Office Word</Application>
  <DocSecurity>0</DocSecurity>
  <Lines>92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1491: Dr. Terri Langston - South Carolina Legislature Online</dc:title>
  <dc:subject/>
  <dc:creator>gailmoore</dc:creator>
  <cp:keywords/>
  <dc:description/>
  <cp:lastModifiedBy>N Cumfer</cp:lastModifiedBy>
  <cp:revision>9</cp:revision>
  <cp:lastPrinted>2010-05-27T21:04:00Z</cp:lastPrinted>
  <dcterms:created xsi:type="dcterms:W3CDTF">2010-06-01T16:56:00Z</dcterms:created>
  <dcterms:modified xsi:type="dcterms:W3CDTF">2014-11-24T15:18:00Z</dcterms:modified>
</cp:coreProperties>
</file>