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5294" w:rsidRDefault="00D85294" w:rsidP="00D85294">
      <w:pPr>
        <w:widowControl w:val="0"/>
        <w:jc w:val="center"/>
      </w:pPr>
      <w:bookmarkStart w:id="0" w:name="_GoBack"/>
      <w:bookmarkEnd w:id="0"/>
      <w:r w:rsidRPr="00D85294">
        <w:rPr>
          <w:b/>
        </w:rPr>
        <w:t>South Carolina General Assembly</w:t>
      </w:r>
    </w:p>
    <w:p w:rsidR="00D85294" w:rsidRDefault="00D85294" w:rsidP="00D85294">
      <w:pPr>
        <w:widowControl w:val="0"/>
        <w:jc w:val="center"/>
      </w:pPr>
      <w:r>
        <w:t>118th Session, 2009-2010</w:t>
      </w:r>
    </w:p>
    <w:p w:rsidR="00D85294" w:rsidRDefault="00D85294" w:rsidP="00D85294">
      <w:pPr>
        <w:widowControl w:val="0"/>
      </w:pPr>
    </w:p>
    <w:p w:rsidR="00D85294" w:rsidRDefault="00D85294" w:rsidP="00D85294">
      <w:pPr>
        <w:widowControl w:val="0"/>
        <w:rPr>
          <w:b/>
        </w:rPr>
      </w:pPr>
      <w:r w:rsidRPr="00D85294">
        <w:rPr>
          <w:b/>
        </w:rPr>
        <w:t>S.</w:t>
      </w:r>
      <w:r>
        <w:rPr>
          <w:b/>
        </w:rPr>
        <w:t xml:space="preserve"> </w:t>
      </w:r>
      <w:r w:rsidRPr="00D85294">
        <w:rPr>
          <w:b/>
        </w:rPr>
        <w:t>1527</w:t>
      </w:r>
    </w:p>
    <w:p w:rsidR="00D85294" w:rsidRDefault="00D85294" w:rsidP="00D85294">
      <w:pPr>
        <w:widowControl w:val="0"/>
        <w:rPr>
          <w:b/>
        </w:rPr>
      </w:pPr>
    </w:p>
    <w:p w:rsidR="00D85294" w:rsidRDefault="00D85294" w:rsidP="00D85294">
      <w:pPr>
        <w:widowControl w:val="0"/>
      </w:pPr>
      <w:r w:rsidRPr="00D85294">
        <w:rPr>
          <w:b/>
        </w:rPr>
        <w:t>STATUS INFORMATION</w:t>
      </w:r>
    </w:p>
    <w:p w:rsidR="00D85294" w:rsidRDefault="00D85294" w:rsidP="00D85294">
      <w:pPr>
        <w:widowControl w:val="0"/>
      </w:pPr>
    </w:p>
    <w:p w:rsidR="00D85294" w:rsidRDefault="00D85294" w:rsidP="00D85294">
      <w:pPr>
        <w:widowControl w:val="0"/>
      </w:pPr>
      <w:r>
        <w:t>Senate Resolution</w:t>
      </w:r>
    </w:p>
    <w:p w:rsidR="00D85294" w:rsidRDefault="00D85294" w:rsidP="00D85294">
      <w:pPr>
        <w:widowControl w:val="0"/>
      </w:pPr>
      <w:r>
        <w:t>Sponsors: Senator Courson</w:t>
      </w:r>
    </w:p>
    <w:p w:rsidR="00D85294" w:rsidRDefault="00D85294" w:rsidP="00D85294">
      <w:pPr>
        <w:widowControl w:val="0"/>
      </w:pPr>
      <w:r>
        <w:t>Document Path: l:\s-res\jec\021robi.mrh.jec.docx</w:t>
      </w:r>
    </w:p>
    <w:p w:rsidR="00D85294" w:rsidRDefault="00D85294" w:rsidP="00D85294">
      <w:pPr>
        <w:widowControl w:val="0"/>
      </w:pPr>
    </w:p>
    <w:p w:rsidR="00D85294" w:rsidRDefault="00D85294" w:rsidP="00D85294">
      <w:pPr>
        <w:widowControl w:val="0"/>
      </w:pPr>
      <w:r>
        <w:t>Introduced in the Senate on June 16, 2010</w:t>
      </w:r>
    </w:p>
    <w:p w:rsidR="00D85294" w:rsidRDefault="00D85294" w:rsidP="00D85294">
      <w:pPr>
        <w:widowControl w:val="0"/>
      </w:pPr>
      <w:r>
        <w:t>Adopted by the Senate on June 16, 2010</w:t>
      </w:r>
    </w:p>
    <w:p w:rsidR="00D85294" w:rsidRDefault="00D85294" w:rsidP="00D85294">
      <w:pPr>
        <w:widowControl w:val="0"/>
      </w:pPr>
    </w:p>
    <w:p w:rsidR="00D85294" w:rsidRDefault="00D85294" w:rsidP="00D85294">
      <w:pPr>
        <w:widowControl w:val="0"/>
      </w:pPr>
      <w:r>
        <w:t xml:space="preserve">Summary: </w:t>
      </w:r>
      <w:r w:rsidR="00A42043">
        <w:t>Robin McIntyre Moseley</w:t>
      </w:r>
    </w:p>
    <w:p w:rsidR="00D85294" w:rsidRDefault="00D85294" w:rsidP="00D85294">
      <w:pPr>
        <w:widowControl w:val="0"/>
      </w:pPr>
    </w:p>
    <w:p w:rsidR="00D85294" w:rsidRDefault="00D85294" w:rsidP="00D85294">
      <w:pPr>
        <w:widowControl w:val="0"/>
      </w:pPr>
    </w:p>
    <w:p w:rsidR="00D85294" w:rsidRDefault="00D85294" w:rsidP="00D8529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85294">
        <w:rPr>
          <w:b/>
        </w:rPr>
        <w:t>HISTORY OF LEGISLATIVE ACTIONS</w:t>
      </w:r>
    </w:p>
    <w:p w:rsidR="00D85294" w:rsidRDefault="00D85294" w:rsidP="00D8529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85294" w:rsidRPr="00D85294" w:rsidRDefault="00D85294" w:rsidP="00D8529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85294">
        <w:rPr>
          <w:u w:val="single"/>
        </w:rPr>
        <w:tab/>
        <w:t>Date</w:t>
      </w:r>
      <w:r w:rsidRPr="00D85294">
        <w:rPr>
          <w:u w:val="single"/>
        </w:rPr>
        <w:tab/>
        <w:t>Body</w:t>
      </w:r>
      <w:r w:rsidRPr="00D85294">
        <w:rPr>
          <w:u w:val="single"/>
        </w:rPr>
        <w:tab/>
        <w:t>Action Description with journal page number</w:t>
      </w:r>
      <w:r w:rsidRPr="00D85294">
        <w:rPr>
          <w:u w:val="single"/>
        </w:rPr>
        <w:tab/>
      </w:r>
    </w:p>
    <w:p w:rsidR="006D1BF3" w:rsidRDefault="006D1BF3" w:rsidP="006D1B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6/16/2010</w:t>
      </w:r>
      <w:r>
        <w:tab/>
        <w:t>Senate</w:t>
      </w:r>
      <w:r>
        <w:tab/>
      </w:r>
      <w:r w:rsidRPr="003150A9">
        <w:t xml:space="preserve">Introduced and adopted </w:t>
      </w:r>
      <w:hyperlink r:id="rId6" w:history="1">
        <w:r w:rsidRPr="00AA3161">
          <w:rPr>
            <w:rStyle w:val="Hyperlink"/>
          </w:rPr>
          <w:t>SJ</w:t>
        </w:r>
      </w:hyperlink>
      <w:r>
        <w:noBreakHyphen/>
      </w:r>
      <w:r w:rsidRPr="003150A9">
        <w:t>4</w:t>
      </w:r>
    </w:p>
    <w:p w:rsidR="006D1BF3" w:rsidRDefault="006D1BF3" w:rsidP="006D1B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85294" w:rsidRPr="00D85294" w:rsidRDefault="00D85294" w:rsidP="00D852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85294" w:rsidRDefault="00D85294" w:rsidP="00D85294">
      <w:r w:rsidRPr="00D85294">
        <w:rPr>
          <w:b/>
        </w:rPr>
        <w:t>VERSIONS OF THIS BILL</w:t>
      </w:r>
    </w:p>
    <w:p w:rsidR="00D85294" w:rsidRDefault="00D85294" w:rsidP="00D85294"/>
    <w:p w:rsidR="00D85294" w:rsidRDefault="00426D9A" w:rsidP="00D85294">
      <w:hyperlink r:id="rId7" w:history="1">
        <w:r w:rsidR="00D85294">
          <w:rPr>
            <w:rStyle w:val="Hyperlink"/>
          </w:rPr>
          <w:t>6/16/2010</w:t>
        </w:r>
      </w:hyperlink>
    </w:p>
    <w:p w:rsidR="00D85294" w:rsidRDefault="00D85294" w:rsidP="00D85294"/>
    <w:p w:rsidR="00D85294" w:rsidRDefault="00D85294" w:rsidP="00D85294">
      <w:pPr>
        <w:sectPr w:rsidR="00D85294" w:rsidSect="00D8529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014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A550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5827" w:rsidRPr="00535827" w:rsidRDefault="00535827" w:rsidP="00535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top"/>
      <w:bookmarkEnd w:id="3"/>
      <w:r w:rsidRPr="002B388C">
        <w:rPr>
          <w:rFonts w:eastAsia="Times New Roman"/>
          <w:color w:val="000000" w:themeColor="text1"/>
          <w:u w:color="000000" w:themeColor="text1"/>
        </w:rPr>
        <w:t xml:space="preserve">CONGRATULATING </w:t>
      </w:r>
      <w:r>
        <w:rPr>
          <w:rFonts w:eastAsia="Times New Roman"/>
          <w:color w:val="000000" w:themeColor="text1"/>
          <w:u w:color="000000" w:themeColor="text1"/>
        </w:rPr>
        <w:t xml:space="preserve">ROBIN MCINTYRE MOSELEY </w:t>
      </w:r>
      <w:r w:rsidRPr="002B388C">
        <w:rPr>
          <w:rFonts w:eastAsia="Times New Roman"/>
          <w:color w:val="000000" w:themeColor="text1"/>
          <w:u w:color="000000" w:themeColor="text1"/>
        </w:rPr>
        <w:t xml:space="preserve">ON THE OCCASION OF HER RETIREMENT FROM THE </w:t>
      </w:r>
      <w:r w:rsidR="001605DD">
        <w:rPr>
          <w:rFonts w:eastAsia="Times New Roman"/>
          <w:color w:val="000000" w:themeColor="text1"/>
          <w:u w:color="000000" w:themeColor="text1"/>
        </w:rPr>
        <w:t xml:space="preserve">STAFF OF THE </w:t>
      </w:r>
      <w:r w:rsidRPr="002B388C">
        <w:rPr>
          <w:rFonts w:eastAsia="Times New Roman"/>
          <w:color w:val="000000" w:themeColor="text1"/>
          <w:u w:color="000000" w:themeColor="text1"/>
        </w:rPr>
        <w:t>S</w:t>
      </w:r>
      <w:r>
        <w:rPr>
          <w:rFonts w:eastAsia="Times New Roman"/>
          <w:color w:val="000000" w:themeColor="text1"/>
          <w:u w:color="000000" w:themeColor="text1"/>
        </w:rPr>
        <w:t>OUTH CAROLINA</w:t>
      </w:r>
      <w:r w:rsidR="00847561">
        <w:rPr>
          <w:rFonts w:eastAsia="Times New Roman"/>
          <w:color w:val="000000" w:themeColor="text1"/>
          <w:u w:color="000000" w:themeColor="text1"/>
        </w:rPr>
        <w:t xml:space="preserve"> SENATE</w:t>
      </w:r>
      <w:r w:rsidRPr="002B388C">
        <w:rPr>
          <w:rFonts w:eastAsia="Times New Roman"/>
          <w:color w:val="000000" w:themeColor="text1"/>
          <w:u w:color="000000" w:themeColor="text1"/>
        </w:rPr>
        <w:t>, THANKING HER FOR HER DEDICATION TO THE PEOPLE OF SOUTH CAROLINA, AND WISHING HER WELL IN ALL OF HER FUTURE ENDEAVORS.</w:t>
      </w:r>
    </w:p>
    <w:p w:rsidR="00EA5504" w:rsidRDefault="00EA55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27B93" w:rsidRDefault="00727B93" w:rsidP="00727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members of the Senate have learned that </w:t>
      </w:r>
      <w:r w:rsidRPr="004F1B70">
        <w:rPr>
          <w:color w:val="000000" w:themeColor="text1"/>
          <w:u w:color="000000" w:themeColor="text1"/>
        </w:rPr>
        <w:t xml:space="preserve">Robin </w:t>
      </w:r>
      <w:r>
        <w:rPr>
          <w:color w:val="000000" w:themeColor="text1"/>
          <w:u w:color="000000" w:themeColor="text1"/>
        </w:rPr>
        <w:t xml:space="preserve">Moseley, </w:t>
      </w:r>
      <w:r w:rsidR="00DF19CE">
        <w:rPr>
          <w:color w:val="000000" w:themeColor="text1"/>
          <w:u w:color="000000" w:themeColor="text1"/>
        </w:rPr>
        <w:t>Director of Research</w:t>
      </w:r>
      <w:r w:rsidR="001066A8">
        <w:rPr>
          <w:color w:val="000000" w:themeColor="text1"/>
          <w:u w:color="000000" w:themeColor="text1"/>
        </w:rPr>
        <w:t xml:space="preserve"> for Higher Education </w:t>
      </w:r>
      <w:r w:rsidR="008D1387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>the Senate Education Committee, will be retiring on July 1, 2010; and</w:t>
      </w:r>
    </w:p>
    <w:p w:rsidR="008D1387" w:rsidRDefault="008D1387" w:rsidP="00727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D1387" w:rsidRDefault="008D1387" w:rsidP="00727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Senator Jo</w:t>
      </w:r>
      <w:r w:rsidR="001A4A27">
        <w:rPr>
          <w:color w:val="000000" w:themeColor="text1"/>
          <w:u w:color="000000" w:themeColor="text1"/>
        </w:rPr>
        <w:t xml:space="preserve">hn E. Courson hired Robin in </w:t>
      </w:r>
      <w:r w:rsidR="0002003F">
        <w:rPr>
          <w:color w:val="000000" w:themeColor="text1"/>
          <w:u w:color="000000" w:themeColor="text1"/>
        </w:rPr>
        <w:t xml:space="preserve">January </w:t>
      </w:r>
      <w:r w:rsidR="001A4A27">
        <w:rPr>
          <w:color w:val="000000" w:themeColor="text1"/>
          <w:u w:color="000000" w:themeColor="text1"/>
        </w:rPr>
        <w:t xml:space="preserve">1991 </w:t>
      </w:r>
      <w:r>
        <w:rPr>
          <w:color w:val="000000" w:themeColor="text1"/>
          <w:u w:color="000000" w:themeColor="text1"/>
        </w:rPr>
        <w:t>to assist him in his Senate office; and</w:t>
      </w:r>
    </w:p>
    <w:p w:rsidR="008D1387" w:rsidRDefault="008D1387" w:rsidP="00727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D1387" w:rsidRDefault="00DF19CE" w:rsidP="006A6D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</w:t>
      </w:r>
      <w:r w:rsidR="00BB3472">
        <w:rPr>
          <w:color w:val="000000" w:themeColor="text1"/>
          <w:u w:color="000000" w:themeColor="text1"/>
        </w:rPr>
        <w:t xml:space="preserve">as Senator Courson’s Chief of Staff, </w:t>
      </w:r>
      <w:r>
        <w:rPr>
          <w:color w:val="000000" w:themeColor="text1"/>
          <w:u w:color="000000" w:themeColor="text1"/>
        </w:rPr>
        <w:t xml:space="preserve">Robin </w:t>
      </w:r>
      <w:r w:rsidR="0097596A" w:rsidRPr="002B388C">
        <w:rPr>
          <w:color w:val="000000" w:themeColor="text1"/>
          <w:u w:color="000000" w:themeColor="text1"/>
        </w:rPr>
        <w:t xml:space="preserve">has </w:t>
      </w:r>
      <w:r w:rsidR="008D1387">
        <w:rPr>
          <w:color w:val="000000" w:themeColor="text1"/>
          <w:u w:color="000000" w:themeColor="text1"/>
        </w:rPr>
        <w:t xml:space="preserve">faithfully and compassionately assisted the people of </w:t>
      </w:r>
      <w:r w:rsidR="008D1387">
        <w:rPr>
          <w:rFonts w:eastAsia="Times New Roman"/>
        </w:rPr>
        <w:t>Senate District 20, Richland and Lexington Counties, and throughout the State</w:t>
      </w:r>
      <w:r w:rsidR="00BB3472">
        <w:rPr>
          <w:rFonts w:eastAsia="Times New Roman"/>
        </w:rPr>
        <w:t xml:space="preserve"> for twenty legislative sessions</w:t>
      </w:r>
      <w:r w:rsidR="008D1387">
        <w:rPr>
          <w:rFonts w:eastAsia="Times New Roman"/>
        </w:rPr>
        <w:t>; and</w:t>
      </w:r>
    </w:p>
    <w:p w:rsidR="008D1387" w:rsidRDefault="008D1387" w:rsidP="006A6D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653B3" w:rsidRDefault="008D1387" w:rsidP="00B014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 xml:space="preserve">Whereas, Robin has </w:t>
      </w:r>
      <w:r w:rsidR="00322E98" w:rsidRPr="002B388C">
        <w:rPr>
          <w:color w:val="000000" w:themeColor="text1"/>
          <w:u w:color="000000" w:themeColor="text1"/>
        </w:rPr>
        <w:t>had a distinguished career of public service workin</w:t>
      </w:r>
      <w:r w:rsidR="00322E98">
        <w:rPr>
          <w:color w:val="000000" w:themeColor="text1"/>
          <w:u w:color="000000" w:themeColor="text1"/>
        </w:rPr>
        <w:t xml:space="preserve">g for the Senate </w:t>
      </w:r>
      <w:r w:rsidR="008653B3">
        <w:rPr>
          <w:rFonts w:eastAsia="Times New Roman"/>
        </w:rPr>
        <w:t xml:space="preserve">Invitations Committee and </w:t>
      </w:r>
      <w:r w:rsidR="00962EF4">
        <w:rPr>
          <w:rFonts w:eastAsia="Times New Roman"/>
        </w:rPr>
        <w:t xml:space="preserve">the Senate </w:t>
      </w:r>
      <w:r w:rsidR="008653B3">
        <w:rPr>
          <w:rFonts w:eastAsia="Times New Roman"/>
        </w:rPr>
        <w:t xml:space="preserve">Education </w:t>
      </w:r>
      <w:r w:rsidR="00962EF4">
        <w:rPr>
          <w:rFonts w:eastAsia="Times New Roman"/>
        </w:rPr>
        <w:t>Committee</w:t>
      </w:r>
      <w:r w:rsidR="00322E98">
        <w:rPr>
          <w:rFonts w:eastAsia="Times New Roman"/>
        </w:rPr>
        <w:t>; and</w:t>
      </w:r>
    </w:p>
    <w:p w:rsidR="00322E98" w:rsidRDefault="00322E98" w:rsidP="00B014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DE6D2F" w:rsidRDefault="00727B93" w:rsidP="006A6D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Robin </w:t>
      </w:r>
      <w:r w:rsidRPr="004F1B70">
        <w:rPr>
          <w:color w:val="000000" w:themeColor="text1"/>
          <w:u w:color="000000" w:themeColor="text1"/>
        </w:rPr>
        <w:t>McIntyre Moseley</w:t>
      </w:r>
      <w:r>
        <w:rPr>
          <w:color w:val="000000" w:themeColor="text1"/>
          <w:u w:color="000000" w:themeColor="text1"/>
        </w:rPr>
        <w:t xml:space="preserve"> is from Marion, South Carolina and is the </w:t>
      </w:r>
      <w:r w:rsidRPr="004F1B70">
        <w:rPr>
          <w:color w:val="000000" w:themeColor="text1"/>
          <w:u w:color="000000" w:themeColor="text1"/>
        </w:rPr>
        <w:t>daughter of Dorothy Dozier “Dot” McIntyre and the late Robert Joseph McIntyre</w:t>
      </w:r>
      <w:r>
        <w:rPr>
          <w:color w:val="000000" w:themeColor="text1"/>
          <w:u w:color="000000" w:themeColor="text1"/>
        </w:rPr>
        <w:t xml:space="preserve">; </w:t>
      </w:r>
      <w:r w:rsidR="006A6D78">
        <w:rPr>
          <w:color w:val="000000" w:themeColor="text1"/>
          <w:u w:color="000000" w:themeColor="text1"/>
        </w:rPr>
        <w:t>and</w:t>
      </w:r>
    </w:p>
    <w:p w:rsidR="00DE6D2F" w:rsidRDefault="00DE6D2F" w:rsidP="00727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27B93" w:rsidRDefault="00727B93" w:rsidP="00727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Robin has two brothers, Joe and Al, and one sister, Betsy; and</w:t>
      </w:r>
    </w:p>
    <w:p w:rsidR="00727B93" w:rsidRDefault="00727B93" w:rsidP="00727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27B93" w:rsidRDefault="00727B93" w:rsidP="00727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Robin is the proud mother of </w:t>
      </w:r>
      <w:r w:rsidRPr="004F1B70">
        <w:rPr>
          <w:color w:val="000000" w:themeColor="text1"/>
          <w:u w:color="000000" w:themeColor="text1"/>
        </w:rPr>
        <w:t>Scott Moseley</w:t>
      </w:r>
      <w:r>
        <w:rPr>
          <w:color w:val="000000" w:themeColor="text1"/>
          <w:u w:color="000000" w:themeColor="text1"/>
        </w:rPr>
        <w:t>, married to Melinda Mosele</w:t>
      </w:r>
      <w:r w:rsidR="00C76018">
        <w:rPr>
          <w:color w:val="000000" w:themeColor="text1"/>
          <w:u w:color="000000" w:themeColor="text1"/>
        </w:rPr>
        <w:t xml:space="preserve">y, and is the </w:t>
      </w:r>
      <w:r w:rsidR="008A5CE6">
        <w:rPr>
          <w:color w:val="000000" w:themeColor="text1"/>
          <w:u w:color="000000" w:themeColor="text1"/>
        </w:rPr>
        <w:t xml:space="preserve">doting </w:t>
      </w:r>
      <w:r w:rsidR="00C76018">
        <w:rPr>
          <w:color w:val="000000" w:themeColor="text1"/>
          <w:u w:color="000000" w:themeColor="text1"/>
        </w:rPr>
        <w:t>grandmother, k</w:t>
      </w:r>
      <w:r w:rsidR="00C76018" w:rsidRPr="004F1B70">
        <w:rPr>
          <w:color w:val="000000" w:themeColor="text1"/>
          <w:u w:color="000000" w:themeColor="text1"/>
        </w:rPr>
        <w:t>nown as “Grandma Robin</w:t>
      </w:r>
      <w:r w:rsidR="009A6062">
        <w:rPr>
          <w:color w:val="000000" w:themeColor="text1"/>
          <w:u w:color="000000" w:themeColor="text1"/>
        </w:rPr>
        <w:t>,</w:t>
      </w:r>
      <w:r w:rsidR="00C76018" w:rsidRPr="004F1B70">
        <w:rPr>
          <w:color w:val="000000" w:themeColor="text1"/>
          <w:u w:color="000000" w:themeColor="text1"/>
        </w:rPr>
        <w:t>” to Alex and Kate</w:t>
      </w:r>
      <w:r>
        <w:rPr>
          <w:color w:val="000000" w:themeColor="text1"/>
          <w:u w:color="000000" w:themeColor="text1"/>
        </w:rPr>
        <w:t>; and</w:t>
      </w:r>
    </w:p>
    <w:p w:rsidR="00727B93" w:rsidRDefault="00727B93" w:rsidP="00727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27B93" w:rsidRDefault="00727B93" w:rsidP="00727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Robin is a faithful and active member of McGregor Presbyterian Church in </w:t>
      </w:r>
      <w:r w:rsidRPr="004F1B70">
        <w:rPr>
          <w:color w:val="000000" w:themeColor="text1"/>
          <w:u w:color="000000" w:themeColor="text1"/>
        </w:rPr>
        <w:t>Irmo</w:t>
      </w:r>
      <w:r>
        <w:rPr>
          <w:color w:val="000000" w:themeColor="text1"/>
          <w:u w:color="000000" w:themeColor="text1"/>
        </w:rPr>
        <w:t xml:space="preserve"> where she is </w:t>
      </w:r>
      <w:r w:rsidR="00695C47">
        <w:rPr>
          <w:color w:val="000000" w:themeColor="text1"/>
          <w:u w:color="000000" w:themeColor="text1"/>
        </w:rPr>
        <w:t>an elder and S</w:t>
      </w:r>
      <w:r w:rsidR="00BB3472">
        <w:rPr>
          <w:color w:val="000000" w:themeColor="text1"/>
          <w:u w:color="000000" w:themeColor="text1"/>
        </w:rPr>
        <w:t xml:space="preserve">unday </w:t>
      </w:r>
      <w:r w:rsidR="00695C47">
        <w:rPr>
          <w:color w:val="000000" w:themeColor="text1"/>
          <w:u w:color="000000" w:themeColor="text1"/>
        </w:rPr>
        <w:t>sc</w:t>
      </w:r>
      <w:r w:rsidR="00BB3472">
        <w:rPr>
          <w:color w:val="000000" w:themeColor="text1"/>
          <w:u w:color="000000" w:themeColor="text1"/>
        </w:rPr>
        <w:t xml:space="preserve">hool </w:t>
      </w:r>
      <w:r w:rsidR="00BB3472" w:rsidRPr="004F1B70">
        <w:rPr>
          <w:color w:val="000000" w:themeColor="text1"/>
          <w:u w:color="000000" w:themeColor="text1"/>
        </w:rPr>
        <w:t>teache</w:t>
      </w:r>
      <w:r w:rsidR="00BB3472">
        <w:rPr>
          <w:color w:val="000000" w:themeColor="text1"/>
          <w:u w:color="000000" w:themeColor="text1"/>
        </w:rPr>
        <w:t>r</w:t>
      </w:r>
      <w:r w:rsidR="00695C47">
        <w:rPr>
          <w:color w:val="000000" w:themeColor="text1"/>
          <w:u w:color="000000" w:themeColor="text1"/>
        </w:rPr>
        <w:t xml:space="preserve">, </w:t>
      </w:r>
      <w:r w:rsidR="00BB3472">
        <w:rPr>
          <w:color w:val="000000" w:themeColor="text1"/>
          <w:u w:color="000000" w:themeColor="text1"/>
        </w:rPr>
        <w:t xml:space="preserve">and </w:t>
      </w:r>
      <w:r w:rsidR="00695C47">
        <w:rPr>
          <w:color w:val="000000" w:themeColor="text1"/>
          <w:u w:color="000000" w:themeColor="text1"/>
        </w:rPr>
        <w:t xml:space="preserve">has served as </w:t>
      </w:r>
      <w:r w:rsidR="008A5CE6">
        <w:rPr>
          <w:color w:val="000000" w:themeColor="text1"/>
          <w:u w:color="000000" w:themeColor="text1"/>
        </w:rPr>
        <w:t xml:space="preserve">Clerk of </w:t>
      </w:r>
      <w:r w:rsidR="00856BBB">
        <w:rPr>
          <w:color w:val="000000" w:themeColor="text1"/>
          <w:u w:color="000000" w:themeColor="text1"/>
        </w:rPr>
        <w:t xml:space="preserve">the </w:t>
      </w:r>
      <w:r w:rsidR="008A5CE6">
        <w:rPr>
          <w:color w:val="000000" w:themeColor="text1"/>
          <w:u w:color="000000" w:themeColor="text1"/>
        </w:rPr>
        <w:t>Session</w:t>
      </w:r>
      <w:r>
        <w:rPr>
          <w:color w:val="000000" w:themeColor="text1"/>
          <w:u w:color="000000" w:themeColor="text1"/>
        </w:rPr>
        <w:t>; and</w:t>
      </w:r>
    </w:p>
    <w:p w:rsidR="00725779" w:rsidRDefault="00725779" w:rsidP="00727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25779" w:rsidRDefault="00725779" w:rsidP="00727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Robin is an involved member of the Irmo community and was the longest serving President of the Ballentine-Dutch Fork Civic Association; and</w:t>
      </w:r>
    </w:p>
    <w:p w:rsidR="00727B93" w:rsidRDefault="00727B93" w:rsidP="00727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27B93" w:rsidRDefault="00727B93" w:rsidP="00727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her free time, Robin enjoys gardening and photography.  </w:t>
      </w:r>
      <w:r w:rsidR="002820AE">
        <w:rPr>
          <w:color w:val="000000" w:themeColor="text1"/>
          <w:u w:color="000000" w:themeColor="text1"/>
        </w:rPr>
        <w:t xml:space="preserve">In 2005, she was honored when </w:t>
      </w:r>
      <w:r>
        <w:rPr>
          <w:color w:val="000000" w:themeColor="text1"/>
          <w:u w:color="000000" w:themeColor="text1"/>
        </w:rPr>
        <w:t xml:space="preserve">one of her </w:t>
      </w:r>
      <w:r w:rsidR="000E0167">
        <w:rPr>
          <w:color w:val="000000" w:themeColor="text1"/>
          <w:u w:color="000000" w:themeColor="text1"/>
        </w:rPr>
        <w:t xml:space="preserve">many </w:t>
      </w:r>
      <w:r w:rsidR="00AC281F">
        <w:rPr>
          <w:color w:val="000000" w:themeColor="text1"/>
          <w:u w:color="000000" w:themeColor="text1"/>
        </w:rPr>
        <w:t xml:space="preserve">wonderful </w:t>
      </w:r>
      <w:r w:rsidR="00BB3472">
        <w:rPr>
          <w:color w:val="000000" w:themeColor="text1"/>
          <w:u w:color="000000" w:themeColor="text1"/>
        </w:rPr>
        <w:t xml:space="preserve">State House </w:t>
      </w:r>
      <w:r>
        <w:rPr>
          <w:color w:val="000000" w:themeColor="text1"/>
          <w:u w:color="000000" w:themeColor="text1"/>
        </w:rPr>
        <w:t>photo</w:t>
      </w:r>
      <w:r w:rsidR="00F47BB4">
        <w:rPr>
          <w:color w:val="000000" w:themeColor="text1"/>
          <w:u w:color="000000" w:themeColor="text1"/>
        </w:rPr>
        <w:t>graph</w:t>
      </w:r>
      <w:r>
        <w:rPr>
          <w:color w:val="000000" w:themeColor="text1"/>
          <w:u w:color="000000" w:themeColor="text1"/>
        </w:rPr>
        <w:t xml:space="preserve">s </w:t>
      </w:r>
      <w:r w:rsidR="002820AE">
        <w:rPr>
          <w:color w:val="000000" w:themeColor="text1"/>
          <w:u w:color="000000" w:themeColor="text1"/>
        </w:rPr>
        <w:t xml:space="preserve">graced </w:t>
      </w:r>
      <w:r w:rsidR="00007E92">
        <w:rPr>
          <w:color w:val="000000" w:themeColor="text1"/>
          <w:u w:color="000000" w:themeColor="text1"/>
        </w:rPr>
        <w:t>the cover of the 2005</w:t>
      </w:r>
      <w:r w:rsidR="00F65660">
        <w:rPr>
          <w:color w:val="000000" w:themeColor="text1"/>
          <w:u w:color="000000" w:themeColor="text1"/>
        </w:rPr>
        <w:t xml:space="preserve"> Legislative Manual; and</w:t>
      </w:r>
    </w:p>
    <w:p w:rsidR="00D82A14" w:rsidRDefault="00D82A14" w:rsidP="00727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142D9" w:rsidRPr="002B388C" w:rsidRDefault="008142D9" w:rsidP="00814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Whereas</w:t>
      </w:r>
      <w:r w:rsidRPr="002B388C">
        <w:rPr>
          <w:rFonts w:eastAsia="Times New Roman"/>
          <w:color w:val="000000" w:themeColor="text1"/>
          <w:u w:color="000000" w:themeColor="text1"/>
        </w:rPr>
        <w:t xml:space="preserve">, </w:t>
      </w:r>
      <w:r>
        <w:rPr>
          <w:rFonts w:eastAsia="Times New Roman"/>
          <w:color w:val="000000" w:themeColor="text1"/>
          <w:u w:color="000000" w:themeColor="text1"/>
        </w:rPr>
        <w:t xml:space="preserve">Robin’s </w:t>
      </w:r>
      <w:r w:rsidRPr="002B388C">
        <w:rPr>
          <w:rFonts w:eastAsia="Times New Roman"/>
          <w:color w:val="000000" w:themeColor="text1"/>
          <w:u w:color="000000" w:themeColor="text1"/>
        </w:rPr>
        <w:t xml:space="preserve">decision to retire from her current position will leave her time to </w:t>
      </w:r>
      <w:r w:rsidRPr="002B388C">
        <w:rPr>
          <w:color w:val="000000" w:themeColor="text1"/>
          <w:u w:color="000000" w:themeColor="text1"/>
        </w:rPr>
        <w:t>delight in caring for her grandchildren</w:t>
      </w:r>
      <w:r w:rsidR="00BB3472">
        <w:rPr>
          <w:color w:val="000000" w:themeColor="text1"/>
          <w:u w:color="000000" w:themeColor="text1"/>
        </w:rPr>
        <w:t xml:space="preserve"> and spend </w:t>
      </w:r>
      <w:r w:rsidR="00BB3472" w:rsidRPr="004F1B70">
        <w:rPr>
          <w:color w:val="000000" w:themeColor="text1"/>
          <w:u w:color="000000" w:themeColor="text1"/>
        </w:rPr>
        <w:t>time on her family’s farm in Marion where her mother and siblings resid</w:t>
      </w:r>
      <w:r w:rsidR="00BB3472">
        <w:rPr>
          <w:color w:val="000000" w:themeColor="text1"/>
          <w:u w:color="000000" w:themeColor="text1"/>
        </w:rPr>
        <w:t>e</w:t>
      </w:r>
      <w:r w:rsidRPr="002B388C">
        <w:rPr>
          <w:color w:val="000000" w:themeColor="text1"/>
          <w:u w:color="000000" w:themeColor="text1"/>
        </w:rPr>
        <w:t>; and</w:t>
      </w:r>
    </w:p>
    <w:p w:rsidR="008142D9" w:rsidRPr="002B388C" w:rsidRDefault="008142D9" w:rsidP="00814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8142D9" w:rsidRDefault="008142D9" w:rsidP="00814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Whereas</w:t>
      </w:r>
      <w:r w:rsidRPr="002B388C">
        <w:rPr>
          <w:rFonts w:eastAsia="Times New Roman"/>
          <w:color w:val="000000" w:themeColor="text1"/>
          <w:u w:color="000000" w:themeColor="text1"/>
        </w:rPr>
        <w:t xml:space="preserve">, it is fitting and proper for the members of the South Carolina Senate to recognize </w:t>
      </w:r>
      <w:r>
        <w:rPr>
          <w:rFonts w:eastAsia="Times New Roman"/>
          <w:color w:val="000000" w:themeColor="text1"/>
          <w:u w:color="000000" w:themeColor="text1"/>
        </w:rPr>
        <w:t xml:space="preserve">Robin’s </w:t>
      </w:r>
      <w:r w:rsidRPr="002B388C">
        <w:rPr>
          <w:rFonts w:eastAsia="Times New Roman"/>
          <w:color w:val="000000" w:themeColor="text1"/>
          <w:u w:color="000000" w:themeColor="text1"/>
        </w:rPr>
        <w:t>achievements on the occasion of her retirement.</w:t>
      </w:r>
      <w:r>
        <w:rPr>
          <w:rFonts w:eastAsia="Times New Roman"/>
          <w:color w:val="000000" w:themeColor="text1"/>
          <w:u w:color="000000" w:themeColor="text1"/>
        </w:rPr>
        <w:t xml:space="preserve">  Now, therefore,</w:t>
      </w:r>
    </w:p>
    <w:p w:rsidR="008142D9" w:rsidRDefault="008142D9" w:rsidP="00814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EA5504" w:rsidRDefault="00EA55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EA5504" w:rsidRDefault="00EA55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6EE9" w:rsidRPr="00535827" w:rsidRDefault="004D6FCC" w:rsidP="00326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</w:rPr>
        <w:t xml:space="preserve">That the members of the Senate, by this resolution, </w:t>
      </w:r>
      <w:r w:rsidR="00326EE9" w:rsidRPr="002B388C">
        <w:rPr>
          <w:rFonts w:eastAsia="Times New Roman"/>
          <w:color w:val="000000" w:themeColor="text1"/>
          <w:u w:color="000000" w:themeColor="text1"/>
        </w:rPr>
        <w:t>congratulat</w:t>
      </w:r>
      <w:r w:rsidR="009A6062">
        <w:rPr>
          <w:rFonts w:eastAsia="Times New Roman"/>
          <w:color w:val="000000" w:themeColor="text1"/>
          <w:u w:color="000000" w:themeColor="text1"/>
        </w:rPr>
        <w:t xml:space="preserve">e </w:t>
      </w:r>
      <w:r w:rsidR="00326EE9">
        <w:rPr>
          <w:rFonts w:eastAsia="Times New Roman"/>
          <w:color w:val="000000" w:themeColor="text1"/>
          <w:u w:color="000000" w:themeColor="text1"/>
        </w:rPr>
        <w:t xml:space="preserve">Robin McIntyre Moseley </w:t>
      </w:r>
      <w:r w:rsidR="00326EE9" w:rsidRPr="002B388C">
        <w:rPr>
          <w:rFonts w:eastAsia="Times New Roman"/>
          <w:color w:val="000000" w:themeColor="text1"/>
          <w:u w:color="000000" w:themeColor="text1"/>
        </w:rPr>
        <w:t xml:space="preserve">on the occasion of her retirement from the </w:t>
      </w:r>
      <w:r w:rsidR="00326EE9">
        <w:rPr>
          <w:rFonts w:eastAsia="Times New Roman"/>
          <w:color w:val="000000" w:themeColor="text1"/>
          <w:u w:color="000000" w:themeColor="text1"/>
        </w:rPr>
        <w:t>staff of the South Carolina Senate</w:t>
      </w:r>
      <w:r w:rsidR="00326EE9" w:rsidRPr="002B388C">
        <w:rPr>
          <w:rFonts w:eastAsia="Times New Roman"/>
          <w:color w:val="000000" w:themeColor="text1"/>
          <w:u w:color="000000" w:themeColor="text1"/>
        </w:rPr>
        <w:t>, thank her for her dedication to the people of</w:t>
      </w:r>
      <w:r w:rsidR="00326EE9">
        <w:rPr>
          <w:rFonts w:eastAsia="Times New Roman"/>
          <w:color w:val="000000" w:themeColor="text1"/>
          <w:u w:color="000000" w:themeColor="text1"/>
        </w:rPr>
        <w:t xml:space="preserve"> S</w:t>
      </w:r>
      <w:r w:rsidR="00326EE9" w:rsidRPr="002B388C">
        <w:rPr>
          <w:rFonts w:eastAsia="Times New Roman"/>
          <w:color w:val="000000" w:themeColor="text1"/>
          <w:u w:color="000000" w:themeColor="text1"/>
        </w:rPr>
        <w:t xml:space="preserve">outh </w:t>
      </w:r>
      <w:r w:rsidR="00326EE9">
        <w:rPr>
          <w:rFonts w:eastAsia="Times New Roman"/>
          <w:color w:val="000000" w:themeColor="text1"/>
          <w:u w:color="000000" w:themeColor="text1"/>
        </w:rPr>
        <w:t>C</w:t>
      </w:r>
      <w:r w:rsidR="00326EE9" w:rsidRPr="002B388C">
        <w:rPr>
          <w:rFonts w:eastAsia="Times New Roman"/>
          <w:color w:val="000000" w:themeColor="text1"/>
          <w:u w:color="000000" w:themeColor="text1"/>
        </w:rPr>
        <w:t>arolina, and wish her well in all of her future endeavors.</w:t>
      </w:r>
    </w:p>
    <w:p w:rsidR="00EA5504" w:rsidRDefault="00EA55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A55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326EE9">
        <w:rPr>
          <w:rFonts w:eastAsia="Times New Roman"/>
        </w:rPr>
        <w:t>Robin Moseley</w:t>
      </w:r>
      <w:r>
        <w:rPr>
          <w:rFonts w:eastAsia="Times New Roman"/>
        </w:rPr>
        <w:t>.</w:t>
      </w:r>
    </w:p>
    <w:p w:rsidR="00B0147F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B0147F" w:rsidRDefault="00B0147F" w:rsidP="00D85294">
      <w:pPr>
        <w:suppressAutoHyphens/>
        <w:jc w:val="both"/>
        <w:rPr>
          <w:rFonts w:eastAsia="Times New Roman"/>
        </w:rPr>
      </w:pPr>
    </w:p>
    <w:sectPr w:rsidR="00B0147F" w:rsidSect="00D8529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5504" w:rsidRDefault="00EA5504" w:rsidP="00522CE0">
      <w:r>
        <w:separator/>
      </w:r>
    </w:p>
  </w:endnote>
  <w:endnote w:type="continuationSeparator" w:id="0">
    <w:p w:rsidR="00EA5504" w:rsidRDefault="00EA550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063DDE4-D727-4E73-8696-F96A7641383B}"/>
    <w:embedBold r:id="rId2" w:fontKey="{49CDAB0C-43D1-421C-B81F-FB1875634C1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8BC4DE4-576E-40A4-A170-49578DC173C0}"/>
    <w:embedBold r:id="rId4" w:fontKey="{2501ADE8-5B5F-44D9-BAC6-1C76F1CF3A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D964EAA-2129-486A-965C-649D767581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294" w:rsidRPr="00B0147F" w:rsidRDefault="00D85294" w:rsidP="00B014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[1527]</w:t>
    </w:r>
    <w:r>
      <w:tab/>
    </w:r>
    <w:r w:rsidR="00426D9A">
      <w:fldChar w:fldCharType="begin"/>
    </w:r>
    <w:r w:rsidR="00426D9A">
      <w:instrText xml:space="preserve"> PAGE  \* MERGEFORMAT </w:instrText>
    </w:r>
    <w:r w:rsidR="00426D9A">
      <w:fldChar w:fldCharType="separate"/>
    </w:r>
    <w:r w:rsidR="00426D9A">
      <w:rPr>
        <w:noProof/>
      </w:rPr>
      <w:t>1</w:t>
    </w:r>
    <w:r w:rsidR="00426D9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5504" w:rsidRDefault="00EA5504" w:rsidP="00522CE0">
      <w:r>
        <w:separator/>
      </w:r>
    </w:p>
  </w:footnote>
  <w:footnote w:type="continuationSeparator" w:id="0">
    <w:p w:rsidR="00EA5504" w:rsidRDefault="00EA550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21ROBI.MRH.JEC"/>
    <w:docVar w:name="CoverAttorneyInitials" w:val="MRH"/>
    <w:docVar w:name="CoverAttorneyLastName" w:val="Hitchcock"/>
    <w:docVar w:name="CoverBillType" w:val="r"/>
    <w:docVar w:name="CoverSenator" w:val="JEC"/>
    <w:docVar w:name="dvBillNumber" w:val="1527"/>
    <w:docVar w:name="dvBillNumberPrefix" w:val="S. "/>
    <w:docVar w:name="dvOriginalBody" w:val="Senate"/>
    <w:docVar w:name="fulldraftpath" w:val="L:\S-RES\JEC\021ROBI.MRH.JEC.DOCX"/>
    <w:docVar w:name="NameofBody" w:val="S"/>
    <w:docVar w:name="vgroup2" w:val="S-RES"/>
  </w:docVars>
  <w:rsids>
    <w:rsidRoot w:val="00B46B84"/>
    <w:rsid w:val="00007E92"/>
    <w:rsid w:val="0002003F"/>
    <w:rsid w:val="00021089"/>
    <w:rsid w:val="00042AC1"/>
    <w:rsid w:val="00046516"/>
    <w:rsid w:val="0007601D"/>
    <w:rsid w:val="0009118C"/>
    <w:rsid w:val="000A7C01"/>
    <w:rsid w:val="000B0720"/>
    <w:rsid w:val="000B5EAF"/>
    <w:rsid w:val="000E0167"/>
    <w:rsid w:val="001066A8"/>
    <w:rsid w:val="001600FA"/>
    <w:rsid w:val="001605DD"/>
    <w:rsid w:val="00170561"/>
    <w:rsid w:val="00186AC9"/>
    <w:rsid w:val="00197DF1"/>
    <w:rsid w:val="001A4A27"/>
    <w:rsid w:val="001B3DD9"/>
    <w:rsid w:val="001B7E5D"/>
    <w:rsid w:val="001C2D96"/>
    <w:rsid w:val="001D3BAC"/>
    <w:rsid w:val="002276FA"/>
    <w:rsid w:val="00245C4E"/>
    <w:rsid w:val="002820AE"/>
    <w:rsid w:val="002B50D5"/>
    <w:rsid w:val="002C1321"/>
    <w:rsid w:val="002C5896"/>
    <w:rsid w:val="002D3BED"/>
    <w:rsid w:val="002F630F"/>
    <w:rsid w:val="00307C2B"/>
    <w:rsid w:val="00322E98"/>
    <w:rsid w:val="00326EE9"/>
    <w:rsid w:val="0033761D"/>
    <w:rsid w:val="00340AD5"/>
    <w:rsid w:val="00383247"/>
    <w:rsid w:val="00391FBB"/>
    <w:rsid w:val="003D6E2B"/>
    <w:rsid w:val="003E13B4"/>
    <w:rsid w:val="003E7597"/>
    <w:rsid w:val="0040602E"/>
    <w:rsid w:val="00426D9A"/>
    <w:rsid w:val="00450668"/>
    <w:rsid w:val="004952FA"/>
    <w:rsid w:val="004B6A22"/>
    <w:rsid w:val="004D6FCC"/>
    <w:rsid w:val="004D7F37"/>
    <w:rsid w:val="005033E9"/>
    <w:rsid w:val="00522CE0"/>
    <w:rsid w:val="00535827"/>
    <w:rsid w:val="00565148"/>
    <w:rsid w:val="00593361"/>
    <w:rsid w:val="005A5017"/>
    <w:rsid w:val="005A648C"/>
    <w:rsid w:val="005C2CCF"/>
    <w:rsid w:val="005F1745"/>
    <w:rsid w:val="00695C47"/>
    <w:rsid w:val="006A6D78"/>
    <w:rsid w:val="006C4F34"/>
    <w:rsid w:val="006C74EA"/>
    <w:rsid w:val="006D1BF3"/>
    <w:rsid w:val="006F15BB"/>
    <w:rsid w:val="00720D40"/>
    <w:rsid w:val="00725779"/>
    <w:rsid w:val="00727B93"/>
    <w:rsid w:val="007318D4"/>
    <w:rsid w:val="00765784"/>
    <w:rsid w:val="007A4390"/>
    <w:rsid w:val="007E1C84"/>
    <w:rsid w:val="007E5CB7"/>
    <w:rsid w:val="008142D9"/>
    <w:rsid w:val="008314D2"/>
    <w:rsid w:val="00847561"/>
    <w:rsid w:val="00856BBB"/>
    <w:rsid w:val="008653B3"/>
    <w:rsid w:val="008A5CE6"/>
    <w:rsid w:val="008B2F42"/>
    <w:rsid w:val="008B771A"/>
    <w:rsid w:val="008D1387"/>
    <w:rsid w:val="008E185F"/>
    <w:rsid w:val="008F023B"/>
    <w:rsid w:val="00904E16"/>
    <w:rsid w:val="009162B3"/>
    <w:rsid w:val="00922A79"/>
    <w:rsid w:val="00927C62"/>
    <w:rsid w:val="00962EF4"/>
    <w:rsid w:val="0097596A"/>
    <w:rsid w:val="00983589"/>
    <w:rsid w:val="00983951"/>
    <w:rsid w:val="00984124"/>
    <w:rsid w:val="00984640"/>
    <w:rsid w:val="00995C37"/>
    <w:rsid w:val="009A6062"/>
    <w:rsid w:val="009C118A"/>
    <w:rsid w:val="00A02011"/>
    <w:rsid w:val="00A4011E"/>
    <w:rsid w:val="00A42043"/>
    <w:rsid w:val="00A86015"/>
    <w:rsid w:val="00A9594E"/>
    <w:rsid w:val="00AA3161"/>
    <w:rsid w:val="00AC281F"/>
    <w:rsid w:val="00AE512D"/>
    <w:rsid w:val="00AE59C8"/>
    <w:rsid w:val="00B0147F"/>
    <w:rsid w:val="00B0278A"/>
    <w:rsid w:val="00B10098"/>
    <w:rsid w:val="00B11743"/>
    <w:rsid w:val="00B46B84"/>
    <w:rsid w:val="00B4764F"/>
    <w:rsid w:val="00B5790D"/>
    <w:rsid w:val="00B945C5"/>
    <w:rsid w:val="00BA20EA"/>
    <w:rsid w:val="00BB3472"/>
    <w:rsid w:val="00BB5AFC"/>
    <w:rsid w:val="00BC0A56"/>
    <w:rsid w:val="00BD532B"/>
    <w:rsid w:val="00C2256B"/>
    <w:rsid w:val="00C45366"/>
    <w:rsid w:val="00C57023"/>
    <w:rsid w:val="00C74052"/>
    <w:rsid w:val="00C76018"/>
    <w:rsid w:val="00CB187A"/>
    <w:rsid w:val="00CB41CF"/>
    <w:rsid w:val="00CC0EC7"/>
    <w:rsid w:val="00D1088B"/>
    <w:rsid w:val="00D156D2"/>
    <w:rsid w:val="00D43E57"/>
    <w:rsid w:val="00D82A14"/>
    <w:rsid w:val="00D85294"/>
    <w:rsid w:val="00D86943"/>
    <w:rsid w:val="00DA47B9"/>
    <w:rsid w:val="00DE6D2F"/>
    <w:rsid w:val="00DF19CE"/>
    <w:rsid w:val="00DF3BCF"/>
    <w:rsid w:val="00E058D3"/>
    <w:rsid w:val="00E76AD9"/>
    <w:rsid w:val="00E82139"/>
    <w:rsid w:val="00E91E2F"/>
    <w:rsid w:val="00EA3546"/>
    <w:rsid w:val="00EA5504"/>
    <w:rsid w:val="00EB47AE"/>
    <w:rsid w:val="00EC34E1"/>
    <w:rsid w:val="00EE5C32"/>
    <w:rsid w:val="00EF5DF5"/>
    <w:rsid w:val="00F0234A"/>
    <w:rsid w:val="00F47BB4"/>
    <w:rsid w:val="00F52959"/>
    <w:rsid w:val="00F55884"/>
    <w:rsid w:val="00F57026"/>
    <w:rsid w:val="00F65660"/>
    <w:rsid w:val="00FC0D36"/>
    <w:rsid w:val="00FD2A35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3"/>
    <o:shapelayout v:ext="edit">
      <o:idmap v:ext="edit" data="1"/>
    </o:shapelayout>
  </w:shapeDefaults>
  <w:doNotEmbedSmartTags/>
  <w:decimalSymbol w:val="."/>
  <w:listSeparator w:val=","/>
  <w15:docId w15:val="{64D0D37E-E11C-4CB6-8D41-2ACE810B6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852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09-10\1527_20100616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6-16-10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492</Words>
  <Characters>2576</Characters>
  <Application>Microsoft Office Word</Application>
  <DocSecurity>0</DocSecurity>
  <Lines>105</Lines>
  <Paragraphs>33</Paragraphs>
  <ScaleCrop>false</ScaleCrop>
  <Company> </Company>
  <LinksUpToDate>false</LinksUpToDate>
  <CharactersWithSpaces>3038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1527: Robin McIntyre Moseley - South Carolina Legislature Online</dc:title>
  <dc:subject/>
  <dc:creator>BonnieHuth</dc:creator>
  <cp:keywords/>
  <dc:description/>
  <cp:lastModifiedBy>N Cumfer</cp:lastModifiedBy>
  <cp:revision>7</cp:revision>
  <cp:lastPrinted>2010-06-15T18:52:00Z</cp:lastPrinted>
  <dcterms:created xsi:type="dcterms:W3CDTF">2010-06-16T20:00:00Z</dcterms:created>
  <dcterms:modified xsi:type="dcterms:W3CDTF">2014-11-24T15:18:00Z</dcterms:modified>
</cp:coreProperties>
</file>