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4B" w:rsidRDefault="005453A1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8E104B" w:rsidRDefault="005453A1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5453A1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205</w:t>
      </w:r>
    </w:p>
    <w:p w:rsidR="008E104B" w:rsidRDefault="008E104B">
      <w:pPr>
        <w:widowControl w:val="0"/>
        <w:jc w:val="left"/>
        <w:rPr>
          <w:rFonts w:cs="Times New Roman"/>
          <w:b/>
        </w:rPr>
      </w:pP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</w:rPr>
        <w:t>Joint Resolution</w:t>
      </w: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Peeler, Massey, Rose and Davis</w:t>
      </w: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l:\s-res\hsp\002dotc.kmm.hsp.docx</w:t>
      </w: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Transportation</w:t>
      </w: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Department of Transportation Commission</w:t>
      </w: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545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8E104B" w:rsidRDefault="008E10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8E104B" w:rsidRDefault="00545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8E104B" w:rsidRDefault="00545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12/17/2008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8E104B" w:rsidRDefault="00545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12/17/2008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</w:p>
    <w:p w:rsidR="008E104B" w:rsidRDefault="00545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501478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167</w:t>
      </w:r>
    </w:p>
    <w:p w:rsidR="008E104B" w:rsidRDefault="00545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7" w:history="1">
        <w:r w:rsidRPr="00501478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167</w:t>
      </w:r>
    </w:p>
    <w:p w:rsidR="008E104B" w:rsidRDefault="008E1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E104B" w:rsidRDefault="008E1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E104B" w:rsidRDefault="005453A1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8E104B" w:rsidRDefault="008E104B">
      <w:pPr>
        <w:widowControl w:val="0"/>
        <w:jc w:val="left"/>
        <w:rPr>
          <w:rFonts w:cs="Times New Roman"/>
        </w:rPr>
      </w:pPr>
    </w:p>
    <w:p w:rsidR="008E104B" w:rsidRDefault="000D7810">
      <w:pPr>
        <w:widowControl w:val="0"/>
        <w:jc w:val="left"/>
        <w:rPr>
          <w:rFonts w:cs="Times New Roman"/>
        </w:rPr>
      </w:pPr>
      <w:hyperlink r:id="rId8" w:history="1">
        <w:r w:rsidR="005453A1">
          <w:rPr>
            <w:rStyle w:val="Hyperlink"/>
            <w:rFonts w:cs="Times New Roman"/>
          </w:rPr>
          <w:t>12/17/2008</w:t>
        </w:r>
      </w:hyperlink>
    </w:p>
    <w:p w:rsidR="008E104B" w:rsidRDefault="008E104B"/>
    <w:p w:rsidR="008E104B" w:rsidRDefault="008E104B">
      <w:pPr>
        <w:sectPr w:rsidR="008E10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54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JOINT RESOLUTION</w:t>
      </w: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54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eastAsia="Times New Roman" w:cs="Times New Roman"/>
        </w:rPr>
        <w:t>TO ABOLISH THE DEPARTMENT OF TRANSPORTATION COMMISSION AND DEVOLVE ALL OF ITS RESPONSIBILITIES, POWERS, AND DUTIES TO THE SECRETARY OF THE DEPARTMENT OF TRANSPORTATION.</w:t>
      </w: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8E104B" w:rsidRDefault="0054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54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The Department of Transportation Commission established pursuant to Section 57-1-310 of the 1976 Code is abolished.  All of the commission’s responsibilities, powers, and duties are transferred to the Secretary of the Department of Transportation.</w:t>
      </w:r>
    </w:p>
    <w:p w:rsidR="008E104B" w:rsidRDefault="008E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E104B" w:rsidRDefault="0054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joint resolution takes effect upon approval by the Governor.</w:t>
      </w:r>
    </w:p>
    <w:p w:rsidR="008E104B" w:rsidRDefault="0054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8E104B" w:rsidSect="008E10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04B" w:rsidRDefault="005453A1">
      <w:r>
        <w:separator/>
      </w:r>
    </w:p>
  </w:endnote>
  <w:endnote w:type="continuationSeparator" w:id="0">
    <w:p w:rsidR="008E104B" w:rsidRDefault="0054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52812B-E73E-4DD1-9DA1-2F12030F60F9}"/>
    <w:embedBold r:id="rId2" w:fontKey="{4A5CD187-D785-4245-B4B8-F6550686BE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418BBD-3D8A-40D7-B3CA-EF41DADF1E08}"/>
    <w:embedBold r:id="rId4" w:fontKey="{78C0922C-6958-4753-82FF-D0FCE81DE5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4A53FBD-91C9-46B2-9077-B8AEB6913D8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32CC44-6D2E-4ED9-A222-8B51C9243F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04B" w:rsidRDefault="00545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[205]</w:t>
    </w:r>
    <w:r>
      <w:tab/>
    </w:r>
    <w:r w:rsidR="000D7810">
      <w:fldChar w:fldCharType="begin"/>
    </w:r>
    <w:r w:rsidR="000D7810">
      <w:instrText xml:space="preserve"> PAGE  \* MERGEFORMAT </w:instrText>
    </w:r>
    <w:r w:rsidR="000D7810">
      <w:fldChar w:fldCharType="separate"/>
    </w:r>
    <w:r w:rsidR="000D7810">
      <w:rPr>
        <w:noProof/>
      </w:rPr>
      <w:t>1</w:t>
    </w:r>
    <w:r w:rsidR="000D78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04B" w:rsidRDefault="005453A1">
      <w:r>
        <w:separator/>
      </w:r>
    </w:p>
  </w:footnote>
  <w:footnote w:type="continuationSeparator" w:id="0">
    <w:p w:rsidR="008E104B" w:rsidRDefault="00545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8E104B"/>
    <w:rsid w:val="000D7810"/>
    <w:rsid w:val="00501478"/>
    <w:rsid w:val="005453A1"/>
    <w:rsid w:val="00732B26"/>
    <w:rsid w:val="008E104B"/>
    <w:rsid w:val="009439F6"/>
    <w:rsid w:val="00AD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76F8E6-7D86-49B8-89D9-73B971498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E104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E104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E104B"/>
  </w:style>
  <w:style w:type="character" w:customStyle="1" w:styleId="BodyTextChar">
    <w:name w:val="Body Text Char"/>
    <w:basedOn w:val="DefaultParagraphFont"/>
    <w:link w:val="BodyText"/>
    <w:uiPriority w:val="99"/>
    <w:rsid w:val="008E104B"/>
  </w:style>
  <w:style w:type="paragraph" w:styleId="BalloonText">
    <w:name w:val="Balloon Text"/>
    <w:next w:val="Normal"/>
    <w:link w:val="BalloonTextChar"/>
    <w:uiPriority w:val="99"/>
    <w:unhideWhenUsed/>
    <w:rsid w:val="008E104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E104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E104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8E104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E104B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8E10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04B"/>
  </w:style>
  <w:style w:type="character" w:styleId="LineNumber">
    <w:name w:val="line number"/>
    <w:basedOn w:val="DefaultParagraphFont"/>
    <w:uiPriority w:val="99"/>
    <w:semiHidden/>
    <w:unhideWhenUsed/>
    <w:locked/>
    <w:rsid w:val="008E104B"/>
  </w:style>
  <w:style w:type="character" w:styleId="Hyperlink">
    <w:name w:val="Hyperlink"/>
    <w:basedOn w:val="DefaultParagraphFont"/>
    <w:uiPriority w:val="99"/>
    <w:unhideWhenUsed/>
    <w:locked/>
    <w:rsid w:val="008E1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205_2008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177</Words>
  <Characters>1104</Characters>
  <Application>Microsoft Office Word</Application>
  <DocSecurity>0</DocSecurity>
  <Lines>59</Lines>
  <Paragraphs>24</Paragraphs>
  <ScaleCrop>false</ScaleCrop>
  <Company>Project Management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205: Department of Transportation Commission - South Carolina Legislature Online</dc:title>
  <dc:subject/>
  <dc:creator>NSC</dc:creator>
  <cp:keywords/>
  <dc:description/>
  <cp:lastModifiedBy>N Cumfer</cp:lastModifiedBy>
  <cp:revision>13</cp:revision>
  <dcterms:created xsi:type="dcterms:W3CDTF">2008-12-17T19:45:00Z</dcterms:created>
  <dcterms:modified xsi:type="dcterms:W3CDTF">2014-11-24T14:55:00Z</dcterms:modified>
</cp:coreProperties>
</file>