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>118th Session, 2009-2010</w:t>
      </w: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  <w:r>
        <w:rPr>
          <w:b/>
        </w:rPr>
        <w:t>H. 3149</w:t>
      </w: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b/>
        </w:rPr>
      </w:pP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STATUS INFORMATION</w:t>
      </w: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General Bill</w:t>
      </w: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Sponsors: Reps. E.H. Pitts and Wylie</w:t>
      </w: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Document Path: l:\council\bills\dka\3067dw09.docx</w:t>
      </w: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Introduced in the House on January 13, 2009</w:t>
      </w: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 xml:space="preserve">Currently residing in the House Committee on </w:t>
      </w:r>
      <w:r>
        <w:rPr>
          <w:b/>
        </w:rPr>
        <w:t>Labor, Commerce and Industry</w:t>
      </w: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t>Summary: Municipalities</w:t>
      </w: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405C" w:rsidRDefault="00571D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52405C" w:rsidRDefault="005240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405C" w:rsidRDefault="00571D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52405C" w:rsidRDefault="00571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52405C" w:rsidRDefault="00571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</w:p>
    <w:p w:rsidR="0052405C" w:rsidRDefault="00571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50310D">
          <w:rPr>
            <w:rStyle w:val="Hyperlink"/>
          </w:rPr>
          <w:t>HJ</w:t>
        </w:r>
      </w:hyperlink>
      <w:r>
        <w:noBreakHyphen/>
        <w:t>66</w:t>
      </w:r>
    </w:p>
    <w:p w:rsidR="0052405C" w:rsidRDefault="00571D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Labor, Commerce and Industry</w:t>
      </w:r>
      <w:r>
        <w:t xml:space="preserve"> </w:t>
      </w:r>
      <w:hyperlink r:id="rId8" w:history="1">
        <w:r w:rsidRPr="0050310D">
          <w:rPr>
            <w:rStyle w:val="Hyperlink"/>
          </w:rPr>
          <w:t>HJ</w:t>
        </w:r>
      </w:hyperlink>
      <w:r>
        <w:noBreakHyphen/>
        <w:t>66</w:t>
      </w:r>
    </w:p>
    <w:p w:rsidR="0052405C" w:rsidRDefault="00524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05C" w:rsidRDefault="005240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405C" w:rsidRDefault="00571DE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r>
        <w:rPr>
          <w:b/>
        </w:rPr>
        <w:t>VERSIONS OF THIS BILL</w:t>
      </w:r>
    </w:p>
    <w:p w:rsidR="0052405C" w:rsidRDefault="0052405C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</w:p>
    <w:p w:rsidR="0052405C" w:rsidRDefault="00AF1D42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</w:pPr>
      <w:hyperlink r:id="rId9" w:history="1">
        <w:r w:rsidR="00571DE2">
          <w:rPr>
            <w:rStyle w:val="Hyperlink"/>
          </w:rPr>
          <w:t>12/16/2008</w:t>
        </w:r>
      </w:hyperlink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5240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7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7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>
        <w:noBreakHyphen/>
        <w:t>7</w:t>
      </w:r>
      <w:r>
        <w:noBreakHyphen/>
        <w:t>70 SO AS TO REQUIRE MUNICIPALITIES THAT COLLECT WATER OR SEWER MAINTENANCE FEES TO USE THESE FEES ONLY TO MAINTAIN THE WATER OR SEWER SERVICES.</w:t>
      </w: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405C" w:rsidRDefault="0057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7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7, Title 5 of the 1976 Code is amended by adding:</w:t>
      </w: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7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7</w:t>
      </w:r>
      <w:r>
        <w:noBreakHyphen/>
        <w:t>70.</w:t>
      </w:r>
      <w:r>
        <w:tab/>
        <w:t xml:space="preserve"> A municipality that collects a water or sewer maintenance fee is required to expend monies from these fees to maintain the water or sewer systems and these fees may not be used for other purposes.”</w:t>
      </w:r>
    </w:p>
    <w:p w:rsidR="0052405C" w:rsidRDefault="00524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05C" w:rsidRDefault="0057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2405C" w:rsidRDefault="0057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2405C" w:rsidRDefault="0052405C">
      <w:pPr>
        <w:suppressAutoHyphens/>
      </w:pPr>
    </w:p>
    <w:sectPr w:rsidR="0052405C" w:rsidSect="005240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05C" w:rsidRDefault="00571DE2">
      <w:r>
        <w:separator/>
      </w:r>
    </w:p>
  </w:endnote>
  <w:endnote w:type="continuationSeparator" w:id="0">
    <w:p w:rsidR="0052405C" w:rsidRDefault="0057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23637F-DAF6-41AD-8282-9CB6C50FBD60}"/>
    <w:embedBold r:id="rId2" w:fontKey="{F709E58E-790B-407C-8B06-47EEEF163F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D1D255-80D8-41FE-BAE1-72CEB7ECF0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29C7063-9DA4-4FDD-A9AA-D4BB734941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05C" w:rsidRDefault="00571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[3149]</w:t>
    </w:r>
    <w:r>
      <w:tab/>
    </w:r>
    <w:r w:rsidR="00AF1D42">
      <w:fldChar w:fldCharType="begin"/>
    </w:r>
    <w:r w:rsidR="00AF1D42">
      <w:instrText xml:space="preserve"> PAGE  \* MERGEFORMAT </w:instrText>
    </w:r>
    <w:r w:rsidR="00AF1D42">
      <w:fldChar w:fldCharType="separate"/>
    </w:r>
    <w:r w:rsidR="00AF1D42">
      <w:rPr>
        <w:noProof/>
      </w:rPr>
      <w:t>1</w:t>
    </w:r>
    <w:r w:rsidR="00AF1D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05C" w:rsidRDefault="00571DE2">
      <w:r>
        <w:separator/>
      </w:r>
    </w:p>
  </w:footnote>
  <w:footnote w:type="continuationSeparator" w:id="0">
    <w:p w:rsidR="0052405C" w:rsidRDefault="00571D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67DW09"/>
    <w:docVar w:name="CoverBillType" w:val="b"/>
    <w:docVar w:name="docpath" w:val="L:\Council\bills\DKA\3067DW09.DOCX"/>
    <w:docVar w:name="dvBillNumber" w:val="314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52405C"/>
    <w:rsid w:val="002550EB"/>
    <w:rsid w:val="0050310D"/>
    <w:rsid w:val="0052405C"/>
    <w:rsid w:val="00571DE2"/>
    <w:rsid w:val="008C194C"/>
    <w:rsid w:val="00AF1D42"/>
    <w:rsid w:val="00B2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9E4F74-DAE8-4ACE-95A1-11257600A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05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405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05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240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405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240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405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2405C"/>
  </w:style>
  <w:style w:type="character" w:styleId="LineNumber">
    <w:name w:val="line number"/>
    <w:basedOn w:val="DefaultParagraphFont"/>
    <w:uiPriority w:val="99"/>
    <w:semiHidden/>
    <w:unhideWhenUsed/>
    <w:rsid w:val="0052405C"/>
  </w:style>
  <w:style w:type="paragraph" w:customStyle="1" w:styleId="BillDots">
    <w:name w:val="Bill Dots"/>
    <w:basedOn w:val="Normal"/>
    <w:qFormat/>
    <w:rsid w:val="0052405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52405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240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49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E9DFD-9AE2-4480-95FB-B2D170148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209</Words>
  <Characters>1115</Characters>
  <Application>Microsoft Office Word</Application>
  <DocSecurity>0</DocSecurity>
  <Lines>60</Lines>
  <Paragraphs>25</Paragraphs>
  <ScaleCrop>false</ScaleCrop>
  <Company> 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3149: Municipalities - South Carolina Legislature Online</dc:title>
  <dc:subject/>
  <dc:creator>SHARON PAIR</dc:creator>
  <cp:keywords/>
  <dc:description/>
  <cp:lastModifiedBy>N Cumfer</cp:lastModifiedBy>
  <cp:revision>13</cp:revision>
  <cp:lastPrinted>2008-12-11T15:52:00Z</cp:lastPrinted>
  <dcterms:created xsi:type="dcterms:W3CDTF">2008-12-16T23:18:00Z</dcterms:created>
  <dcterms:modified xsi:type="dcterms:W3CDTF">2014-11-24T15:21:00Z</dcterms:modified>
</cp:coreProperties>
</file>