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93D" w:rsidRDefault="003229CC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9293D" w:rsidRDefault="003229CC">
      <w:pPr>
        <w:widowControl w:val="0"/>
        <w:jc w:val="center"/>
      </w:pPr>
      <w:r>
        <w:t>118th Session, 2009-2010</w:t>
      </w:r>
    </w:p>
    <w:p w:rsidR="00A9293D" w:rsidRDefault="00A9293D">
      <w:pPr>
        <w:widowControl w:val="0"/>
        <w:jc w:val="left"/>
      </w:pPr>
    </w:p>
    <w:p w:rsidR="00A9293D" w:rsidRDefault="003229CC">
      <w:pPr>
        <w:widowControl w:val="0"/>
        <w:jc w:val="left"/>
        <w:rPr>
          <w:b/>
        </w:rPr>
      </w:pPr>
      <w:r>
        <w:rPr>
          <w:b/>
        </w:rPr>
        <w:t>H. 3190</w:t>
      </w:r>
    </w:p>
    <w:p w:rsidR="00A9293D" w:rsidRDefault="00A9293D">
      <w:pPr>
        <w:widowControl w:val="0"/>
        <w:jc w:val="left"/>
        <w:rPr>
          <w:b/>
        </w:rPr>
      </w:pPr>
    </w:p>
    <w:p w:rsidR="00A9293D" w:rsidRDefault="003229CC">
      <w:pPr>
        <w:widowControl w:val="0"/>
        <w:jc w:val="left"/>
      </w:pPr>
      <w:r>
        <w:rPr>
          <w:b/>
        </w:rPr>
        <w:t>STATUS INFORMATION</w:t>
      </w:r>
    </w:p>
    <w:p w:rsidR="00A9293D" w:rsidRDefault="00A9293D">
      <w:pPr>
        <w:widowControl w:val="0"/>
        <w:jc w:val="left"/>
      </w:pPr>
    </w:p>
    <w:p w:rsidR="00A9293D" w:rsidRDefault="003229CC">
      <w:pPr>
        <w:widowControl w:val="0"/>
        <w:jc w:val="left"/>
      </w:pPr>
      <w:r>
        <w:t>General Bill</w:t>
      </w:r>
    </w:p>
    <w:p w:rsidR="00A9293D" w:rsidRDefault="003229CC">
      <w:pPr>
        <w:widowControl w:val="0"/>
        <w:jc w:val="left"/>
      </w:pPr>
      <w:r>
        <w:t>Sponsors: Rep. Delleney</w:t>
      </w:r>
    </w:p>
    <w:p w:rsidR="00A9293D" w:rsidRDefault="003229CC">
      <w:pPr>
        <w:widowControl w:val="0"/>
        <w:jc w:val="left"/>
      </w:pPr>
      <w:r>
        <w:t>Document Path: l:\council\bills\ggs\22153ab09.docx</w:t>
      </w:r>
    </w:p>
    <w:p w:rsidR="00A9293D" w:rsidRDefault="00A9293D">
      <w:pPr>
        <w:widowControl w:val="0"/>
        <w:jc w:val="left"/>
      </w:pPr>
    </w:p>
    <w:p w:rsidR="00A9293D" w:rsidRDefault="003229CC">
      <w:pPr>
        <w:widowControl w:val="0"/>
        <w:jc w:val="left"/>
      </w:pPr>
      <w:r>
        <w:t>Introduced in the House on January 13, 2009</w:t>
      </w:r>
    </w:p>
    <w:p w:rsidR="00A9293D" w:rsidRDefault="003229CC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A9293D" w:rsidRDefault="00A9293D">
      <w:pPr>
        <w:widowControl w:val="0"/>
        <w:jc w:val="left"/>
      </w:pPr>
    </w:p>
    <w:p w:rsidR="00A9293D" w:rsidRDefault="003229CC">
      <w:pPr>
        <w:widowControl w:val="0"/>
        <w:jc w:val="left"/>
      </w:pPr>
      <w:r>
        <w:t>Summary: Prenuptial agreements</w:t>
      </w:r>
    </w:p>
    <w:p w:rsidR="00A9293D" w:rsidRDefault="00A9293D">
      <w:pPr>
        <w:widowControl w:val="0"/>
        <w:jc w:val="left"/>
      </w:pPr>
    </w:p>
    <w:p w:rsidR="00A9293D" w:rsidRDefault="00A9293D">
      <w:pPr>
        <w:widowControl w:val="0"/>
        <w:jc w:val="left"/>
      </w:pPr>
    </w:p>
    <w:p w:rsidR="00A9293D" w:rsidRDefault="003229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9293D" w:rsidRDefault="00A929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293D" w:rsidRDefault="003229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9293D" w:rsidRDefault="003229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>Prefiled</w:t>
      </w:r>
    </w:p>
    <w:p w:rsidR="00A9293D" w:rsidRDefault="003229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</w:p>
    <w:p w:rsidR="00A9293D" w:rsidRDefault="003229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F7339D">
          <w:rPr>
            <w:rStyle w:val="Hyperlink"/>
          </w:rPr>
          <w:t>HJ</w:t>
        </w:r>
      </w:hyperlink>
      <w:r>
        <w:noBreakHyphen/>
        <w:t>83</w:t>
      </w:r>
    </w:p>
    <w:p w:rsidR="00A9293D" w:rsidRDefault="003229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F7339D">
          <w:rPr>
            <w:rStyle w:val="Hyperlink"/>
          </w:rPr>
          <w:t>HJ</w:t>
        </w:r>
      </w:hyperlink>
      <w:r>
        <w:noBreakHyphen/>
        <w:t>84</w:t>
      </w:r>
    </w:p>
    <w:p w:rsidR="00A9293D" w:rsidRDefault="00A929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293D" w:rsidRDefault="00A929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293D" w:rsidRDefault="003229CC">
      <w:pPr>
        <w:widowControl w:val="0"/>
        <w:jc w:val="left"/>
      </w:pPr>
      <w:r>
        <w:rPr>
          <w:b/>
        </w:rPr>
        <w:t>VERSIONS OF THIS BILL</w:t>
      </w:r>
    </w:p>
    <w:p w:rsidR="00A9293D" w:rsidRDefault="00A9293D">
      <w:pPr>
        <w:widowControl w:val="0"/>
        <w:jc w:val="left"/>
      </w:pPr>
    </w:p>
    <w:p w:rsidR="00A9293D" w:rsidRDefault="004829E7">
      <w:pPr>
        <w:widowControl w:val="0"/>
        <w:jc w:val="left"/>
      </w:pPr>
      <w:hyperlink r:id="rId9" w:history="1">
        <w:r w:rsidR="003229CC">
          <w:rPr>
            <w:rStyle w:val="Hyperlink"/>
          </w:rPr>
          <w:t>12/16/2008</w:t>
        </w:r>
      </w:hyperlink>
    </w:p>
    <w:p w:rsidR="00A9293D" w:rsidRDefault="00A9293D"/>
    <w:p w:rsidR="00A9293D" w:rsidRDefault="00A9293D">
      <w:pPr>
        <w:sectPr w:rsidR="00A929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9293D" w:rsidRDefault="00A9293D">
      <w:pPr>
        <w:pStyle w:val="BillDots"/>
      </w:pPr>
    </w:p>
    <w:p w:rsidR="00A9293D" w:rsidRDefault="00A9293D">
      <w:pPr>
        <w:pStyle w:val="Numbersforbills"/>
      </w:pPr>
    </w:p>
    <w:p w:rsidR="00A9293D" w:rsidRDefault="00A92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93D" w:rsidRDefault="00A92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93D" w:rsidRDefault="00A92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93D" w:rsidRDefault="00A92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93D" w:rsidRDefault="00A92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93D" w:rsidRDefault="00A92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93D" w:rsidRDefault="00322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9293D" w:rsidRDefault="00A92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93D" w:rsidRDefault="00322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63</w:t>
      </w:r>
      <w:r>
        <w:noBreakHyphen/>
        <w:t>3</w:t>
      </w:r>
      <w:r>
        <w:noBreakHyphen/>
        <w:t>530, CODE OF LAWS OF SOUTH CAROLINA, 1976, RELATING TO JURISDICTION OF FAMILY COURT AND PROBATE COURT, SO AS TO PROVIDE FAMILY COURT HAS EXCLUSIVE JURISDICTION TO INTERPRET A PRENUPTIAL AGREEMENT, AND MAY APPROVE A PRENUPTIAL AGREEMENT PRIOR TO A MARRIAGE.</w:t>
      </w:r>
    </w:p>
    <w:p w:rsidR="00A9293D" w:rsidRDefault="00A92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293D" w:rsidRDefault="00322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293D" w:rsidRDefault="00A92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93D" w:rsidRDefault="00322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63</w:t>
      </w:r>
      <w:r>
        <w:noBreakHyphen/>
        <w:t>3</w:t>
      </w:r>
      <w:r>
        <w:noBreakHyphen/>
        <w:t>530(B) of the 1976 Code, as added by Act 361 of 2008, is amended to read:</w:t>
      </w:r>
    </w:p>
    <w:p w:rsidR="00A9293D" w:rsidRDefault="00A92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93D" w:rsidRDefault="00322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  <w:t>Notwithstanding another provision of law, the family court and the probate court have concurrent jurisdiction to hear and determine matters relating to paternity, common</w:t>
      </w:r>
      <w:r>
        <w:noBreakHyphen/>
        <w:t xml:space="preserve">law marriage, and interpretation of marital agreements; except that the concurrent jurisdiction of the probate court extends only to matters dealing with the estate, trust, and guardianship and conservatorship actions before the probate court.  </w:t>
      </w:r>
      <w:r>
        <w:rPr>
          <w:u w:val="single"/>
        </w:rPr>
        <w:t>The family court has exclusive jurisdiction over interpretation of terms in a prenuptial agreement and may approve the validity of a prenuptial agreement before the subject marriage is formed.</w:t>
      </w:r>
      <w:r>
        <w:t>”</w:t>
      </w:r>
    </w:p>
    <w:p w:rsidR="00A9293D" w:rsidRDefault="00A92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93D" w:rsidRDefault="00322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9293D" w:rsidRDefault="00322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9293D" w:rsidRDefault="00A9293D">
      <w:pPr>
        <w:suppressAutoHyphens/>
      </w:pPr>
    </w:p>
    <w:sectPr w:rsidR="00A9293D" w:rsidSect="00A929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93D" w:rsidRDefault="003229CC">
      <w:r>
        <w:separator/>
      </w:r>
    </w:p>
  </w:endnote>
  <w:endnote w:type="continuationSeparator" w:id="0">
    <w:p w:rsidR="00A9293D" w:rsidRDefault="00322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A44F54-0A10-4CF3-A502-7F40576651F2}"/>
    <w:embedBold r:id="rId2" w:fontKey="{B0C5D133-012B-4E38-AF38-8288945F33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C94D29-2A59-4531-B5B3-033AC9E1D1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55A7C3F-5638-453B-BE07-C41B26760D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93D" w:rsidRDefault="003229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[3190]</w:t>
    </w:r>
    <w:r>
      <w:tab/>
    </w:r>
    <w:r w:rsidR="004829E7">
      <w:fldChar w:fldCharType="begin"/>
    </w:r>
    <w:r w:rsidR="004829E7">
      <w:instrText xml:space="preserve"> PAGE  \* MERGEFORMAT </w:instrText>
    </w:r>
    <w:r w:rsidR="004829E7">
      <w:fldChar w:fldCharType="separate"/>
    </w:r>
    <w:r w:rsidR="004829E7">
      <w:rPr>
        <w:noProof/>
      </w:rPr>
      <w:t>1</w:t>
    </w:r>
    <w:r w:rsidR="004829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93D" w:rsidRDefault="003229CC">
      <w:r>
        <w:separator/>
      </w:r>
    </w:p>
  </w:footnote>
  <w:footnote w:type="continuationSeparator" w:id="0">
    <w:p w:rsidR="00A9293D" w:rsidRDefault="00322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153AB09"/>
    <w:docVar w:name="CoverBillType" w:val="b"/>
    <w:docVar w:name="docpath" w:val="L:\Council\bills\GGS\22153AB09.DOCX"/>
    <w:docVar w:name="dvBillNumber" w:val="319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9293D"/>
    <w:rsid w:val="0031650A"/>
    <w:rsid w:val="003229CC"/>
    <w:rsid w:val="0047111D"/>
    <w:rsid w:val="004829E7"/>
    <w:rsid w:val="005B13DA"/>
    <w:rsid w:val="00A9293D"/>
    <w:rsid w:val="00F73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A42A0E2-1879-4505-AD63-B5DD5956A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93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293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293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929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9293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929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93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9293D"/>
  </w:style>
  <w:style w:type="character" w:styleId="LineNumber">
    <w:name w:val="line number"/>
    <w:basedOn w:val="DefaultParagraphFont"/>
    <w:uiPriority w:val="99"/>
    <w:semiHidden/>
    <w:unhideWhenUsed/>
    <w:rsid w:val="00A9293D"/>
  </w:style>
  <w:style w:type="paragraph" w:customStyle="1" w:styleId="BillDots">
    <w:name w:val="Bill Dots"/>
    <w:basedOn w:val="Normal"/>
    <w:qFormat/>
    <w:rsid w:val="00A9293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9293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929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190_20081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F93CB-E8BC-49AF-9762-C906AD6D6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259</Words>
  <Characters>1492</Characters>
  <Application>Microsoft Office Word</Application>
  <DocSecurity>0</DocSecurity>
  <Lines>68</Lines>
  <Paragraphs>25</Paragraphs>
  <ScaleCrop>false</ScaleCrop>
  <Company> 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3190: Prenuptial agreements - South Carolina Legislature Online</dc:title>
  <dc:subject/>
  <dc:creator>GGS</dc:creator>
  <cp:keywords/>
  <dc:description/>
  <cp:lastModifiedBy>N Cumfer</cp:lastModifiedBy>
  <cp:revision>11</cp:revision>
  <cp:lastPrinted>2008-12-15T16:03:00Z</cp:lastPrinted>
  <dcterms:created xsi:type="dcterms:W3CDTF">2008-12-16T23:20:00Z</dcterms:created>
  <dcterms:modified xsi:type="dcterms:W3CDTF">2014-11-24T15:43:00Z</dcterms:modified>
</cp:coreProperties>
</file>