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2C9" w:rsidRDefault="006D57D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722C9" w:rsidRDefault="006D57D6">
      <w:pPr>
        <w:widowControl w:val="0"/>
        <w:jc w:val="center"/>
      </w:pPr>
      <w:r>
        <w:t>118th Session, 2009-2010</w:t>
      </w:r>
    </w:p>
    <w:p w:rsidR="001722C9" w:rsidRDefault="001722C9">
      <w:pPr>
        <w:widowControl w:val="0"/>
        <w:jc w:val="left"/>
      </w:pPr>
    </w:p>
    <w:p w:rsidR="001722C9" w:rsidRDefault="006D57D6">
      <w:pPr>
        <w:widowControl w:val="0"/>
        <w:jc w:val="left"/>
        <w:rPr>
          <w:b/>
        </w:rPr>
      </w:pPr>
      <w:r>
        <w:rPr>
          <w:b/>
        </w:rPr>
        <w:t>H. 3387</w:t>
      </w:r>
    </w:p>
    <w:p w:rsidR="001722C9" w:rsidRDefault="001722C9">
      <w:pPr>
        <w:widowControl w:val="0"/>
        <w:jc w:val="left"/>
        <w:rPr>
          <w:b/>
        </w:rPr>
      </w:pPr>
    </w:p>
    <w:p w:rsidR="001722C9" w:rsidRDefault="006D57D6">
      <w:pPr>
        <w:widowControl w:val="0"/>
        <w:jc w:val="left"/>
      </w:pPr>
      <w:r>
        <w:rPr>
          <w:b/>
        </w:rPr>
        <w:t>STATUS INFORMATION</w:t>
      </w:r>
    </w:p>
    <w:p w:rsidR="001722C9" w:rsidRDefault="001722C9">
      <w:pPr>
        <w:widowControl w:val="0"/>
        <w:jc w:val="left"/>
      </w:pPr>
    </w:p>
    <w:p w:rsidR="001722C9" w:rsidRDefault="006D57D6">
      <w:pPr>
        <w:widowControl w:val="0"/>
        <w:jc w:val="left"/>
      </w:pPr>
      <w:r>
        <w:t>General Bill</w:t>
      </w:r>
    </w:p>
    <w:p w:rsidR="001722C9" w:rsidRDefault="006D57D6">
      <w:pPr>
        <w:widowControl w:val="0"/>
        <w:jc w:val="left"/>
      </w:pPr>
      <w:r>
        <w:t>Sponsors: Rep. Bowen</w:t>
      </w:r>
    </w:p>
    <w:p w:rsidR="001722C9" w:rsidRDefault="006D57D6">
      <w:pPr>
        <w:widowControl w:val="0"/>
        <w:jc w:val="left"/>
      </w:pPr>
      <w:r>
        <w:t>Document Path: l:\council\bills\nbd\11161bh09.docx</w:t>
      </w:r>
    </w:p>
    <w:p w:rsidR="001722C9" w:rsidRDefault="001722C9">
      <w:pPr>
        <w:widowControl w:val="0"/>
        <w:jc w:val="left"/>
      </w:pPr>
    </w:p>
    <w:p w:rsidR="001722C9" w:rsidRDefault="006D57D6">
      <w:pPr>
        <w:widowControl w:val="0"/>
        <w:jc w:val="left"/>
      </w:pPr>
      <w:r>
        <w:t>Introduced in the House on January 29, 2009</w:t>
      </w:r>
    </w:p>
    <w:p w:rsidR="001722C9" w:rsidRDefault="006D57D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1722C9" w:rsidRDefault="001722C9">
      <w:pPr>
        <w:widowControl w:val="0"/>
        <w:jc w:val="left"/>
      </w:pPr>
    </w:p>
    <w:p w:rsidR="001722C9" w:rsidRDefault="006D57D6">
      <w:pPr>
        <w:widowControl w:val="0"/>
        <w:jc w:val="left"/>
      </w:pPr>
      <w:r>
        <w:t>Summary: School administrators</w:t>
      </w:r>
    </w:p>
    <w:p w:rsidR="001722C9" w:rsidRDefault="001722C9">
      <w:pPr>
        <w:widowControl w:val="0"/>
        <w:jc w:val="left"/>
      </w:pPr>
    </w:p>
    <w:p w:rsidR="001722C9" w:rsidRDefault="001722C9">
      <w:pPr>
        <w:widowControl w:val="0"/>
        <w:jc w:val="left"/>
      </w:pPr>
    </w:p>
    <w:p w:rsidR="001722C9" w:rsidRDefault="006D57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1722C9" w:rsidRDefault="00172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22C9" w:rsidRDefault="006D57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722C9" w:rsidRDefault="006D5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6A1664">
          <w:rPr>
            <w:rStyle w:val="Hyperlink"/>
          </w:rPr>
          <w:t>HJ</w:t>
        </w:r>
      </w:hyperlink>
      <w:r>
        <w:noBreakHyphen/>
        <w:t>7</w:t>
      </w:r>
    </w:p>
    <w:p w:rsidR="001722C9" w:rsidRDefault="006D5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6A1664">
          <w:rPr>
            <w:rStyle w:val="Hyperlink"/>
          </w:rPr>
          <w:t>HJ</w:t>
        </w:r>
      </w:hyperlink>
      <w:r>
        <w:noBreakHyphen/>
        <w:t>7</w:t>
      </w:r>
    </w:p>
    <w:p w:rsidR="001722C9" w:rsidRDefault="0017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2C9" w:rsidRDefault="0017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2C9" w:rsidRDefault="006D57D6">
      <w:pPr>
        <w:widowControl w:val="0"/>
        <w:jc w:val="left"/>
      </w:pPr>
      <w:r>
        <w:rPr>
          <w:b/>
        </w:rPr>
        <w:t>VERSIONS OF THIS BILL</w:t>
      </w:r>
    </w:p>
    <w:p w:rsidR="001722C9" w:rsidRDefault="001722C9">
      <w:pPr>
        <w:widowControl w:val="0"/>
        <w:jc w:val="left"/>
      </w:pPr>
    </w:p>
    <w:p w:rsidR="001722C9" w:rsidRDefault="00B46186">
      <w:pPr>
        <w:widowControl w:val="0"/>
        <w:jc w:val="left"/>
      </w:pPr>
      <w:hyperlink r:id="rId9" w:history="1">
        <w:r w:rsidR="006D57D6">
          <w:rPr>
            <w:rStyle w:val="Hyperlink"/>
          </w:rPr>
          <w:t>1/29/2009</w:t>
        </w:r>
      </w:hyperlink>
    </w:p>
    <w:p w:rsidR="001722C9" w:rsidRDefault="001722C9"/>
    <w:p w:rsidR="001722C9" w:rsidRDefault="001722C9">
      <w:pPr>
        <w:sectPr w:rsidR="001722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22C9" w:rsidRDefault="001722C9">
      <w:pPr>
        <w:pStyle w:val="BillDots"/>
      </w:pPr>
    </w:p>
    <w:p w:rsidR="001722C9" w:rsidRDefault="001722C9">
      <w:pPr>
        <w:pStyle w:val="Numbersforbills"/>
      </w:pP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CHAPTER 24, TITLE 59, CODE OF LAWS OF SOUTH CAROLINA, 1976, BY ADDING SECTION 59</w:t>
      </w:r>
      <w:r>
        <w:noBreakHyphen/>
        <w:t>24</w:t>
      </w:r>
      <w:r>
        <w:noBreakHyphen/>
        <w:t>90 SO AS TO REQUIRE A SCHOOL ADMINISTRATOR OF A SCHOOL THAT MAINTAINS AN AVERAGE DAILY MEMBERSHIP OF THREE HUNDRED STUDENTS OR LESS TO SPEND AT LEAST THIRTY HOURS A WEEK IN A CLASSROOM AS THE PRIMARY INSTRUCTOR AND TO SPEND AT LEAST THIRTY CONSECUTIVE MINUTES IN THE CLASSROOM WITH THE SAME GROUP OF STUDENTS FOR THE PERIODS OF INSTRUCTION RELATED TO A PARTICULAR SUBJECT OR COURSE, AND TO EXCLUDE PRINCIPALS FROM THE REQUIREMENTS OF THIS SECTION.</w:t>
      </w: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24, Title 59 of the 1976 Code is amended by adding:</w:t>
      </w: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24</w:t>
      </w:r>
      <w:r>
        <w:noBreakHyphen/>
        <w:t>90.</w:t>
      </w:r>
      <w:r>
        <w:tab/>
        <w:t>(A)</w:t>
      </w:r>
      <w:r>
        <w:tab/>
        <w:t>Beginning with the 2009</w:t>
      </w:r>
      <w:r>
        <w:noBreakHyphen/>
        <w:t>2010 school year, a school administrator of a school that maintains an average daily membership of three hundred students or less must spend at least thirty hours a week in a classroom as the primary instructor and spend at least thirty consecutive minutes in the classroom with the same group of students for the periods of instruction related to a particular subject or course.</w:t>
      </w: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this section, ‘school administrator’ does not include school principals but does include assistant principals.”</w:t>
      </w:r>
    </w:p>
    <w:p w:rsidR="001722C9" w:rsidRDefault="0017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22C9" w:rsidRDefault="006D5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22C9" w:rsidRDefault="001722C9">
      <w:pPr>
        <w:suppressAutoHyphens/>
      </w:pPr>
    </w:p>
    <w:sectPr w:rsidR="001722C9" w:rsidSect="001722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2C9" w:rsidRDefault="006D57D6">
      <w:r>
        <w:separator/>
      </w:r>
    </w:p>
  </w:endnote>
  <w:endnote w:type="continuationSeparator" w:id="0">
    <w:p w:rsidR="001722C9" w:rsidRDefault="006D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33165-96CB-4383-8497-8EE59DE71D55}"/>
    <w:embedBold r:id="rId2" w:fontKey="{4EF6F4D5-109F-4438-AFF6-0B2EAE230E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DE5632-8078-484E-9C60-116FC0930E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3E1C2D-A87E-402D-8CF9-826236E8A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3A2453-D675-4122-A2E2-77EF907DD6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C9" w:rsidRDefault="006D5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r w:rsidR="00B46186">
      <w:fldChar w:fldCharType="begin"/>
    </w:r>
    <w:r w:rsidR="00B46186">
      <w:instrText xml:space="preserve"> PAGE  \* MERGEFORMAT </w:instrText>
    </w:r>
    <w:r w:rsidR="00B46186">
      <w:fldChar w:fldCharType="separate"/>
    </w:r>
    <w:r w:rsidR="00B46186">
      <w:rPr>
        <w:noProof/>
      </w:rPr>
      <w:t>1</w:t>
    </w:r>
    <w:r w:rsidR="00B461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2C9" w:rsidRDefault="006D57D6">
      <w:r>
        <w:separator/>
      </w:r>
    </w:p>
  </w:footnote>
  <w:footnote w:type="continuationSeparator" w:id="0">
    <w:p w:rsidR="001722C9" w:rsidRDefault="006D5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61BH09"/>
    <w:docVar w:name="CoverBillType" w:val="b"/>
    <w:docVar w:name="docpath" w:val="L:\Council\bills\NBD\11161BH09.DOCX"/>
    <w:docVar w:name="dvBillNumber" w:val="3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22C9"/>
    <w:rsid w:val="001722C9"/>
    <w:rsid w:val="006A1664"/>
    <w:rsid w:val="006D57D6"/>
    <w:rsid w:val="00B46186"/>
    <w:rsid w:val="00BC5F7C"/>
    <w:rsid w:val="00F33C3F"/>
    <w:rsid w:val="00FA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B23864-F77D-472E-824C-FBDE7FB3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2C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2C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22C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722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22C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72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2C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722C9"/>
  </w:style>
  <w:style w:type="character" w:styleId="LineNumber">
    <w:name w:val="line number"/>
    <w:basedOn w:val="DefaultParagraphFont"/>
    <w:uiPriority w:val="99"/>
    <w:semiHidden/>
    <w:unhideWhenUsed/>
    <w:rsid w:val="001722C9"/>
  </w:style>
  <w:style w:type="paragraph" w:customStyle="1" w:styleId="BillDots">
    <w:name w:val="Bill Dots"/>
    <w:basedOn w:val="Normal"/>
    <w:qFormat/>
    <w:rsid w:val="001722C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722C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2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2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22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87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D2EAD-1224-49A9-B7AC-7A37DC0C1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302</Words>
  <Characters>1591</Characters>
  <Application>Microsoft Office Word</Application>
  <DocSecurity>0</DocSecurity>
  <Lines>71</Lines>
  <Paragraphs>24</Paragraphs>
  <ScaleCrop>false</ScaleCrop>
  <Company> 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3387: School administrators - South Carolina Legislature Online</dc:title>
  <dc:subject/>
  <dc:creator>NIKI DOWNEY</dc:creator>
  <cp:keywords/>
  <dc:description/>
  <cp:lastModifiedBy>N Cumfer</cp:lastModifiedBy>
  <cp:revision>9</cp:revision>
  <cp:lastPrinted>2009-01-29T15:11:00Z</cp:lastPrinted>
  <dcterms:created xsi:type="dcterms:W3CDTF">2009-01-29T15:38:00Z</dcterms:created>
  <dcterms:modified xsi:type="dcterms:W3CDTF">2014-11-24T16:06:00Z</dcterms:modified>
</cp:coreProperties>
</file>