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178" w:rsidRDefault="002B38D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00178" w:rsidRDefault="002B38D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A00178" w:rsidRDefault="00A001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00178" w:rsidRDefault="002B38D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3389</w:t>
      </w:r>
    </w:p>
    <w:p w:rsidR="00A00178" w:rsidRDefault="00A001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A00178" w:rsidRDefault="002B38D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A00178" w:rsidRDefault="00A001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00178" w:rsidRDefault="002B38D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A00178" w:rsidRDefault="002B38D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Stringer, Ballentine, Bannister, Bedingfield, Cato, Hamilton, Millwood, Nanney, G.R. Smith and Wylie</w:t>
      </w:r>
    </w:p>
    <w:p w:rsidR="00A00178" w:rsidRDefault="002B38D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l:\council\bills\dka\3106dw09.docx</w:t>
      </w:r>
    </w:p>
    <w:p w:rsidR="00A00178" w:rsidRDefault="00A001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00178" w:rsidRDefault="002B38D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29, 2009</w:t>
      </w:r>
    </w:p>
    <w:p w:rsidR="00A00178" w:rsidRDefault="002B38D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A00178" w:rsidRDefault="00A001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00178" w:rsidRDefault="002B38D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Candidates</w:t>
      </w:r>
    </w:p>
    <w:p w:rsidR="00A00178" w:rsidRDefault="00A001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00178" w:rsidRDefault="00A001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00178" w:rsidRDefault="002B38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00178" w:rsidRDefault="00A001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0178" w:rsidRDefault="002B38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00178" w:rsidRDefault="002B38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House</w:t>
      </w:r>
      <w:r>
        <w:tab/>
        <w:t xml:space="preserve">Introduced and read first time </w:t>
      </w:r>
      <w:hyperlink r:id="rId7" w:history="1">
        <w:r w:rsidRPr="002A1CAE">
          <w:rPr>
            <w:rStyle w:val="Hyperlink"/>
          </w:rPr>
          <w:t>HJ</w:t>
        </w:r>
      </w:hyperlink>
      <w:r>
        <w:noBreakHyphen/>
        <w:t>8</w:t>
      </w:r>
    </w:p>
    <w:p w:rsidR="00A00178" w:rsidRDefault="002B38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2A1CAE">
          <w:rPr>
            <w:rStyle w:val="Hyperlink"/>
          </w:rPr>
          <w:t>HJ</w:t>
        </w:r>
      </w:hyperlink>
      <w:r>
        <w:noBreakHyphen/>
        <w:t>8</w:t>
      </w:r>
    </w:p>
    <w:p w:rsidR="00A00178" w:rsidRDefault="00A001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0178" w:rsidRDefault="00A001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0178" w:rsidRDefault="002B38D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A00178" w:rsidRDefault="00A001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00178" w:rsidRDefault="008E5DE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2B38D7">
          <w:rPr>
            <w:rStyle w:val="Hyperlink"/>
          </w:rPr>
          <w:t>1/29/2009</w:t>
        </w:r>
      </w:hyperlink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A001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178" w:rsidRDefault="002B3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178" w:rsidRDefault="002B3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7</w:t>
      </w:r>
      <w:r>
        <w:noBreakHyphen/>
        <w:t>13</w:t>
      </w:r>
      <w:r>
        <w:noBreakHyphen/>
        <w:t>315 SO AS TO PROHIBIT THE NAME OF A CANDIDATE FOR PRESIDENT OR VICE PRESIDENT OF THE UNITED STATES BE PRINTED ON A BALLOT IN SOUTH CAROLINA UNLESS THERE IS SHOWN CONCLUSIVE PROOF THAT THE CANDIDATE IS A NATURAL BORN CITIZEN OF THE UNITED STATES.</w:t>
      </w:r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0178" w:rsidRDefault="002B3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178" w:rsidRDefault="002B3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13, Title 7 of the 1976 Code is amended by adding:</w:t>
      </w:r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178" w:rsidRDefault="002B3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13</w:t>
      </w:r>
      <w:r>
        <w:noBreakHyphen/>
        <w:t>315.</w:t>
      </w:r>
      <w:r>
        <w:tab/>
        <w:t>(A)</w:t>
      </w:r>
      <w:r>
        <w:tab/>
        <w:t>A candidate for President or Vice President of the United States may not have his name printed on a ballot in this State unless there is conclusive evidence that he is a natural born citizen of the United States.</w:t>
      </w:r>
    </w:p>
    <w:p w:rsidR="00A00178" w:rsidRDefault="002B3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applies to a person, petitioner, or party placing the names of electors on the ballot.”</w:t>
      </w:r>
    </w:p>
    <w:p w:rsidR="00A00178" w:rsidRDefault="00A0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178" w:rsidRDefault="002B3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00178" w:rsidRDefault="002B3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0178" w:rsidRDefault="00A00178">
      <w:pPr>
        <w:suppressAutoHyphens/>
      </w:pPr>
    </w:p>
    <w:sectPr w:rsidR="00A00178" w:rsidSect="00A0017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178" w:rsidRDefault="002B38D7">
      <w:r>
        <w:separator/>
      </w:r>
    </w:p>
  </w:endnote>
  <w:endnote w:type="continuationSeparator" w:id="0">
    <w:p w:rsidR="00A00178" w:rsidRDefault="002B3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955566-F8F1-4850-9317-4E1345D77C06}"/>
    <w:embedBold r:id="rId2" w:fontKey="{85720F97-9998-489F-B3CB-0A25E0FAA5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3ABB32-8D5E-48CB-9FE8-175498F230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979028-4D4E-4C3A-9E89-DDE58E5361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178" w:rsidRDefault="002B38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[3389]</w:t>
    </w:r>
    <w:r>
      <w:tab/>
    </w:r>
    <w:r w:rsidR="008E5DEC">
      <w:fldChar w:fldCharType="begin"/>
    </w:r>
    <w:r w:rsidR="008E5DEC">
      <w:instrText xml:space="preserve"> PAGE  \* MERGEFORMAT </w:instrText>
    </w:r>
    <w:r w:rsidR="008E5DEC">
      <w:fldChar w:fldCharType="separate"/>
    </w:r>
    <w:r w:rsidR="008E5DEC">
      <w:rPr>
        <w:noProof/>
      </w:rPr>
      <w:t>1</w:t>
    </w:r>
    <w:r w:rsidR="008E5DE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178" w:rsidRDefault="002B38D7">
      <w:r>
        <w:separator/>
      </w:r>
    </w:p>
  </w:footnote>
  <w:footnote w:type="continuationSeparator" w:id="0">
    <w:p w:rsidR="00A00178" w:rsidRDefault="002B38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06DW09"/>
    <w:docVar w:name="CoverBillType" w:val="b"/>
    <w:docVar w:name="docpath" w:val="L:\Council\bills\DKA\3106DW09.DOCX"/>
    <w:docVar w:name="dvBillNumber" w:val="338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00178"/>
    <w:rsid w:val="00060B22"/>
    <w:rsid w:val="002A1CAE"/>
    <w:rsid w:val="002B38D7"/>
    <w:rsid w:val="005B7BAE"/>
    <w:rsid w:val="005D493D"/>
    <w:rsid w:val="008E5DEC"/>
    <w:rsid w:val="00A0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F5951AF-6788-4977-99D0-3096374F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178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0178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178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001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0178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001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178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00178"/>
  </w:style>
  <w:style w:type="character" w:styleId="LineNumber">
    <w:name w:val="line number"/>
    <w:basedOn w:val="DefaultParagraphFont"/>
    <w:uiPriority w:val="99"/>
    <w:semiHidden/>
    <w:unhideWhenUsed/>
    <w:rsid w:val="00A00178"/>
  </w:style>
  <w:style w:type="paragraph" w:customStyle="1" w:styleId="BillDots">
    <w:name w:val="Bill Dots"/>
    <w:basedOn w:val="Normal"/>
    <w:qFormat/>
    <w:rsid w:val="00A0017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0017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001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2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389_200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33126-76F8-4581-B741-5457769DA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243</Words>
  <Characters>1260</Characters>
  <Application>Microsoft Office Word</Application>
  <DocSecurity>0</DocSecurity>
  <Lines>63</Lines>
  <Paragraphs>24</Paragraphs>
  <ScaleCrop>false</ScaleCrop>
  <Company> </Company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3389: Candidates - South Carolina Legislature Online</dc:title>
  <dc:subject/>
  <dc:creator>SHARON PAIR</dc:creator>
  <cp:keywords/>
  <dc:description/>
  <cp:lastModifiedBy>N Cumfer</cp:lastModifiedBy>
  <cp:revision>9</cp:revision>
  <cp:lastPrinted>2009-01-16T20:18:00Z</cp:lastPrinted>
  <dcterms:created xsi:type="dcterms:W3CDTF">2009-01-29T15:40:00Z</dcterms:created>
  <dcterms:modified xsi:type="dcterms:W3CDTF">2014-11-24T16:06:00Z</dcterms:modified>
</cp:coreProperties>
</file>