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62D" w:rsidRDefault="000B332C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5F262D" w:rsidRDefault="000B332C">
      <w:pPr>
        <w:widowControl w:val="0"/>
        <w:jc w:val="center"/>
      </w:pPr>
      <w:r>
        <w:t>118th Session, 2009-2010</w:t>
      </w:r>
    </w:p>
    <w:p w:rsidR="005F262D" w:rsidRDefault="005F262D">
      <w:pPr>
        <w:widowControl w:val="0"/>
        <w:jc w:val="left"/>
      </w:pPr>
    </w:p>
    <w:p w:rsidR="005F262D" w:rsidRDefault="000B332C">
      <w:pPr>
        <w:widowControl w:val="0"/>
        <w:jc w:val="left"/>
        <w:rPr>
          <w:b/>
        </w:rPr>
      </w:pPr>
      <w:r>
        <w:rPr>
          <w:b/>
        </w:rPr>
        <w:t>S. 349</w:t>
      </w:r>
    </w:p>
    <w:p w:rsidR="005F262D" w:rsidRDefault="005F262D">
      <w:pPr>
        <w:widowControl w:val="0"/>
        <w:jc w:val="left"/>
        <w:rPr>
          <w:b/>
        </w:rPr>
      </w:pPr>
    </w:p>
    <w:p w:rsidR="005F262D" w:rsidRDefault="000B332C">
      <w:pPr>
        <w:widowControl w:val="0"/>
        <w:jc w:val="left"/>
      </w:pPr>
      <w:r>
        <w:rPr>
          <w:b/>
        </w:rPr>
        <w:t>STATUS INFORMATION</w:t>
      </w:r>
    </w:p>
    <w:p w:rsidR="005F262D" w:rsidRDefault="005F262D">
      <w:pPr>
        <w:widowControl w:val="0"/>
        <w:jc w:val="left"/>
      </w:pPr>
    </w:p>
    <w:p w:rsidR="005F262D" w:rsidRDefault="000B332C">
      <w:pPr>
        <w:widowControl w:val="0"/>
        <w:jc w:val="left"/>
      </w:pPr>
      <w:r>
        <w:t>General Bill</w:t>
      </w:r>
    </w:p>
    <w:p w:rsidR="005F262D" w:rsidRDefault="000B332C">
      <w:pPr>
        <w:widowControl w:val="0"/>
        <w:jc w:val="left"/>
      </w:pPr>
      <w:r>
        <w:t>Sponsors: Senator Reese</w:t>
      </w:r>
    </w:p>
    <w:p w:rsidR="005F262D" w:rsidRDefault="000B332C">
      <w:pPr>
        <w:widowControl w:val="0"/>
        <w:jc w:val="left"/>
      </w:pPr>
      <w:r>
        <w:t>Document Path: l:\council\bills\dka\3105dw09.docx</w:t>
      </w:r>
    </w:p>
    <w:p w:rsidR="005F262D" w:rsidRDefault="005F262D">
      <w:pPr>
        <w:widowControl w:val="0"/>
        <w:jc w:val="left"/>
      </w:pPr>
    </w:p>
    <w:p w:rsidR="005F262D" w:rsidRDefault="000B332C">
      <w:pPr>
        <w:widowControl w:val="0"/>
        <w:jc w:val="left"/>
      </w:pPr>
      <w:r>
        <w:t>Introduced in the Senate on January 29, 2009</w:t>
      </w:r>
    </w:p>
    <w:p w:rsidR="005F262D" w:rsidRDefault="000B332C">
      <w:pPr>
        <w:widowControl w:val="0"/>
        <w:jc w:val="left"/>
      </w:pPr>
      <w:r>
        <w:t xml:space="preserve">Currently residing in the Senate Committee on </w:t>
      </w:r>
      <w:r>
        <w:rPr>
          <w:b/>
        </w:rPr>
        <w:t>Judiciary</w:t>
      </w:r>
    </w:p>
    <w:p w:rsidR="005F262D" w:rsidRDefault="005F262D">
      <w:pPr>
        <w:widowControl w:val="0"/>
        <w:jc w:val="left"/>
      </w:pPr>
    </w:p>
    <w:p w:rsidR="005F262D" w:rsidRDefault="000B332C">
      <w:pPr>
        <w:widowControl w:val="0"/>
        <w:jc w:val="left"/>
      </w:pPr>
      <w:r>
        <w:t>Summary: Towing companies</w:t>
      </w:r>
    </w:p>
    <w:p w:rsidR="005F262D" w:rsidRDefault="005F262D">
      <w:pPr>
        <w:widowControl w:val="0"/>
        <w:jc w:val="left"/>
      </w:pPr>
    </w:p>
    <w:p w:rsidR="005F262D" w:rsidRDefault="005F262D">
      <w:pPr>
        <w:widowControl w:val="0"/>
        <w:jc w:val="left"/>
      </w:pPr>
    </w:p>
    <w:p w:rsidR="005F262D" w:rsidRDefault="000B33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5F262D" w:rsidRDefault="005F26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F262D" w:rsidRDefault="000B33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5F262D" w:rsidRDefault="000B33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1/29/2009</w:t>
      </w:r>
      <w:r>
        <w:tab/>
        <w:t>Senate</w:t>
      </w:r>
      <w:r>
        <w:tab/>
        <w:t xml:space="preserve">Introduced and read first time </w:t>
      </w:r>
      <w:hyperlink r:id="rId7" w:history="1">
        <w:r w:rsidRPr="00750357">
          <w:rPr>
            <w:rStyle w:val="Hyperlink"/>
          </w:rPr>
          <w:t>SJ</w:t>
        </w:r>
      </w:hyperlink>
      <w:r>
        <w:noBreakHyphen/>
        <w:t>6</w:t>
      </w:r>
    </w:p>
    <w:p w:rsidR="005F262D" w:rsidRDefault="000B33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1/29/2009</w:t>
      </w:r>
      <w:r>
        <w:tab/>
        <w:t>Senate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750357">
          <w:rPr>
            <w:rStyle w:val="Hyperlink"/>
          </w:rPr>
          <w:t>SJ</w:t>
        </w:r>
      </w:hyperlink>
      <w:r>
        <w:noBreakHyphen/>
        <w:t>6</w:t>
      </w:r>
    </w:p>
    <w:p w:rsidR="005F262D" w:rsidRDefault="000B33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2/2/2009</w:t>
      </w:r>
      <w:r>
        <w:tab/>
        <w:t>Senate</w:t>
      </w:r>
      <w:r>
        <w:tab/>
        <w:t>Referred to Subcommittee: Cleary (ch), Ford, S.Martin</w:t>
      </w:r>
    </w:p>
    <w:p w:rsidR="005F262D" w:rsidRDefault="005F26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262D" w:rsidRDefault="005F26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262D" w:rsidRDefault="000B332C">
      <w:pPr>
        <w:widowControl w:val="0"/>
        <w:jc w:val="left"/>
      </w:pPr>
      <w:r>
        <w:rPr>
          <w:b/>
        </w:rPr>
        <w:t>VERSIONS OF THIS BILL</w:t>
      </w:r>
    </w:p>
    <w:p w:rsidR="005F262D" w:rsidRDefault="005F262D">
      <w:pPr>
        <w:widowControl w:val="0"/>
        <w:jc w:val="left"/>
      </w:pPr>
    </w:p>
    <w:p w:rsidR="005F262D" w:rsidRDefault="00A52F83">
      <w:pPr>
        <w:widowControl w:val="0"/>
        <w:jc w:val="left"/>
      </w:pPr>
      <w:hyperlink r:id="rId9" w:history="1">
        <w:r w:rsidR="000B332C">
          <w:rPr>
            <w:rStyle w:val="Hyperlink"/>
          </w:rPr>
          <w:t>1/29/2009</w:t>
        </w:r>
      </w:hyperlink>
    </w:p>
    <w:p w:rsidR="005F262D" w:rsidRDefault="005F262D"/>
    <w:p w:rsidR="005F262D" w:rsidRDefault="005F262D">
      <w:pPr>
        <w:sectPr w:rsidR="005F262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F262D" w:rsidRDefault="005F262D">
      <w:pPr>
        <w:pStyle w:val="BillDots"/>
      </w:pPr>
    </w:p>
    <w:p w:rsidR="005F262D" w:rsidRDefault="005F2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262D" w:rsidRDefault="005F2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262D" w:rsidRDefault="005F2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262D" w:rsidRDefault="005F2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262D" w:rsidRDefault="005F2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262D" w:rsidRDefault="005F2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262D" w:rsidRDefault="005F2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262D" w:rsidRDefault="000B3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5F262D" w:rsidRDefault="005F2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262D" w:rsidRDefault="000B3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</w:t>
      </w:r>
      <w:r>
        <w:noBreakHyphen/>
        <w:t>7</w:t>
      </w:r>
      <w:r>
        <w:noBreakHyphen/>
        <w:t>31 SO AS TO PROVIDE THAT A TOWING COMPANY OPERATING WITHIN THE CORPORATE LIMITS OF A MUNICIPALITY IS NOT SUBJECT TO A BUSINESS LICENSE TAX UNLESS THE TOWING COMPANY MAINTAINS A PLACE OF BUSINESS WITHIN THE CORPORATE LIMITS OF THE MUNICIPALITY.</w:t>
      </w:r>
    </w:p>
    <w:p w:rsidR="005F262D" w:rsidRDefault="005F2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262D" w:rsidRDefault="000B3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F262D" w:rsidRDefault="005F2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262D" w:rsidRDefault="000B3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7, Title 5 of the 1976 Code is amended by adding:</w:t>
      </w:r>
    </w:p>
    <w:p w:rsidR="005F262D" w:rsidRDefault="005F2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262D" w:rsidRDefault="000B3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</w:t>
      </w:r>
      <w:r>
        <w:noBreakHyphen/>
        <w:t>7</w:t>
      </w:r>
      <w:r>
        <w:noBreakHyphen/>
        <w:t>31.</w:t>
      </w:r>
      <w:r>
        <w:tab/>
        <w:t>A towing company operating within the corporate limits of a municipality is not subject to a business license tax imposed under the provisions of Section 5</w:t>
      </w:r>
      <w:r>
        <w:noBreakHyphen/>
        <w:t>7</w:t>
      </w:r>
      <w:r>
        <w:noBreakHyphen/>
        <w:t>30 unless the towing company maintains a place of business within the corporate limits of the municipality.”</w:t>
      </w:r>
    </w:p>
    <w:p w:rsidR="005F262D" w:rsidRDefault="005F2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262D" w:rsidRDefault="000B3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F262D" w:rsidRDefault="000B3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F262D" w:rsidRDefault="005F262D">
      <w:pPr>
        <w:suppressAutoHyphens/>
      </w:pPr>
    </w:p>
    <w:sectPr w:rsidR="005F262D" w:rsidSect="005F262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262D" w:rsidRDefault="000B332C">
      <w:r>
        <w:separator/>
      </w:r>
    </w:p>
  </w:endnote>
  <w:endnote w:type="continuationSeparator" w:id="0">
    <w:p w:rsidR="005F262D" w:rsidRDefault="000B3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BC133F-FBE6-4969-A805-316FDD600033}"/>
    <w:embedBold r:id="rId2" w:fontKey="{3061D919-B8DC-4126-ABA9-F3FB5419F1E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9122E3B-C1A9-4E44-A326-7496ACA9AF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FF079E2-5206-4BED-92F2-030B6C11C6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262D" w:rsidRDefault="000B33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[349]</w:t>
    </w:r>
    <w:r>
      <w:tab/>
    </w:r>
    <w:r w:rsidR="00A52F83">
      <w:fldChar w:fldCharType="begin"/>
    </w:r>
    <w:r w:rsidR="00A52F83">
      <w:instrText xml:space="preserve"> PAGE  \* MERGEFORMAT </w:instrText>
    </w:r>
    <w:r w:rsidR="00A52F83">
      <w:fldChar w:fldCharType="separate"/>
    </w:r>
    <w:r w:rsidR="00A52F83">
      <w:rPr>
        <w:noProof/>
      </w:rPr>
      <w:t>1</w:t>
    </w:r>
    <w:r w:rsidR="00A52F8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262D" w:rsidRDefault="000B332C">
      <w:r>
        <w:separator/>
      </w:r>
    </w:p>
  </w:footnote>
  <w:footnote w:type="continuationSeparator" w:id="0">
    <w:p w:rsidR="005F262D" w:rsidRDefault="000B33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3105DW09"/>
    <w:docVar w:name="CoverBillType" w:val="b"/>
    <w:docVar w:name="docpath" w:val="L:\Council\bills\DKA\3105DW09.DOCX"/>
    <w:docVar w:name="dvBillNumber" w:val="349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5F262D"/>
    <w:rsid w:val="000B332C"/>
    <w:rsid w:val="00145F1F"/>
    <w:rsid w:val="002A2F75"/>
    <w:rsid w:val="003B1E8A"/>
    <w:rsid w:val="005F262D"/>
    <w:rsid w:val="00750357"/>
    <w:rsid w:val="00A52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6654FD7-9FAF-4BF9-95EC-BFF2EE575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62D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262D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262D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5F26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F262D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5F26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262D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5F262D"/>
  </w:style>
  <w:style w:type="character" w:styleId="LineNumber">
    <w:name w:val="line number"/>
    <w:basedOn w:val="DefaultParagraphFont"/>
    <w:uiPriority w:val="99"/>
    <w:semiHidden/>
    <w:unhideWhenUsed/>
    <w:rsid w:val="005F262D"/>
  </w:style>
  <w:style w:type="paragraph" w:customStyle="1" w:styleId="BillDots">
    <w:name w:val="BillDots"/>
    <w:basedOn w:val="Normal"/>
    <w:autoRedefine/>
    <w:qFormat/>
    <w:rsid w:val="005F262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5F262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F26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09\01-29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09\01-29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49_20090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4A53D-2D75-48D0-8B71-4408BA632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220</Words>
  <Characters>1197</Characters>
  <Application>Microsoft Office Word</Application>
  <DocSecurity>0</DocSecurity>
  <Lines>63</Lines>
  <Paragraphs>24</Paragraphs>
  <ScaleCrop>false</ScaleCrop>
  <Company> </Company>
  <LinksUpToDate>false</LinksUpToDate>
  <CharactersWithSpaces>1397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349: Towing companies - South Carolina Legislature Online</dc:title>
  <dc:subject/>
  <dc:creator>SHARON PAIR</dc:creator>
  <cp:keywords/>
  <dc:description/>
  <cp:lastModifiedBy>N Cumfer</cp:lastModifiedBy>
  <cp:revision>10</cp:revision>
  <dcterms:created xsi:type="dcterms:W3CDTF">2009-01-29T16:55:00Z</dcterms:created>
  <dcterms:modified xsi:type="dcterms:W3CDTF">2014-11-24T14:58:00Z</dcterms:modified>
</cp:coreProperties>
</file>