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7FD" w:rsidRDefault="008B2247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E867FD" w:rsidRDefault="008B2247">
      <w:pPr>
        <w:widowControl w:val="0"/>
        <w:jc w:val="center"/>
      </w:pPr>
      <w:r>
        <w:t>118th Session, 2009-2010</w:t>
      </w:r>
    </w:p>
    <w:p w:rsidR="00E867FD" w:rsidRDefault="00E867FD">
      <w:pPr>
        <w:widowControl w:val="0"/>
        <w:jc w:val="left"/>
      </w:pPr>
    </w:p>
    <w:p w:rsidR="00E867FD" w:rsidRDefault="008B2247">
      <w:pPr>
        <w:widowControl w:val="0"/>
        <w:jc w:val="left"/>
        <w:rPr>
          <w:b/>
        </w:rPr>
      </w:pPr>
      <w:r>
        <w:rPr>
          <w:b/>
        </w:rPr>
        <w:t>H. 3785</w:t>
      </w:r>
    </w:p>
    <w:p w:rsidR="00E867FD" w:rsidRDefault="00E867FD">
      <w:pPr>
        <w:widowControl w:val="0"/>
        <w:jc w:val="left"/>
        <w:rPr>
          <w:b/>
        </w:rPr>
      </w:pPr>
    </w:p>
    <w:p w:rsidR="00E867FD" w:rsidRDefault="008B2247">
      <w:pPr>
        <w:widowControl w:val="0"/>
        <w:jc w:val="left"/>
      </w:pPr>
      <w:r>
        <w:rPr>
          <w:b/>
        </w:rPr>
        <w:t>STATUS INFORMATION</w:t>
      </w:r>
    </w:p>
    <w:p w:rsidR="00E867FD" w:rsidRDefault="00E867FD">
      <w:pPr>
        <w:widowControl w:val="0"/>
        <w:jc w:val="left"/>
      </w:pPr>
    </w:p>
    <w:p w:rsidR="00E867FD" w:rsidRDefault="008B2247">
      <w:pPr>
        <w:widowControl w:val="0"/>
        <w:jc w:val="left"/>
      </w:pPr>
      <w:r>
        <w:t>General Bill</w:t>
      </w:r>
    </w:p>
    <w:p w:rsidR="00E867FD" w:rsidRDefault="008B2247">
      <w:pPr>
        <w:widowControl w:val="0"/>
        <w:jc w:val="left"/>
      </w:pPr>
      <w:r>
        <w:t>Sponsors: Reps. Mack, Brantley, Parker, Gilliard, Knight, King, McEachern, Pinson, Gunn, R.L. Brown, Clyburn, Cobb</w:t>
      </w:r>
      <w:r>
        <w:noBreakHyphen/>
        <w:t>Hunter, Gullick, Hodges, Hosey, Long, Stringer, Weeks, Williams and Wylie</w:t>
      </w:r>
    </w:p>
    <w:p w:rsidR="00E867FD" w:rsidRDefault="008B2247">
      <w:pPr>
        <w:widowControl w:val="0"/>
        <w:jc w:val="left"/>
      </w:pPr>
      <w:r>
        <w:t>Document Path: l:\council\bills\swb\5825cm09.docx</w:t>
      </w:r>
    </w:p>
    <w:p w:rsidR="00E867FD" w:rsidRDefault="00E867FD">
      <w:pPr>
        <w:widowControl w:val="0"/>
        <w:jc w:val="left"/>
      </w:pPr>
    </w:p>
    <w:p w:rsidR="00E867FD" w:rsidRDefault="008B2247">
      <w:pPr>
        <w:widowControl w:val="0"/>
        <w:jc w:val="left"/>
      </w:pPr>
      <w:r>
        <w:t>Introduced in the House on March 26, 2009</w:t>
      </w:r>
    </w:p>
    <w:p w:rsidR="00E867FD" w:rsidRDefault="008B2247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Education and Public Works</w:t>
      </w:r>
    </w:p>
    <w:p w:rsidR="00E867FD" w:rsidRDefault="00E867FD">
      <w:pPr>
        <w:widowControl w:val="0"/>
        <w:jc w:val="left"/>
      </w:pPr>
    </w:p>
    <w:p w:rsidR="00E867FD" w:rsidRDefault="008B2247">
      <w:pPr>
        <w:widowControl w:val="0"/>
        <w:jc w:val="left"/>
      </w:pPr>
      <w:r>
        <w:t>Summary: Cell phone use by school bus drivers</w:t>
      </w:r>
    </w:p>
    <w:p w:rsidR="00E867FD" w:rsidRDefault="00E867FD">
      <w:pPr>
        <w:widowControl w:val="0"/>
        <w:jc w:val="left"/>
      </w:pPr>
    </w:p>
    <w:p w:rsidR="00E867FD" w:rsidRDefault="00E867FD">
      <w:pPr>
        <w:widowControl w:val="0"/>
        <w:jc w:val="left"/>
      </w:pPr>
    </w:p>
    <w:p w:rsidR="00E867FD" w:rsidRDefault="008B22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E867FD" w:rsidRDefault="00E867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67FD" w:rsidRDefault="008B22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E867FD" w:rsidRDefault="008B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Introduced and read first time </w:t>
      </w:r>
      <w:hyperlink r:id="rId7" w:history="1">
        <w:r w:rsidRPr="005C2074">
          <w:rPr>
            <w:rStyle w:val="Hyperlink"/>
          </w:rPr>
          <w:t>HJ</w:t>
        </w:r>
      </w:hyperlink>
      <w:r>
        <w:noBreakHyphen/>
        <w:t>4</w:t>
      </w:r>
    </w:p>
    <w:p w:rsidR="00E867FD" w:rsidRDefault="008B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3/26/2009</w:t>
      </w:r>
      <w:r>
        <w:tab/>
        <w:t>House</w:t>
      </w:r>
      <w:r>
        <w:tab/>
        <w:t xml:space="preserve">Referred to Committee on </w:t>
      </w:r>
      <w:r>
        <w:rPr>
          <w:b/>
        </w:rPr>
        <w:t>Education and Public Works</w:t>
      </w:r>
      <w:r>
        <w:t xml:space="preserve"> </w:t>
      </w:r>
      <w:hyperlink r:id="rId8" w:history="1">
        <w:r w:rsidRPr="005C2074">
          <w:rPr>
            <w:rStyle w:val="Hyperlink"/>
          </w:rPr>
          <w:t>HJ</w:t>
        </w:r>
      </w:hyperlink>
      <w:r>
        <w:noBreakHyphen/>
        <w:t>4</w:t>
      </w:r>
    </w:p>
    <w:p w:rsidR="00E867FD" w:rsidRDefault="00E86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7FD" w:rsidRDefault="00E86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67FD" w:rsidRDefault="008B2247">
      <w:pPr>
        <w:widowControl w:val="0"/>
        <w:jc w:val="left"/>
      </w:pPr>
      <w:r>
        <w:rPr>
          <w:b/>
        </w:rPr>
        <w:t>VERSIONS OF THIS BILL</w:t>
      </w:r>
    </w:p>
    <w:p w:rsidR="00E867FD" w:rsidRDefault="00E867FD">
      <w:pPr>
        <w:widowControl w:val="0"/>
        <w:jc w:val="left"/>
      </w:pPr>
    </w:p>
    <w:p w:rsidR="00E867FD" w:rsidRDefault="00831C3F">
      <w:pPr>
        <w:widowControl w:val="0"/>
        <w:jc w:val="left"/>
      </w:pPr>
      <w:hyperlink r:id="rId9" w:history="1">
        <w:r w:rsidR="008B2247">
          <w:rPr>
            <w:rStyle w:val="Hyperlink"/>
          </w:rPr>
          <w:t>3/26/2009</w:t>
        </w:r>
      </w:hyperlink>
    </w:p>
    <w:p w:rsidR="00E867FD" w:rsidRDefault="00E867FD"/>
    <w:p w:rsidR="00E867FD" w:rsidRDefault="00E867FD">
      <w:pPr>
        <w:sectPr w:rsidR="00E867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867FD" w:rsidRDefault="00E867FD">
      <w:pPr>
        <w:pStyle w:val="BillDots"/>
      </w:pPr>
    </w:p>
    <w:p w:rsidR="00E867FD" w:rsidRDefault="00E867FD">
      <w:pPr>
        <w:pStyle w:val="Numbersforbills"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1</w:t>
      </w:r>
      <w:r>
        <w:noBreakHyphen/>
        <w:t>55 SO AS TO PROVIDE THAT IT IS UNLAWFUL FOR A SCHOOL BUS DRIVER TO OPERATE A SCHOOL BUS WHILE USING A CELLULAR TELEPHONE OR ANOTHER WIRELESS COMMUNICATIONS DEVICE, AND TO PROVIDE A PENALTY FOR A VIOLATION OF THIS PROVISION.</w:t>
      </w: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56 of the 1976 Code is amended by adding:</w:t>
      </w: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55.</w:t>
      </w:r>
      <w:r>
        <w:tab/>
        <w:t>(A)</w:t>
      </w:r>
      <w:r>
        <w:tab/>
        <w:t>It is unlawful for a school bus driver to operate a school bus while using a cellular telephone or another wireless communications device.</w:t>
      </w: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violating this provision is guilty of a misdemeanor and, upon conviction, must be imprisoned not more than one year.”</w:t>
      </w:r>
    </w:p>
    <w:p w:rsidR="00E867FD" w:rsidRDefault="00E86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867FD" w:rsidRDefault="008B2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867FD" w:rsidRDefault="00E867FD">
      <w:pPr>
        <w:suppressAutoHyphens/>
      </w:pPr>
    </w:p>
    <w:sectPr w:rsidR="00E867FD" w:rsidSect="00E867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7FD" w:rsidRDefault="008B2247">
      <w:r>
        <w:separator/>
      </w:r>
    </w:p>
  </w:endnote>
  <w:endnote w:type="continuationSeparator" w:id="0">
    <w:p w:rsidR="00E867FD" w:rsidRDefault="008B2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587A35-A819-407B-B764-EEC3B070B630}"/>
    <w:embedBold r:id="rId2" w:fontKey="{7FE68E62-856A-4B98-83A6-9AD3AC5DB8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E6C5EE-DFC6-4F91-80F6-5F777512B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24AA92-E96D-4990-B241-7130280AE0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7FD" w:rsidRDefault="008B22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[3785]</w:t>
    </w:r>
    <w:r>
      <w:tab/>
    </w:r>
    <w:r w:rsidR="00831C3F">
      <w:fldChar w:fldCharType="begin"/>
    </w:r>
    <w:r w:rsidR="00831C3F">
      <w:instrText xml:space="preserve"> PAGE  \* MERGEFORMAT </w:instrText>
    </w:r>
    <w:r w:rsidR="00831C3F">
      <w:fldChar w:fldCharType="separate"/>
    </w:r>
    <w:r w:rsidR="00831C3F">
      <w:rPr>
        <w:noProof/>
      </w:rPr>
      <w:t>1</w:t>
    </w:r>
    <w:r w:rsidR="00831C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7FD" w:rsidRDefault="008B2247">
      <w:r>
        <w:separator/>
      </w:r>
    </w:p>
  </w:footnote>
  <w:footnote w:type="continuationSeparator" w:id="0">
    <w:p w:rsidR="00E867FD" w:rsidRDefault="008B22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25CM09"/>
    <w:docVar w:name="CoverBillType" w:val="b"/>
    <w:docVar w:name="docpath" w:val="L:\Council\bills\SWB\5825CM09.DOCX"/>
    <w:docVar w:name="dvBillNumber" w:val="378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867FD"/>
    <w:rsid w:val="00012303"/>
    <w:rsid w:val="00242DE3"/>
    <w:rsid w:val="00392422"/>
    <w:rsid w:val="005C2074"/>
    <w:rsid w:val="00831C3F"/>
    <w:rsid w:val="008B2247"/>
    <w:rsid w:val="00E8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3C2D71-C8CA-44A7-B6E6-F2F5672F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7F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7F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7F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867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67F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867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67F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867FD"/>
  </w:style>
  <w:style w:type="character" w:styleId="LineNumber">
    <w:name w:val="line number"/>
    <w:basedOn w:val="DefaultParagraphFont"/>
    <w:uiPriority w:val="99"/>
    <w:semiHidden/>
    <w:unhideWhenUsed/>
    <w:rsid w:val="00E867FD"/>
  </w:style>
  <w:style w:type="paragraph" w:customStyle="1" w:styleId="BillDots">
    <w:name w:val="Bill Dots"/>
    <w:basedOn w:val="Normal"/>
    <w:qFormat/>
    <w:rsid w:val="00E867F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867F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67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6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6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85_2009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047EC-D899-401A-BAD5-43A1A0020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248</Words>
  <Characters>1314</Characters>
  <Application>Microsoft Office Word</Application>
  <DocSecurity>0</DocSecurity>
  <Lines>63</Lines>
  <Paragraphs>24</Paragraphs>
  <ScaleCrop>false</ScaleCrop>
  <Company> 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3785: Cell phone use by school bus drivers - South Carolina Legislature Online</dc:title>
  <dc:subject/>
  <dc:creator>Sandy Barden</dc:creator>
  <cp:keywords/>
  <dc:description/>
  <cp:lastModifiedBy>N Cumfer</cp:lastModifiedBy>
  <cp:revision>8</cp:revision>
  <cp:lastPrinted>2009-03-11T13:41:00Z</cp:lastPrinted>
  <dcterms:created xsi:type="dcterms:W3CDTF">2009-03-26T14:58:00Z</dcterms:created>
  <dcterms:modified xsi:type="dcterms:W3CDTF">2014-11-24T16:12:00Z</dcterms:modified>
</cp:coreProperties>
</file>