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896" w:rsidRDefault="00517A0F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FF2896" w:rsidRDefault="00517A0F">
      <w:pPr>
        <w:widowControl w:val="0"/>
        <w:jc w:val="center"/>
      </w:pPr>
      <w:r>
        <w:t>118th Session, 2009-2010</w:t>
      </w:r>
    </w:p>
    <w:p w:rsidR="00FF2896" w:rsidRDefault="00FF2896">
      <w:pPr>
        <w:widowControl w:val="0"/>
        <w:jc w:val="left"/>
      </w:pPr>
    </w:p>
    <w:p w:rsidR="00FF2896" w:rsidRDefault="00517A0F">
      <w:pPr>
        <w:widowControl w:val="0"/>
        <w:jc w:val="left"/>
        <w:rPr>
          <w:b/>
        </w:rPr>
      </w:pPr>
      <w:r>
        <w:rPr>
          <w:b/>
        </w:rPr>
        <w:t>H. 3932</w:t>
      </w:r>
    </w:p>
    <w:p w:rsidR="00FF2896" w:rsidRDefault="00FF2896">
      <w:pPr>
        <w:widowControl w:val="0"/>
        <w:jc w:val="left"/>
        <w:rPr>
          <w:b/>
        </w:rPr>
      </w:pPr>
    </w:p>
    <w:p w:rsidR="00FF2896" w:rsidRDefault="00517A0F">
      <w:pPr>
        <w:widowControl w:val="0"/>
        <w:jc w:val="left"/>
      </w:pPr>
      <w:r>
        <w:rPr>
          <w:b/>
        </w:rPr>
        <w:t>STATUS INFORMATION</w:t>
      </w:r>
    </w:p>
    <w:p w:rsidR="00FF2896" w:rsidRDefault="00FF2896">
      <w:pPr>
        <w:widowControl w:val="0"/>
        <w:jc w:val="left"/>
      </w:pPr>
    </w:p>
    <w:p w:rsidR="00FF2896" w:rsidRDefault="00517A0F">
      <w:pPr>
        <w:widowControl w:val="0"/>
        <w:jc w:val="left"/>
      </w:pPr>
      <w:r>
        <w:t>House Resolution</w:t>
      </w:r>
    </w:p>
    <w:p w:rsidR="00FF2896" w:rsidRDefault="00517A0F">
      <w:pPr>
        <w:widowControl w:val="0"/>
        <w:jc w:val="left"/>
      </w:pPr>
      <w:r>
        <w:t>Sponsors: Reps. Pinson, Parks and M.A. Pitts</w:t>
      </w:r>
    </w:p>
    <w:p w:rsidR="00FF2896" w:rsidRDefault="00517A0F">
      <w:pPr>
        <w:widowControl w:val="0"/>
        <w:jc w:val="left"/>
      </w:pPr>
      <w:r>
        <w:t>Document Path: l:\council\bills\rm\1207zw09.docx</w:t>
      </w:r>
    </w:p>
    <w:p w:rsidR="00FF2896" w:rsidRDefault="00517A0F">
      <w:pPr>
        <w:widowControl w:val="0"/>
        <w:jc w:val="left"/>
      </w:pPr>
      <w:r>
        <w:t>Companion/Similar bill(s): 686</w:t>
      </w:r>
    </w:p>
    <w:p w:rsidR="00FF2896" w:rsidRDefault="00FF2896">
      <w:pPr>
        <w:widowControl w:val="0"/>
        <w:jc w:val="left"/>
      </w:pPr>
    </w:p>
    <w:p w:rsidR="00FF2896" w:rsidRDefault="00517A0F">
      <w:pPr>
        <w:widowControl w:val="0"/>
        <w:jc w:val="left"/>
      </w:pPr>
      <w:r>
        <w:t>Introduced in the House on April 22, 2009</w:t>
      </w:r>
    </w:p>
    <w:p w:rsidR="00FF2896" w:rsidRDefault="00517A0F">
      <w:pPr>
        <w:widowControl w:val="0"/>
        <w:jc w:val="left"/>
      </w:pPr>
      <w:r>
        <w:t>Adopted by the House on April 22, 2009</w:t>
      </w:r>
    </w:p>
    <w:p w:rsidR="00FF2896" w:rsidRDefault="00FF2896">
      <w:pPr>
        <w:widowControl w:val="0"/>
        <w:jc w:val="left"/>
      </w:pPr>
    </w:p>
    <w:p w:rsidR="00FF2896" w:rsidRDefault="00517A0F">
      <w:pPr>
        <w:widowControl w:val="0"/>
        <w:jc w:val="left"/>
      </w:pPr>
      <w:r>
        <w:t>Summary: Mathis Plumbing &amp; Heating Company</w:t>
      </w:r>
    </w:p>
    <w:p w:rsidR="00FF2896" w:rsidRDefault="00FF2896">
      <w:pPr>
        <w:widowControl w:val="0"/>
        <w:jc w:val="left"/>
      </w:pPr>
    </w:p>
    <w:p w:rsidR="00FF2896" w:rsidRDefault="00FF2896">
      <w:pPr>
        <w:widowControl w:val="0"/>
        <w:jc w:val="left"/>
      </w:pPr>
    </w:p>
    <w:p w:rsidR="00FF2896" w:rsidRDefault="00517A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FF2896" w:rsidRDefault="00FF28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2896" w:rsidRDefault="00517A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FF2896" w:rsidRDefault="00517A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4/22/2009</w:t>
      </w:r>
      <w:r>
        <w:tab/>
        <w:t>House</w:t>
      </w:r>
      <w:r>
        <w:tab/>
        <w:t xml:space="preserve">Introduced and adopted </w:t>
      </w:r>
      <w:hyperlink r:id="rId7" w:history="1">
        <w:r w:rsidRPr="00691264">
          <w:rPr>
            <w:rStyle w:val="Hyperlink"/>
          </w:rPr>
          <w:t>HJ</w:t>
        </w:r>
      </w:hyperlink>
      <w:r>
        <w:noBreakHyphen/>
        <w:t>58</w:t>
      </w:r>
    </w:p>
    <w:p w:rsidR="00FF2896" w:rsidRDefault="00FF28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2896" w:rsidRDefault="00FF28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2896" w:rsidRDefault="00517A0F">
      <w:r>
        <w:rPr>
          <w:b/>
        </w:rPr>
        <w:t>VERSIONS OF THIS BILL</w:t>
      </w:r>
    </w:p>
    <w:p w:rsidR="00FF2896" w:rsidRDefault="00FF2896"/>
    <w:p w:rsidR="00FF2896" w:rsidRDefault="00B65339">
      <w:hyperlink r:id="rId8" w:history="1">
        <w:r w:rsidR="00517A0F">
          <w:rPr>
            <w:rStyle w:val="Hyperlink"/>
          </w:rPr>
          <w:t>4/22/2009</w:t>
        </w:r>
      </w:hyperlink>
    </w:p>
    <w:p w:rsidR="00FF2896" w:rsidRDefault="00FF2896"/>
    <w:p w:rsidR="00FF2896" w:rsidRDefault="00FF2896">
      <w:pPr>
        <w:sectPr w:rsidR="00FF28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F2896" w:rsidRDefault="00FF2896">
      <w:pPr>
        <w:pStyle w:val="BillDots"/>
      </w:pPr>
    </w:p>
    <w:p w:rsidR="00FF2896" w:rsidRDefault="00FF2896">
      <w:pPr>
        <w:pStyle w:val="Numbersforbills"/>
      </w:pPr>
    </w:p>
    <w:p w:rsidR="00FF2896" w:rsidRDefault="00FF2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896" w:rsidRDefault="00FF2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896" w:rsidRDefault="00FF2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896" w:rsidRDefault="00FF2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896" w:rsidRDefault="00FF2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896" w:rsidRDefault="00FF2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896" w:rsidRDefault="0051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FF2896" w:rsidRDefault="00FF2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896" w:rsidRDefault="0051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CONGRATULATE MATHIS PLUMBING &amp; HEATING COMPANY INC. OF GREENWOOD FOR BEING NAMED THE 2009 SMALL BUSINESS ADMINISTRATION (SBA) JEFF BUTLAND FAMILY</w:t>
      </w:r>
      <w:r>
        <w:noBreakHyphen/>
        <w:t>OWNED BUSINESS OF THE YEAR FOR BOTH SOUTH CAROLINA AND THE EIGHT</w:t>
      </w:r>
      <w:r>
        <w:noBreakHyphen/>
        <w:t>STATE SOUTHEAST REGION.</w:t>
      </w:r>
    </w:p>
    <w:p w:rsidR="00FF2896" w:rsidRDefault="00FF2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2896" w:rsidRDefault="0051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the South Carolina House of Representatives is pleased to learn that Mathis Plumbing &amp; Heating Company Inc. of Greenwood has been named the 2009 Small Business Administration (SBA) Jeff Butland Family</w:t>
      </w:r>
      <w:r>
        <w:noBreakHyphen/>
        <w:t>Owned Business of the Year for both South Carolina and the eight</w:t>
      </w:r>
      <w:r>
        <w:noBreakHyphen/>
        <w:t>state Southeast region; and</w:t>
      </w:r>
    </w:p>
    <w:p w:rsidR="00FF2896" w:rsidRDefault="00FF2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F2896" w:rsidRDefault="0051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founded in 1952, Mathis Plumbing &amp; Heating Company Inc. spans three generations and more than five decades in ownership by the same family. In 2005, Mathis Plumbing acquired another family</w:t>
      </w:r>
      <w:r>
        <w:noBreakHyphen/>
        <w:t>owned business, Benjamin’s Heating &amp; Cooling, and expanded its services, becoming Mathis Plumbing &amp; Heating Company Inc. Mathis continues to be the most</w:t>
      </w:r>
      <w:r>
        <w:noBreakHyphen/>
        <w:t>requested company for plumbing and HVAC installation in the Greenwood area; and</w:t>
      </w:r>
    </w:p>
    <w:p w:rsidR="00FF2896" w:rsidRDefault="00FF2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896" w:rsidRDefault="0051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Mathis employs thirty</w:t>
      </w:r>
      <w:r>
        <w:noBreakHyphen/>
        <w:t>nine individuals, including co</w:t>
      </w:r>
      <w:r>
        <w:noBreakHyphen/>
        <w:t>owners Jimmy and Wayne Mathis, their sister Jean Ann, and Jimmy and Wayne’s two respective sons; and</w:t>
      </w:r>
    </w:p>
    <w:p w:rsidR="00FF2896" w:rsidRDefault="00FF2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896" w:rsidRDefault="0051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 to numerous community and charity efforts outside the business sphere, Mathis Plumbing &amp; Heating Company Inc. is involved in Partnership Alliance, Greenwood’s economic</w:t>
      </w:r>
      <w:r>
        <w:noBreakHyphen/>
        <w:t>development arm, and is a twenty</w:t>
      </w:r>
      <w:r>
        <w:noBreakHyphen/>
        <w:t>five</w:t>
      </w:r>
      <w:r>
        <w:noBreakHyphen/>
        <w:t>year member of the Greenwood Chamber of Commerce; and</w:t>
      </w:r>
    </w:p>
    <w:p w:rsidR="00FF2896" w:rsidRDefault="00FF2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896" w:rsidRDefault="0051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despite the economic downturn, Mathis continues to maintain consistent increases in sales and profits, proving its long</w:t>
      </w:r>
      <w:r>
        <w:noBreakHyphen/>
        <w:t>term viability; and</w:t>
      </w:r>
    </w:p>
    <w:p w:rsidR="00FF2896" w:rsidRDefault="00FF2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896" w:rsidRDefault="0051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recognizing the excellence of Mathis’ example to other small</w:t>
      </w:r>
      <w:r>
        <w:noBreakHyphen/>
        <w:t>business entrepreneurs, the House of Representatives takes great pleasure in honoring Mathis Plumbing &amp; Heating Company Inc. for winning the prestigious SBA Butland award for 2009 and wishes the company every future success. Now, therefore,</w:t>
      </w:r>
    </w:p>
    <w:p w:rsidR="00FF2896" w:rsidRDefault="00FF2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896" w:rsidRDefault="0051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F2896" w:rsidRDefault="00FF2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896" w:rsidRDefault="0051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congratulate Mathis Plumbing &amp; Heating Company Inc., of Greenwood for being named the 2009 Small Business Administration (SBA) Jeff Butland Family</w:t>
      </w:r>
      <w:r>
        <w:noBreakHyphen/>
        <w:t>Owned Business of the Year for both South Carolina and the eight</w:t>
      </w:r>
      <w:r>
        <w:noBreakHyphen/>
        <w:t>state Southeast region.</w:t>
      </w:r>
    </w:p>
    <w:p w:rsidR="00FF2896" w:rsidRDefault="00FF2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896" w:rsidRDefault="0051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Mathis Plumbing &amp; Heating Company Inc.</w:t>
      </w:r>
    </w:p>
    <w:p w:rsidR="00FF2896" w:rsidRDefault="00517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F2896" w:rsidRDefault="00FF2896">
      <w:pPr>
        <w:suppressAutoHyphens/>
      </w:pPr>
    </w:p>
    <w:sectPr w:rsidR="00FF2896" w:rsidSect="00FF289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896" w:rsidRDefault="00517A0F">
      <w:r>
        <w:separator/>
      </w:r>
    </w:p>
  </w:endnote>
  <w:endnote w:type="continuationSeparator" w:id="0">
    <w:p w:rsidR="00FF2896" w:rsidRDefault="00517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FB6326-4B75-4929-AA65-0A7000246DE0}"/>
    <w:embedBold r:id="rId2" w:fontKey="{A7AB20F7-7752-49DE-9B72-8D0979430F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6208BC-A679-4657-BE41-2889117F884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7915334-E4CB-4799-BEE2-1278D9ABC1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AC3392-E97D-4254-ACC1-FAE842BB96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896" w:rsidRDefault="00517A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[3932]</w:t>
    </w:r>
    <w:r>
      <w:tab/>
    </w:r>
    <w:r w:rsidR="00B65339">
      <w:fldChar w:fldCharType="begin"/>
    </w:r>
    <w:r w:rsidR="00B65339">
      <w:instrText xml:space="preserve"> PAGE  \* MERGEFORMAT </w:instrText>
    </w:r>
    <w:r w:rsidR="00B65339">
      <w:fldChar w:fldCharType="separate"/>
    </w:r>
    <w:r w:rsidR="00B65339">
      <w:rPr>
        <w:noProof/>
      </w:rPr>
      <w:t>1</w:t>
    </w:r>
    <w:r w:rsidR="00B6533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896" w:rsidRDefault="00517A0F">
      <w:r>
        <w:separator/>
      </w:r>
    </w:p>
  </w:footnote>
  <w:footnote w:type="continuationSeparator" w:id="0">
    <w:p w:rsidR="00FF2896" w:rsidRDefault="00517A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07ZW09"/>
    <w:docVar w:name="CoverBillType" w:val="r"/>
    <w:docVar w:name="docpath" w:val="L:\Council\bills\RM\1207ZW09.DOCX"/>
    <w:docVar w:name="dvBillNumber" w:val="39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F2896"/>
    <w:rsid w:val="000353FB"/>
    <w:rsid w:val="00517A0F"/>
    <w:rsid w:val="00691264"/>
    <w:rsid w:val="00916D11"/>
    <w:rsid w:val="009339E8"/>
    <w:rsid w:val="00B65339"/>
    <w:rsid w:val="00FF2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1FF3D2C-39E4-47B9-B533-324F80C34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2896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2896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2896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FF28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2896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FF28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2896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F2896"/>
  </w:style>
  <w:style w:type="character" w:styleId="LineNumber">
    <w:name w:val="line number"/>
    <w:basedOn w:val="DefaultParagraphFont"/>
    <w:uiPriority w:val="99"/>
    <w:semiHidden/>
    <w:unhideWhenUsed/>
    <w:rsid w:val="00FF2896"/>
  </w:style>
  <w:style w:type="paragraph" w:customStyle="1" w:styleId="BillDots">
    <w:name w:val="Bill Dots"/>
    <w:basedOn w:val="Normal"/>
    <w:qFormat/>
    <w:rsid w:val="00FF289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F2896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28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89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F28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3932_200904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4-22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80136-343B-4A9E-A54A-6E0780891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421</Words>
  <Characters>2476</Characters>
  <Application>Microsoft Office Word</Application>
  <DocSecurity>0</DocSecurity>
  <Lines>93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3932: Mathis Plumbing &amp; Heating Company - South Carolina Legislature Online</dc:title>
  <dc:subject/>
  <dc:creator>MCDOWELLR</dc:creator>
  <cp:keywords/>
  <dc:description/>
  <cp:lastModifiedBy>N Cumfer</cp:lastModifiedBy>
  <cp:revision>10</cp:revision>
  <cp:lastPrinted>2009-04-21T17:08:00Z</cp:lastPrinted>
  <dcterms:created xsi:type="dcterms:W3CDTF">2009-04-22T19:53:00Z</dcterms:created>
  <dcterms:modified xsi:type="dcterms:W3CDTF">2014-11-24T16:15:00Z</dcterms:modified>
</cp:coreProperties>
</file>