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10" w:rsidRDefault="005B6F7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66010" w:rsidRDefault="005B6F76">
      <w:pPr>
        <w:widowControl w:val="0"/>
        <w:jc w:val="center"/>
      </w:pPr>
      <w:r>
        <w:t>118th Session, 2009-2010</w:t>
      </w:r>
    </w:p>
    <w:p w:rsidR="00366010" w:rsidRDefault="00366010">
      <w:pPr>
        <w:widowControl w:val="0"/>
        <w:jc w:val="left"/>
      </w:pPr>
    </w:p>
    <w:p w:rsidR="00366010" w:rsidRDefault="005B6F76">
      <w:pPr>
        <w:widowControl w:val="0"/>
        <w:jc w:val="left"/>
        <w:rPr>
          <w:b/>
        </w:rPr>
      </w:pPr>
      <w:r>
        <w:rPr>
          <w:b/>
        </w:rPr>
        <w:t>H. 4018</w:t>
      </w:r>
    </w:p>
    <w:p w:rsidR="00366010" w:rsidRDefault="00366010">
      <w:pPr>
        <w:widowControl w:val="0"/>
        <w:jc w:val="left"/>
        <w:rPr>
          <w:b/>
        </w:rPr>
      </w:pPr>
    </w:p>
    <w:p w:rsidR="00366010" w:rsidRDefault="005B6F76">
      <w:pPr>
        <w:widowControl w:val="0"/>
        <w:jc w:val="left"/>
      </w:pPr>
      <w:r>
        <w:rPr>
          <w:b/>
        </w:rPr>
        <w:t>STATUS INFORMATION</w:t>
      </w:r>
    </w:p>
    <w:p w:rsidR="00366010" w:rsidRDefault="00366010">
      <w:pPr>
        <w:widowControl w:val="0"/>
        <w:jc w:val="left"/>
      </w:pPr>
    </w:p>
    <w:p w:rsidR="00366010" w:rsidRDefault="005B6F76">
      <w:pPr>
        <w:widowControl w:val="0"/>
        <w:jc w:val="left"/>
      </w:pPr>
      <w:r>
        <w:t>House Resolution</w:t>
      </w:r>
    </w:p>
    <w:p w:rsidR="00366010" w:rsidRDefault="005B6F76">
      <w:pPr>
        <w:widowControl w:val="0"/>
        <w:jc w:val="left"/>
      </w:pPr>
      <w:r>
        <w:t>Sponsors: Rep. Ott</w:t>
      </w:r>
    </w:p>
    <w:p w:rsidR="00366010" w:rsidRDefault="005B6F76">
      <w:pPr>
        <w:widowControl w:val="0"/>
        <w:jc w:val="left"/>
      </w:pPr>
      <w:r>
        <w:t>Document Path: l:\council\bills\bbm\9386htc09.docx</w:t>
      </w:r>
    </w:p>
    <w:p w:rsidR="00366010" w:rsidRDefault="00366010">
      <w:pPr>
        <w:widowControl w:val="0"/>
        <w:jc w:val="left"/>
      </w:pPr>
    </w:p>
    <w:p w:rsidR="00366010" w:rsidRDefault="005B6F76">
      <w:pPr>
        <w:widowControl w:val="0"/>
        <w:jc w:val="left"/>
      </w:pPr>
      <w:r>
        <w:t>Introduced in the House on May 12, 2009</w:t>
      </w:r>
    </w:p>
    <w:p w:rsidR="00366010" w:rsidRDefault="005B6F76">
      <w:pPr>
        <w:widowControl w:val="0"/>
        <w:jc w:val="left"/>
      </w:pPr>
      <w:r>
        <w:t>Adopted by the House on May 12, 2009</w:t>
      </w:r>
    </w:p>
    <w:p w:rsidR="00366010" w:rsidRDefault="00366010">
      <w:pPr>
        <w:widowControl w:val="0"/>
        <w:jc w:val="left"/>
      </w:pPr>
    </w:p>
    <w:p w:rsidR="00366010" w:rsidRDefault="005B6F76">
      <w:pPr>
        <w:widowControl w:val="0"/>
        <w:jc w:val="left"/>
      </w:pPr>
      <w:r>
        <w:t>Summary: Independent School Association</w:t>
      </w:r>
    </w:p>
    <w:p w:rsidR="00366010" w:rsidRDefault="00366010">
      <w:pPr>
        <w:widowControl w:val="0"/>
        <w:jc w:val="left"/>
      </w:pPr>
    </w:p>
    <w:p w:rsidR="00366010" w:rsidRDefault="00366010">
      <w:pPr>
        <w:widowControl w:val="0"/>
        <w:jc w:val="left"/>
      </w:pPr>
    </w:p>
    <w:p w:rsidR="00366010" w:rsidRDefault="005B6F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66010" w:rsidRDefault="00366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6010" w:rsidRDefault="005B6F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66010" w:rsidRDefault="005B6F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Introduced and adopted </w:t>
      </w:r>
      <w:hyperlink r:id="rId7" w:history="1">
        <w:r w:rsidRPr="005A7DBD">
          <w:rPr>
            <w:rStyle w:val="Hyperlink"/>
          </w:rPr>
          <w:t>HJ</w:t>
        </w:r>
      </w:hyperlink>
      <w:r>
        <w:noBreakHyphen/>
        <w:t>169</w:t>
      </w:r>
    </w:p>
    <w:p w:rsidR="00366010" w:rsidRDefault="00366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6010" w:rsidRDefault="00366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010" w:rsidRDefault="005B6F76">
      <w:r>
        <w:rPr>
          <w:b/>
        </w:rPr>
        <w:t>VERSIONS OF THIS BILL</w:t>
      </w:r>
    </w:p>
    <w:p w:rsidR="00366010" w:rsidRDefault="00366010"/>
    <w:p w:rsidR="00366010" w:rsidRDefault="009C55FF">
      <w:hyperlink r:id="rId8" w:history="1">
        <w:r w:rsidR="005B6F76">
          <w:rPr>
            <w:rStyle w:val="Hyperlink"/>
          </w:rPr>
          <w:t>5/12/2009</w:t>
        </w:r>
      </w:hyperlink>
    </w:p>
    <w:p w:rsidR="00366010" w:rsidRDefault="00366010"/>
    <w:p w:rsidR="00366010" w:rsidRDefault="00366010">
      <w:pPr>
        <w:sectPr w:rsidR="003660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6010" w:rsidRDefault="00366010">
      <w:pPr>
        <w:pStyle w:val="BillDots"/>
      </w:pPr>
    </w:p>
    <w:p w:rsidR="00366010" w:rsidRDefault="00366010">
      <w:pPr>
        <w:pStyle w:val="Numbersforbills"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THE SOUTH CAROLINA INDEPENDENT SCHOOL ASSOCIATION TO USE THE CHAMBERS OF THE HOUSE OF REPRESENTATIVES DURING THE 2009 LEGISLATIVE INTERIM ON A DAY AND AT A TIME TO BE DETERMINED BY THE SPEAKER NOT TO CONFLICT WITH ANY HOUSE BUSINESS.</w:t>
      </w: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South Carolina Independent School Association be authorized to use the Chambers of the House of Representatives during the 2009 legislative interim on a day and at a time to be determined by the Speaker not to conflict with any House business.</w:t>
      </w: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366010" w:rsidRDefault="0036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assessed for the use of the House chamber by the South Carolina Independent School Association on the date chosen.</w:t>
      </w:r>
    </w:p>
    <w:p w:rsidR="00366010" w:rsidRDefault="005B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6010" w:rsidRDefault="00366010">
      <w:pPr>
        <w:suppressAutoHyphens/>
      </w:pPr>
    </w:p>
    <w:sectPr w:rsidR="00366010" w:rsidSect="003660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010" w:rsidRDefault="005B6F76">
      <w:r>
        <w:separator/>
      </w:r>
    </w:p>
  </w:endnote>
  <w:endnote w:type="continuationSeparator" w:id="0">
    <w:p w:rsidR="00366010" w:rsidRDefault="005B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27C70B-E7A9-4BD0-80C8-2F32349314E2}"/>
    <w:embedBold r:id="rId2" w:fontKey="{F8AAC63E-74FD-473A-AE70-70AC5E6B0E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41D5C2-A213-4571-A496-4D4198FA5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20C6EC-9EB7-4025-AFD8-4CB36CF589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10" w:rsidRDefault="005B6F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 w:rsidR="009C55FF">
      <w:fldChar w:fldCharType="begin"/>
    </w:r>
    <w:r w:rsidR="009C55FF">
      <w:instrText xml:space="preserve"> PAGE  \* MERGEFORMAT </w:instrText>
    </w:r>
    <w:r w:rsidR="009C55FF">
      <w:fldChar w:fldCharType="separate"/>
    </w:r>
    <w:r w:rsidR="009C55FF">
      <w:rPr>
        <w:noProof/>
      </w:rPr>
      <w:t>1</w:t>
    </w:r>
    <w:r w:rsidR="009C55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010" w:rsidRDefault="005B6F76">
      <w:r>
        <w:separator/>
      </w:r>
    </w:p>
  </w:footnote>
  <w:footnote w:type="continuationSeparator" w:id="0">
    <w:p w:rsidR="00366010" w:rsidRDefault="005B6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386HTC09"/>
    <w:docVar w:name="CoverBillType" w:val="r"/>
    <w:docVar w:name="docpath" w:val="L:\Council\bills\BBM\9386HTC09.DOCX"/>
    <w:docVar w:name="dvBillNumber" w:val="401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66010"/>
    <w:rsid w:val="00366010"/>
    <w:rsid w:val="003922A6"/>
    <w:rsid w:val="005A7DBD"/>
    <w:rsid w:val="005B6F76"/>
    <w:rsid w:val="00940E62"/>
    <w:rsid w:val="00975B38"/>
    <w:rsid w:val="009C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AAAAC8-234E-4A83-8011-2B0A9423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1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601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01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660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601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660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01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66010"/>
  </w:style>
  <w:style w:type="character" w:styleId="LineNumber">
    <w:name w:val="line number"/>
    <w:basedOn w:val="DefaultParagraphFont"/>
    <w:uiPriority w:val="99"/>
    <w:semiHidden/>
    <w:unhideWhenUsed/>
    <w:rsid w:val="00366010"/>
  </w:style>
  <w:style w:type="paragraph" w:customStyle="1" w:styleId="BillDots">
    <w:name w:val="Bill Dots"/>
    <w:basedOn w:val="Normal"/>
    <w:qFormat/>
    <w:rsid w:val="0036601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6601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60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018_2009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CC913-0ED5-4FD1-AD82-C286BB557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213</Words>
  <Characters>1144</Characters>
  <Application>Microsoft Office Word</Application>
  <DocSecurity>0</DocSecurity>
  <Lines>60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4018: Independent School Association - South Carolina Legislature Online</dc:title>
  <dc:subject/>
  <dc:creator>Brenda Melton</dc:creator>
  <cp:keywords/>
  <dc:description/>
  <cp:lastModifiedBy>N Cumfer</cp:lastModifiedBy>
  <cp:revision>8</cp:revision>
  <dcterms:created xsi:type="dcterms:W3CDTF">2009-05-12T16:31:00Z</dcterms:created>
  <dcterms:modified xsi:type="dcterms:W3CDTF">2014-11-24T16:16:00Z</dcterms:modified>
</cp:coreProperties>
</file>