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772B" w:rsidRDefault="001D772B" w:rsidP="001D772B">
      <w:pPr>
        <w:widowControl w:val="0"/>
        <w:jc w:val="center"/>
      </w:pPr>
      <w:bookmarkStart w:id="0" w:name="_GoBack"/>
      <w:bookmarkEnd w:id="0"/>
      <w:r w:rsidRPr="001D772B">
        <w:rPr>
          <w:b/>
        </w:rPr>
        <w:t>South Carolina General Assembly</w:t>
      </w:r>
    </w:p>
    <w:p w:rsidR="001D772B" w:rsidRDefault="001D772B" w:rsidP="001D772B">
      <w:pPr>
        <w:widowControl w:val="0"/>
        <w:jc w:val="center"/>
      </w:pPr>
      <w:r>
        <w:t>118th Session, 2009-2010</w:t>
      </w:r>
    </w:p>
    <w:p w:rsidR="001D772B" w:rsidRDefault="001D772B" w:rsidP="001D772B">
      <w:pPr>
        <w:widowControl w:val="0"/>
        <w:jc w:val="left"/>
      </w:pPr>
    </w:p>
    <w:p w:rsidR="001D772B" w:rsidRDefault="001D772B" w:rsidP="001D772B">
      <w:pPr>
        <w:widowControl w:val="0"/>
        <w:jc w:val="left"/>
        <w:rPr>
          <w:b/>
        </w:rPr>
      </w:pPr>
      <w:r w:rsidRPr="001D772B">
        <w:rPr>
          <w:b/>
        </w:rPr>
        <w:t>H. 4138</w:t>
      </w:r>
    </w:p>
    <w:p w:rsidR="001D772B" w:rsidRDefault="001D772B" w:rsidP="001D772B">
      <w:pPr>
        <w:widowControl w:val="0"/>
        <w:jc w:val="left"/>
        <w:rPr>
          <w:b/>
        </w:rPr>
      </w:pPr>
    </w:p>
    <w:p w:rsidR="001D772B" w:rsidRDefault="001D772B" w:rsidP="001D772B">
      <w:pPr>
        <w:widowControl w:val="0"/>
        <w:jc w:val="left"/>
      </w:pPr>
      <w:r w:rsidRPr="001D772B">
        <w:rPr>
          <w:b/>
        </w:rPr>
        <w:t>STATUS INFORMATION</w:t>
      </w:r>
    </w:p>
    <w:p w:rsidR="001D772B" w:rsidRDefault="001D772B" w:rsidP="001D772B">
      <w:pPr>
        <w:widowControl w:val="0"/>
        <w:jc w:val="left"/>
      </w:pPr>
    </w:p>
    <w:p w:rsidR="001D772B" w:rsidRDefault="001D772B" w:rsidP="001D772B">
      <w:pPr>
        <w:widowControl w:val="0"/>
        <w:jc w:val="left"/>
      </w:pPr>
      <w:r>
        <w:t>House Resolution</w:t>
      </w:r>
    </w:p>
    <w:p w:rsidR="001D772B" w:rsidRDefault="001D772B" w:rsidP="001D772B">
      <w:pPr>
        <w:widowControl w:val="0"/>
        <w:jc w:val="left"/>
      </w:pPr>
      <w:r>
        <w:t>Sponsors: Rep. Hodges</w:t>
      </w:r>
    </w:p>
    <w:p w:rsidR="001D772B" w:rsidRDefault="001D772B" w:rsidP="001D772B">
      <w:pPr>
        <w:widowControl w:val="0"/>
        <w:jc w:val="left"/>
      </w:pPr>
      <w:r>
        <w:t>Document Path: l:\council\bills\rm\1293cm09.docx</w:t>
      </w:r>
    </w:p>
    <w:p w:rsidR="001D772B" w:rsidRDefault="001D772B" w:rsidP="001D772B">
      <w:pPr>
        <w:widowControl w:val="0"/>
        <w:jc w:val="left"/>
      </w:pPr>
    </w:p>
    <w:p w:rsidR="001D772B" w:rsidRDefault="001D772B" w:rsidP="001D772B">
      <w:pPr>
        <w:widowControl w:val="0"/>
        <w:jc w:val="left"/>
      </w:pPr>
      <w:r>
        <w:t>Introduced in the House on June 16, 2009</w:t>
      </w:r>
    </w:p>
    <w:p w:rsidR="001D772B" w:rsidRDefault="001D772B" w:rsidP="001D772B">
      <w:pPr>
        <w:widowControl w:val="0"/>
        <w:jc w:val="left"/>
      </w:pPr>
      <w:r>
        <w:t>Adopted by the House on June 16, 2009</w:t>
      </w:r>
    </w:p>
    <w:p w:rsidR="001D772B" w:rsidRDefault="001D772B" w:rsidP="001D772B">
      <w:pPr>
        <w:widowControl w:val="0"/>
        <w:jc w:val="left"/>
      </w:pPr>
    </w:p>
    <w:p w:rsidR="001D772B" w:rsidRDefault="001D772B" w:rsidP="001D772B">
      <w:pPr>
        <w:widowControl w:val="0"/>
        <w:jc w:val="left"/>
      </w:pPr>
      <w:r>
        <w:t xml:space="preserve">Summary: </w:t>
      </w:r>
      <w:r w:rsidR="006D39A7">
        <w:t>Gladys J. Clark</w:t>
      </w:r>
    </w:p>
    <w:p w:rsidR="001D772B" w:rsidRDefault="001D772B" w:rsidP="001D772B">
      <w:pPr>
        <w:widowControl w:val="0"/>
        <w:jc w:val="left"/>
      </w:pPr>
    </w:p>
    <w:p w:rsidR="001D772B" w:rsidRDefault="001D772B" w:rsidP="001D772B">
      <w:pPr>
        <w:widowControl w:val="0"/>
        <w:jc w:val="left"/>
      </w:pPr>
    </w:p>
    <w:p w:rsidR="001D772B" w:rsidRDefault="001D772B" w:rsidP="001D772B">
      <w:pPr>
        <w:widowControl w:val="0"/>
        <w:tabs>
          <w:tab w:val="center" w:pos="590"/>
          <w:tab w:val="center" w:pos="1440"/>
          <w:tab w:val="left" w:pos="1872"/>
          <w:tab w:val="left" w:pos="9187"/>
        </w:tabs>
        <w:jc w:val="left"/>
      </w:pPr>
      <w:r w:rsidRPr="001D772B">
        <w:rPr>
          <w:b/>
        </w:rPr>
        <w:t>HISTORY OF LEGISLATIVE ACTIONS</w:t>
      </w:r>
    </w:p>
    <w:p w:rsidR="001D772B" w:rsidRDefault="001D772B" w:rsidP="001D772B">
      <w:pPr>
        <w:widowControl w:val="0"/>
        <w:tabs>
          <w:tab w:val="center" w:pos="590"/>
          <w:tab w:val="center" w:pos="1440"/>
          <w:tab w:val="left" w:pos="1872"/>
          <w:tab w:val="left" w:pos="9187"/>
        </w:tabs>
        <w:jc w:val="left"/>
      </w:pPr>
    </w:p>
    <w:p w:rsidR="001D772B" w:rsidRPr="001D772B" w:rsidRDefault="001D772B" w:rsidP="001D772B">
      <w:pPr>
        <w:widowControl w:val="0"/>
        <w:tabs>
          <w:tab w:val="center" w:pos="590"/>
          <w:tab w:val="center" w:pos="1440"/>
          <w:tab w:val="left" w:pos="1872"/>
          <w:tab w:val="left" w:pos="9187"/>
        </w:tabs>
        <w:jc w:val="left"/>
      </w:pPr>
      <w:r w:rsidRPr="001D772B">
        <w:rPr>
          <w:u w:val="single"/>
        </w:rPr>
        <w:tab/>
        <w:t>Date</w:t>
      </w:r>
      <w:r w:rsidRPr="001D772B">
        <w:rPr>
          <w:u w:val="single"/>
        </w:rPr>
        <w:tab/>
        <w:t>Body</w:t>
      </w:r>
      <w:r w:rsidRPr="001D772B">
        <w:rPr>
          <w:u w:val="single"/>
        </w:rPr>
        <w:tab/>
        <w:t>Action Description with journal page number</w:t>
      </w:r>
      <w:r w:rsidRPr="001D772B">
        <w:rPr>
          <w:u w:val="single"/>
        </w:rPr>
        <w:tab/>
      </w:r>
    </w:p>
    <w:p w:rsidR="00AE153C" w:rsidRDefault="00AE153C" w:rsidP="00AE153C">
      <w:pPr>
        <w:widowControl w:val="0"/>
        <w:tabs>
          <w:tab w:val="right" w:pos="1008"/>
          <w:tab w:val="left" w:pos="1152"/>
          <w:tab w:val="left" w:pos="1872"/>
          <w:tab w:val="left" w:pos="9187"/>
        </w:tabs>
        <w:ind w:left="2088" w:hanging="2088"/>
        <w:jc w:val="left"/>
      </w:pPr>
      <w:r>
        <w:tab/>
        <w:t>6/16/2009</w:t>
      </w:r>
      <w:r>
        <w:tab/>
        <w:t>House</w:t>
      </w:r>
      <w:r>
        <w:tab/>
      </w:r>
      <w:r w:rsidRPr="00650D64">
        <w:t xml:space="preserve">Introduced and adopted </w:t>
      </w:r>
      <w:hyperlink r:id="rId7" w:history="1">
        <w:r w:rsidRPr="00193237">
          <w:rPr>
            <w:rStyle w:val="Hyperlink"/>
          </w:rPr>
          <w:t>HJ</w:t>
        </w:r>
      </w:hyperlink>
      <w:r>
        <w:noBreakHyphen/>
      </w:r>
      <w:r w:rsidRPr="00650D64">
        <w:t>81</w:t>
      </w:r>
    </w:p>
    <w:p w:rsidR="00AE153C" w:rsidRDefault="00AE153C" w:rsidP="00AE153C">
      <w:pPr>
        <w:widowControl w:val="0"/>
        <w:tabs>
          <w:tab w:val="right" w:pos="1008"/>
          <w:tab w:val="left" w:pos="1152"/>
          <w:tab w:val="left" w:pos="1872"/>
          <w:tab w:val="left" w:pos="9187"/>
        </w:tabs>
        <w:ind w:left="2088" w:hanging="2088"/>
        <w:jc w:val="left"/>
      </w:pPr>
    </w:p>
    <w:p w:rsidR="001D772B" w:rsidRPr="001D772B" w:rsidRDefault="001D772B" w:rsidP="001D772B">
      <w:pPr>
        <w:widowControl w:val="0"/>
        <w:tabs>
          <w:tab w:val="right" w:pos="1008"/>
          <w:tab w:val="left" w:pos="1152"/>
          <w:tab w:val="left" w:pos="1872"/>
          <w:tab w:val="left" w:pos="9187"/>
        </w:tabs>
        <w:ind w:left="2088" w:hanging="2088"/>
        <w:jc w:val="left"/>
      </w:pPr>
    </w:p>
    <w:p w:rsidR="001D772B" w:rsidRDefault="001D772B" w:rsidP="001D772B">
      <w:r w:rsidRPr="001D772B">
        <w:rPr>
          <w:b/>
        </w:rPr>
        <w:t>VERSIONS OF THIS BILL</w:t>
      </w:r>
    </w:p>
    <w:p w:rsidR="001D772B" w:rsidRDefault="001D772B" w:rsidP="001D772B"/>
    <w:p w:rsidR="001D772B" w:rsidRDefault="008A42AC" w:rsidP="001D772B">
      <w:hyperlink r:id="rId8" w:history="1">
        <w:r w:rsidR="001D772B">
          <w:rPr>
            <w:rStyle w:val="Hyperlink"/>
          </w:rPr>
          <w:t>6/16/2009</w:t>
        </w:r>
      </w:hyperlink>
    </w:p>
    <w:p w:rsidR="001D772B" w:rsidRDefault="001D772B" w:rsidP="001D772B"/>
    <w:p w:rsidR="001D772B" w:rsidRDefault="001D772B" w:rsidP="001D772B">
      <w:pPr>
        <w:sectPr w:rsidR="001D772B" w:rsidSect="001D772B">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70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C5541">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2210" w:rsidRDefault="00C61EB9" w:rsidP="00EA2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EA2210">
        <w:t xml:space="preserve">EXPRESS THE PROFOUND SORROW OF THE MEMBERS OF THE SOUTH CAROLINA HOUSE OF REPRESENTATIVES UPON THE PASSING OF </w:t>
      </w:r>
      <w:r w:rsidR="00D37BA2">
        <w:t>GLADYS J. CLARK</w:t>
      </w:r>
      <w:r w:rsidR="00EA2210">
        <w:t xml:space="preserve"> OF </w:t>
      </w:r>
      <w:r w:rsidR="00D37BA2">
        <w:t>LOBECO</w:t>
      </w:r>
      <w:r w:rsidR="00EA2210">
        <w:t>, AND TO EXTEND THE DEEPEST SYMPATHY TO HER FAMILY AND MANY FRIENDS.</w:t>
      </w:r>
    </w:p>
    <w:p w:rsidR="003C5541" w:rsidRDefault="003C55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16F8E" w:rsidRDefault="003C5541" w:rsidP="00716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716F8E">
        <w:t xml:space="preserve">the members of the South Carolina House of Representatives were deeply saddened to learn of the death of </w:t>
      </w:r>
      <w:r w:rsidR="00D37BA2">
        <w:t>Gladys J. Clark of Lobeco</w:t>
      </w:r>
      <w:r w:rsidR="00716F8E">
        <w:t xml:space="preserve"> on </w:t>
      </w:r>
      <w:r w:rsidR="00587B8E">
        <w:t>August 26, 2008</w:t>
      </w:r>
      <w:r w:rsidR="00716F8E">
        <w:t>; and</w:t>
      </w:r>
    </w:p>
    <w:p w:rsidR="00716F8E" w:rsidRDefault="00716F8E" w:rsidP="00716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711B" w:rsidRDefault="00716F8E" w:rsidP="00716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 native of Har</w:t>
      </w:r>
      <w:r w:rsidR="0063711B">
        <w:t>deev</w:t>
      </w:r>
      <w:r>
        <w:t xml:space="preserve">ille, </w:t>
      </w:r>
      <w:r w:rsidR="0063711B">
        <w:t>Gladys Clark</w:t>
      </w:r>
      <w:r>
        <w:t xml:space="preserve"> </w:t>
      </w:r>
      <w:r w:rsidR="0063711B">
        <w:t>was born May 8, 1920, and moved with her family to the Lobeco area in 1932. As a teenager, she became a member of Huspah Baptist Church; and</w:t>
      </w:r>
    </w:p>
    <w:p w:rsidR="00A5113E" w:rsidRDefault="00A5113E" w:rsidP="00716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5113E" w:rsidRDefault="00A5113E" w:rsidP="00716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EC0BA6">
        <w:t>in July 1942, Mrs. Clark accepted a job at the Parris Island Marine Corps base, where she was employed for thirty</w:t>
      </w:r>
      <w:r w:rsidR="00A96AF6">
        <w:noBreakHyphen/>
      </w:r>
      <w:r w:rsidR="00EC0BA6">
        <w:t>two years, retiring in 1974. During her time there, she was honored with numerous awards for her outstanding service. During this same time, she also learned to make ceramics and in 1970 opened her own ceramics and gift shop, which she operated for many years; and</w:t>
      </w:r>
    </w:p>
    <w:p w:rsidR="00EC0BA6" w:rsidRDefault="00EC0BA6" w:rsidP="00716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C0BA6" w:rsidRDefault="00EC0BA6" w:rsidP="00716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realizing the value of an education, she returned to school and finished earning her high school diploma in 1970; and</w:t>
      </w:r>
    </w:p>
    <w:p w:rsidR="00EC0BA6" w:rsidRDefault="00EC0BA6" w:rsidP="00716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C0BA6" w:rsidRDefault="00EC0BA6" w:rsidP="00716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Mrs. Clark </w:t>
      </w:r>
      <w:r w:rsidR="000A4F00">
        <w:t>was youth director for her usher</w:t>
      </w:r>
      <w:r w:rsidR="00A96AF6" w:rsidRPr="00A96AF6">
        <w:t>’</w:t>
      </w:r>
      <w:r w:rsidR="000A4F00">
        <w:t xml:space="preserve">s union for more than </w:t>
      </w:r>
      <w:r w:rsidR="00B6236F">
        <w:t>four</w:t>
      </w:r>
      <w:r w:rsidR="000A4F00">
        <w:t xml:space="preserve"> decades and </w:t>
      </w:r>
      <w:r>
        <w:t xml:space="preserve">performed </w:t>
      </w:r>
      <w:r w:rsidR="000A4F00">
        <w:t xml:space="preserve">mistress of ceremony </w:t>
      </w:r>
      <w:r>
        <w:t xml:space="preserve">duties for </w:t>
      </w:r>
      <w:r w:rsidR="000A4F00">
        <w:t>this organization, presiding over twenty</w:t>
      </w:r>
      <w:r w:rsidR="00A96AF6">
        <w:noBreakHyphen/>
      </w:r>
      <w:r w:rsidR="000A4F00">
        <w:t>two programs a year. It was a duty she relished and never refused to undertake. Known for her kind heart, she made it a practice to minister to those in need, ensuring meals for the sick and rides to church for those without transportation; and</w:t>
      </w:r>
    </w:p>
    <w:p w:rsidR="0063711B" w:rsidRDefault="0063711B" w:rsidP="00716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6F8E" w:rsidRDefault="00716F8E" w:rsidP="00716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63711B">
        <w:t>wed</w:t>
      </w:r>
      <w:r>
        <w:t xml:space="preserve"> to </w:t>
      </w:r>
      <w:r w:rsidR="00BE19F2">
        <w:t>David D. Clark</w:t>
      </w:r>
      <w:r>
        <w:t xml:space="preserve"> </w:t>
      </w:r>
      <w:r w:rsidR="0063711B">
        <w:t xml:space="preserve">in 1940, </w:t>
      </w:r>
      <w:r>
        <w:t xml:space="preserve">she and her husband </w:t>
      </w:r>
      <w:r w:rsidR="00E103BC">
        <w:t>lovingly parented a son</w:t>
      </w:r>
      <w:r w:rsidR="00BE19F2">
        <w:t xml:space="preserve"> and an “adopted” daughter and </w:t>
      </w:r>
      <w:r w:rsidR="0063711B">
        <w:t>enjoyed nearly seventy years of marriage; and</w:t>
      </w:r>
    </w:p>
    <w:p w:rsidR="0063711B" w:rsidRDefault="0063711B" w:rsidP="00716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6F8E" w:rsidRDefault="00716F8E" w:rsidP="00716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her memory will be cherished by all who knew </w:t>
      </w:r>
      <w:r w:rsidR="00C42754">
        <w:t xml:space="preserve">this </w:t>
      </w:r>
      <w:r w:rsidR="009761BE">
        <w:t xml:space="preserve">dear </w:t>
      </w:r>
      <w:r w:rsidR="00C42754">
        <w:t>wife, mother, grandmother, and great</w:t>
      </w:r>
      <w:r w:rsidR="00A96AF6">
        <w:noBreakHyphen/>
      </w:r>
      <w:r w:rsidR="00C42754">
        <w:t>grandmother</w:t>
      </w:r>
      <w:r>
        <w:t>, and she will be greatly missed. Now, therefore,</w:t>
      </w:r>
    </w:p>
    <w:p w:rsidR="00716F8E" w:rsidRDefault="00716F8E" w:rsidP="00716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F8E" w:rsidRDefault="00716F8E" w:rsidP="00716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16F8E" w:rsidRDefault="00716F8E" w:rsidP="00716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F8E" w:rsidRDefault="00716F8E" w:rsidP="00716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the members of the South Carolina House of Representatives, by this resolution, express their profound sorrow upon the passing of </w:t>
      </w:r>
      <w:r w:rsidR="001B3512">
        <w:t>Gladys J. Clark of Lobeco</w:t>
      </w:r>
      <w:r>
        <w:t>, and extend the deepest sympathy to her family and many friends.</w:t>
      </w:r>
    </w:p>
    <w:p w:rsidR="00716F8E" w:rsidRDefault="00716F8E" w:rsidP="00716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F8E" w:rsidRDefault="00716F8E" w:rsidP="00716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forwarded to </w:t>
      </w:r>
      <w:r w:rsidR="00E103BC">
        <w:t xml:space="preserve">Walter Clark III, son of David and Gladys </w:t>
      </w:r>
      <w:r w:rsidR="00DE4148">
        <w:t xml:space="preserve">J. </w:t>
      </w:r>
      <w:r w:rsidR="00E103BC">
        <w:t>Clark</w:t>
      </w:r>
      <w:r>
        <w:t>.</w:t>
      </w:r>
    </w:p>
    <w:p w:rsidR="003701EC" w:rsidRDefault="00A96AF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701EC" w:rsidRDefault="003701EC" w:rsidP="001D772B">
      <w:pPr>
        <w:suppressAutoHyphens/>
      </w:pPr>
    </w:p>
    <w:sectPr w:rsidR="003701EC" w:rsidSect="001D772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3512" w:rsidRDefault="001B3512" w:rsidP="009F0C77">
      <w:r>
        <w:separator/>
      </w:r>
    </w:p>
  </w:endnote>
  <w:endnote w:type="continuationSeparator" w:id="0">
    <w:p w:rsidR="001B3512" w:rsidRDefault="001B351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3A25B42-E9AB-4C08-8DF9-A7ACB5163BBA}"/>
    <w:embedBold r:id="rId2" w:fontKey="{F5157776-7B81-498B-9CDF-E29C03B75A67}"/>
  </w:font>
  <w:font w:name="Calibri">
    <w:panose1 w:val="020F0502020204030204"/>
    <w:charset w:val="00"/>
    <w:family w:val="swiss"/>
    <w:pitch w:val="variable"/>
    <w:sig w:usb0="E10002FF" w:usb1="4000ACFF" w:usb2="00000009" w:usb3="00000000" w:csb0="0000019F" w:csb1="00000000"/>
    <w:embedRegular r:id="rId3" w:fontKey="{85F5BAAF-A58E-4E23-AEF8-D6D64FC01161}"/>
  </w:font>
  <w:font w:name="Tahoma">
    <w:panose1 w:val="020B0604030504040204"/>
    <w:charset w:val="00"/>
    <w:family w:val="swiss"/>
    <w:pitch w:val="variable"/>
    <w:sig w:usb0="21002A87" w:usb1="80000000" w:usb2="00000008" w:usb3="00000000" w:csb0="000101FF" w:csb1="00000000"/>
    <w:embedRegular r:id="rId4" w:fontKey="{946B2F04-A841-4B59-B3E7-2B4B1DE2823B}"/>
  </w:font>
  <w:font w:name="Cambria">
    <w:panose1 w:val="02040503050406030204"/>
    <w:charset w:val="00"/>
    <w:family w:val="roman"/>
    <w:pitch w:val="variable"/>
    <w:sig w:usb0="E00002FF" w:usb1="400004FF" w:usb2="00000000" w:usb3="00000000" w:csb0="0000019F" w:csb1="00000000"/>
    <w:embedRegular r:id="rId5" w:fontKey="{97B4D835-6427-4077-916F-066269B49DA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772B" w:rsidRPr="003701EC" w:rsidRDefault="001D772B" w:rsidP="003701EC">
    <w:pPr>
      <w:pStyle w:val="Footer"/>
      <w:tabs>
        <w:tab w:val="clear" w:pos="4680"/>
        <w:tab w:val="clear" w:pos="9360"/>
        <w:tab w:val="center" w:pos="2995"/>
      </w:tabs>
      <w:spacing w:before="120"/>
    </w:pPr>
    <w:r>
      <w:t>[4138]</w:t>
    </w:r>
    <w:r>
      <w:tab/>
    </w:r>
    <w:r w:rsidR="008A42AC">
      <w:fldChar w:fldCharType="begin"/>
    </w:r>
    <w:r w:rsidR="008A42AC">
      <w:instrText xml:space="preserve"> PAGE  \* MERGEFORMAT </w:instrText>
    </w:r>
    <w:r w:rsidR="008A42AC">
      <w:fldChar w:fldCharType="separate"/>
    </w:r>
    <w:r w:rsidR="008A42AC">
      <w:rPr>
        <w:noProof/>
      </w:rPr>
      <w:t>1</w:t>
    </w:r>
    <w:r w:rsidR="008A42A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3512" w:rsidRDefault="001B3512" w:rsidP="009F0C77">
      <w:r>
        <w:separator/>
      </w:r>
    </w:p>
  </w:footnote>
  <w:footnote w:type="continuationSeparator" w:id="0">
    <w:p w:rsidR="001B3512" w:rsidRDefault="001B351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93CM09"/>
    <w:docVar w:name="CoverBillType" w:val="r"/>
    <w:docVar w:name="docpath" w:val="L:\Council\bills\RM\1293CM09.DOCX"/>
    <w:docVar w:name="dvBillNumber" w:val="4138"/>
    <w:docVar w:name="dvBillNumberPrefix" w:val="H. "/>
    <w:docVar w:name="dvOriginalBody" w:val="House"/>
    <w:docVar w:name="dvSteno" w:val="RM"/>
    <w:docVar w:name="NameofBody" w:val="h"/>
    <w:docVar w:name="vgroup2" w:val="Council"/>
  </w:docVars>
  <w:rsids>
    <w:rsidRoot w:val="00742DB3"/>
    <w:rsid w:val="00011869"/>
    <w:rsid w:val="000A4F00"/>
    <w:rsid w:val="000C5147"/>
    <w:rsid w:val="000E1785"/>
    <w:rsid w:val="000E5149"/>
    <w:rsid w:val="000F40FA"/>
    <w:rsid w:val="0010776B"/>
    <w:rsid w:val="00133E66"/>
    <w:rsid w:val="001435A3"/>
    <w:rsid w:val="00181245"/>
    <w:rsid w:val="00193237"/>
    <w:rsid w:val="001B3512"/>
    <w:rsid w:val="001B467B"/>
    <w:rsid w:val="001D08F2"/>
    <w:rsid w:val="001D525B"/>
    <w:rsid w:val="001D772B"/>
    <w:rsid w:val="001D7F4F"/>
    <w:rsid w:val="002321B6"/>
    <w:rsid w:val="00250967"/>
    <w:rsid w:val="002543C8"/>
    <w:rsid w:val="00284AAE"/>
    <w:rsid w:val="002E5912"/>
    <w:rsid w:val="00325348"/>
    <w:rsid w:val="0032732C"/>
    <w:rsid w:val="00336AD0"/>
    <w:rsid w:val="003701EC"/>
    <w:rsid w:val="0037079A"/>
    <w:rsid w:val="00393094"/>
    <w:rsid w:val="003C5541"/>
    <w:rsid w:val="003D01E8"/>
    <w:rsid w:val="003E5288"/>
    <w:rsid w:val="003F6D79"/>
    <w:rsid w:val="0041760A"/>
    <w:rsid w:val="00417C01"/>
    <w:rsid w:val="004809EE"/>
    <w:rsid w:val="004E7D54"/>
    <w:rsid w:val="005273C6"/>
    <w:rsid w:val="00530A69"/>
    <w:rsid w:val="00545593"/>
    <w:rsid w:val="00577C6C"/>
    <w:rsid w:val="00587B8E"/>
    <w:rsid w:val="005C2FE2"/>
    <w:rsid w:val="005E2BC9"/>
    <w:rsid w:val="00605102"/>
    <w:rsid w:val="006215AA"/>
    <w:rsid w:val="0063711B"/>
    <w:rsid w:val="006913C9"/>
    <w:rsid w:val="0069470D"/>
    <w:rsid w:val="006D39A7"/>
    <w:rsid w:val="00716F8E"/>
    <w:rsid w:val="00730F09"/>
    <w:rsid w:val="00734F00"/>
    <w:rsid w:val="00742DB3"/>
    <w:rsid w:val="00782C18"/>
    <w:rsid w:val="007A70AE"/>
    <w:rsid w:val="008362E8"/>
    <w:rsid w:val="00846529"/>
    <w:rsid w:val="008A1768"/>
    <w:rsid w:val="008A42AC"/>
    <w:rsid w:val="008B4E0B"/>
    <w:rsid w:val="008F4429"/>
    <w:rsid w:val="009225CD"/>
    <w:rsid w:val="00933F46"/>
    <w:rsid w:val="0094021A"/>
    <w:rsid w:val="009761BE"/>
    <w:rsid w:val="009C6A0B"/>
    <w:rsid w:val="009F0C77"/>
    <w:rsid w:val="009F4DD1"/>
    <w:rsid w:val="00A41684"/>
    <w:rsid w:val="00A5113E"/>
    <w:rsid w:val="00A64E80"/>
    <w:rsid w:val="00A72BCD"/>
    <w:rsid w:val="00A741D9"/>
    <w:rsid w:val="00A833AB"/>
    <w:rsid w:val="00A96AF6"/>
    <w:rsid w:val="00A9741D"/>
    <w:rsid w:val="00AD4B17"/>
    <w:rsid w:val="00AE153C"/>
    <w:rsid w:val="00AE1D61"/>
    <w:rsid w:val="00B412D4"/>
    <w:rsid w:val="00B6236F"/>
    <w:rsid w:val="00BE19F2"/>
    <w:rsid w:val="00BE3C22"/>
    <w:rsid w:val="00C0345E"/>
    <w:rsid w:val="00C3483A"/>
    <w:rsid w:val="00C42754"/>
    <w:rsid w:val="00C61EB9"/>
    <w:rsid w:val="00C74E9D"/>
    <w:rsid w:val="00C82FD3"/>
    <w:rsid w:val="00C92819"/>
    <w:rsid w:val="00CC6B7B"/>
    <w:rsid w:val="00CD2089"/>
    <w:rsid w:val="00D37BA2"/>
    <w:rsid w:val="00D73A67"/>
    <w:rsid w:val="00D970A9"/>
    <w:rsid w:val="00DB3703"/>
    <w:rsid w:val="00DE4148"/>
    <w:rsid w:val="00DF3845"/>
    <w:rsid w:val="00E103BC"/>
    <w:rsid w:val="00E41911"/>
    <w:rsid w:val="00E87411"/>
    <w:rsid w:val="00E92EEF"/>
    <w:rsid w:val="00EA2210"/>
    <w:rsid w:val="00EC0BA6"/>
    <w:rsid w:val="00EE3145"/>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B0908CD-652A-4C62-A69C-C6F1840724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6236F"/>
    <w:rPr>
      <w:rFonts w:ascii="Tahoma" w:hAnsi="Tahoma" w:cs="Tahoma"/>
      <w:sz w:val="16"/>
      <w:szCs w:val="16"/>
    </w:rPr>
  </w:style>
  <w:style w:type="character" w:customStyle="1" w:styleId="BalloonTextChar">
    <w:name w:val="Balloon Text Char"/>
    <w:basedOn w:val="DefaultParagraphFont"/>
    <w:link w:val="BalloonText"/>
    <w:uiPriority w:val="99"/>
    <w:semiHidden/>
    <w:rsid w:val="00B6236F"/>
    <w:rPr>
      <w:rFonts w:ascii="Tahoma" w:eastAsia="Times New Roman" w:hAnsi="Tahoma" w:cs="Tahoma"/>
      <w:sz w:val="16"/>
      <w:szCs w:val="16"/>
    </w:rPr>
  </w:style>
  <w:style w:type="character" w:styleId="Hyperlink">
    <w:name w:val="Hyperlink"/>
    <w:basedOn w:val="DefaultParagraphFont"/>
    <w:uiPriority w:val="99"/>
    <w:unhideWhenUsed/>
    <w:rsid w:val="001D772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138_20090616.docx" TargetMode="External"/><Relationship Id="rId3" Type="http://schemas.openxmlformats.org/officeDocument/2006/relationships/settings" Target="settings.xml"/><Relationship Id="rId7" Type="http://schemas.openxmlformats.org/officeDocument/2006/relationships/hyperlink" Target="file:///h:\HJ%20Archive\2009\06-16-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7DCC3E-BC91-408C-A6EA-B973C0760B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447</Words>
  <Characters>2234</Characters>
  <Application>Microsoft Office Word</Application>
  <DocSecurity>0</DocSecurity>
  <Lines>89</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4138: Gladys J. Clark - South Carolina Legislature Online</dc:title>
  <dc:subject/>
  <dc:creator>MCDOWELLR</dc:creator>
  <cp:keywords/>
  <dc:description/>
  <cp:lastModifiedBy>N Cumfer</cp:lastModifiedBy>
  <cp:revision>8</cp:revision>
  <cp:lastPrinted>2009-06-16T13:50:00Z</cp:lastPrinted>
  <dcterms:created xsi:type="dcterms:W3CDTF">2009-06-16T18:16:00Z</dcterms:created>
  <dcterms:modified xsi:type="dcterms:W3CDTF">2014-11-24T16:18:00Z</dcterms:modified>
</cp:coreProperties>
</file>