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A4F" w:rsidRDefault="00BF3A4F" w:rsidP="00BF3A4F">
      <w:pPr>
        <w:widowControl w:val="0"/>
        <w:jc w:val="center"/>
      </w:pPr>
      <w:bookmarkStart w:id="0" w:name="_GoBack"/>
      <w:bookmarkEnd w:id="0"/>
      <w:r w:rsidRPr="00BF3A4F">
        <w:rPr>
          <w:b/>
        </w:rPr>
        <w:t>South Carolina General Assembly</w:t>
      </w:r>
    </w:p>
    <w:p w:rsidR="00BF3A4F" w:rsidRDefault="00BF3A4F" w:rsidP="00BF3A4F">
      <w:pPr>
        <w:widowControl w:val="0"/>
        <w:jc w:val="center"/>
      </w:pPr>
      <w:r>
        <w:t>118th Session, 2009-2010</w:t>
      </w:r>
    </w:p>
    <w:p w:rsidR="00BF3A4F" w:rsidRDefault="00BF3A4F" w:rsidP="00BF3A4F">
      <w:pPr>
        <w:widowControl w:val="0"/>
        <w:jc w:val="left"/>
      </w:pPr>
    </w:p>
    <w:p w:rsidR="00BF3A4F" w:rsidRDefault="00BF3A4F" w:rsidP="00BF3A4F">
      <w:pPr>
        <w:widowControl w:val="0"/>
        <w:jc w:val="left"/>
        <w:rPr>
          <w:b/>
        </w:rPr>
      </w:pPr>
      <w:r w:rsidRPr="00BF3A4F">
        <w:rPr>
          <w:b/>
        </w:rPr>
        <w:t>H. 4158</w:t>
      </w:r>
    </w:p>
    <w:p w:rsidR="00BF3A4F" w:rsidRDefault="00BF3A4F" w:rsidP="00BF3A4F">
      <w:pPr>
        <w:widowControl w:val="0"/>
        <w:jc w:val="left"/>
        <w:rPr>
          <w:b/>
        </w:rPr>
      </w:pPr>
    </w:p>
    <w:p w:rsidR="00BF3A4F" w:rsidRDefault="00BF3A4F" w:rsidP="00BF3A4F">
      <w:pPr>
        <w:widowControl w:val="0"/>
        <w:jc w:val="left"/>
      </w:pPr>
      <w:r w:rsidRPr="00BF3A4F">
        <w:rPr>
          <w:b/>
        </w:rPr>
        <w:t>STATUS INFORMATION</w:t>
      </w:r>
    </w:p>
    <w:p w:rsidR="00BF3A4F" w:rsidRDefault="00BF3A4F" w:rsidP="00BF3A4F">
      <w:pPr>
        <w:widowControl w:val="0"/>
        <w:jc w:val="left"/>
      </w:pPr>
    </w:p>
    <w:p w:rsidR="00BF3A4F" w:rsidRDefault="00BF3A4F" w:rsidP="00BF3A4F">
      <w:pPr>
        <w:widowControl w:val="0"/>
        <w:jc w:val="left"/>
      </w:pPr>
      <w:r>
        <w:t>House Resolution</w:t>
      </w:r>
    </w:p>
    <w:p w:rsidR="00BF3A4F" w:rsidRDefault="00BF3A4F" w:rsidP="00BF3A4F">
      <w:pPr>
        <w:widowControl w:val="0"/>
        <w:jc w:val="left"/>
      </w:pPr>
      <w:r>
        <w:t>Sponsors: Reps. Ott, Agnew, Alexander, Allen, Anderson, Anthony, Bales, Battle, Bowers, Branham, Brantley, G.A. Brown, H.B. Brown, R.L. Brown, Clyburn, Cobb</w:t>
      </w:r>
      <w:r>
        <w:noBreakHyphen/>
        <w:t>Hunter, Dillard, Funderburk, Gilliard, Govan, Gunn, Hart, Harvin, Hayes, Hosey, Howard, Hutto, Jefferson, Jennings, Kennedy, King, Kirsh, Knight, Mack, McEachern, McLeod, Miller, Mitchell, J.H. Neal, J.M. Neal, Neilson, Parks, Rutherford, Sellers, J.E. Smith, Stavrinakis, Vick, Weeks, Whipper, Williams and Ballentine</w:t>
      </w:r>
    </w:p>
    <w:p w:rsidR="00BF3A4F" w:rsidRDefault="00BF3A4F" w:rsidP="00BF3A4F">
      <w:pPr>
        <w:widowControl w:val="0"/>
        <w:jc w:val="left"/>
      </w:pPr>
      <w:r>
        <w:t>Document Path: l:\council\bills\dka\3776dw09.docx</w:t>
      </w:r>
    </w:p>
    <w:p w:rsidR="00BF3A4F" w:rsidRDefault="00BF3A4F" w:rsidP="00BF3A4F">
      <w:pPr>
        <w:widowControl w:val="0"/>
        <w:jc w:val="left"/>
      </w:pPr>
    </w:p>
    <w:p w:rsidR="00BF3A4F" w:rsidRDefault="00BF3A4F" w:rsidP="00BF3A4F">
      <w:pPr>
        <w:widowControl w:val="0"/>
        <w:jc w:val="left"/>
      </w:pPr>
      <w:r>
        <w:t>Introduced in the House on June 16, 2009</w:t>
      </w:r>
    </w:p>
    <w:p w:rsidR="00BF3A4F" w:rsidRDefault="00BF3A4F" w:rsidP="00BF3A4F">
      <w:pPr>
        <w:widowControl w:val="0"/>
        <w:jc w:val="left"/>
      </w:pPr>
      <w:r>
        <w:t xml:space="preserve">Currently residing in the House Committee on </w:t>
      </w:r>
      <w:r w:rsidRPr="00BF3A4F">
        <w:rPr>
          <w:b/>
        </w:rPr>
        <w:t>Invitations and Memorial Resolutions</w:t>
      </w:r>
    </w:p>
    <w:p w:rsidR="00BF3A4F" w:rsidRDefault="00BF3A4F" w:rsidP="00BF3A4F">
      <w:pPr>
        <w:widowControl w:val="0"/>
        <w:jc w:val="left"/>
      </w:pPr>
    </w:p>
    <w:p w:rsidR="00BF3A4F" w:rsidRDefault="00BF3A4F" w:rsidP="00BF3A4F">
      <w:pPr>
        <w:widowControl w:val="0"/>
        <w:jc w:val="left"/>
      </w:pPr>
      <w:r>
        <w:t xml:space="preserve">Summary: </w:t>
      </w:r>
      <w:r w:rsidR="00F47C39">
        <w:t>Michelle Obama</w:t>
      </w:r>
    </w:p>
    <w:p w:rsidR="00BF3A4F" w:rsidRDefault="00BF3A4F" w:rsidP="00BF3A4F">
      <w:pPr>
        <w:widowControl w:val="0"/>
        <w:jc w:val="left"/>
      </w:pPr>
    </w:p>
    <w:p w:rsidR="00BF3A4F" w:rsidRDefault="00BF3A4F" w:rsidP="00BF3A4F">
      <w:pPr>
        <w:widowControl w:val="0"/>
        <w:jc w:val="left"/>
      </w:pPr>
    </w:p>
    <w:p w:rsidR="00BF3A4F" w:rsidRDefault="00BF3A4F" w:rsidP="00BF3A4F">
      <w:pPr>
        <w:widowControl w:val="0"/>
        <w:tabs>
          <w:tab w:val="center" w:pos="590"/>
          <w:tab w:val="center" w:pos="1440"/>
          <w:tab w:val="left" w:pos="1872"/>
          <w:tab w:val="left" w:pos="9187"/>
        </w:tabs>
        <w:jc w:val="left"/>
      </w:pPr>
      <w:r w:rsidRPr="00BF3A4F">
        <w:rPr>
          <w:b/>
        </w:rPr>
        <w:t>HISTORY OF LEGISLATIVE ACTIONS</w:t>
      </w:r>
    </w:p>
    <w:p w:rsidR="00BF3A4F" w:rsidRDefault="00BF3A4F" w:rsidP="00BF3A4F">
      <w:pPr>
        <w:widowControl w:val="0"/>
        <w:tabs>
          <w:tab w:val="center" w:pos="590"/>
          <w:tab w:val="center" w:pos="1440"/>
          <w:tab w:val="left" w:pos="1872"/>
          <w:tab w:val="left" w:pos="9187"/>
        </w:tabs>
        <w:jc w:val="left"/>
      </w:pPr>
    </w:p>
    <w:p w:rsidR="00BF3A4F" w:rsidRPr="00BF3A4F" w:rsidRDefault="00BF3A4F" w:rsidP="00BF3A4F">
      <w:pPr>
        <w:widowControl w:val="0"/>
        <w:tabs>
          <w:tab w:val="center" w:pos="590"/>
          <w:tab w:val="center" w:pos="1440"/>
          <w:tab w:val="left" w:pos="1872"/>
          <w:tab w:val="left" w:pos="9187"/>
        </w:tabs>
        <w:jc w:val="left"/>
      </w:pPr>
      <w:r w:rsidRPr="00BF3A4F">
        <w:rPr>
          <w:u w:val="single"/>
        </w:rPr>
        <w:tab/>
        <w:t>Date</w:t>
      </w:r>
      <w:r w:rsidRPr="00BF3A4F">
        <w:rPr>
          <w:u w:val="single"/>
        </w:rPr>
        <w:tab/>
        <w:t>Body</w:t>
      </w:r>
      <w:r w:rsidRPr="00BF3A4F">
        <w:rPr>
          <w:u w:val="single"/>
        </w:rPr>
        <w:tab/>
        <w:t>Action Description with journal page number</w:t>
      </w:r>
      <w:r w:rsidRPr="00BF3A4F">
        <w:rPr>
          <w:u w:val="single"/>
        </w:rPr>
        <w:tab/>
      </w:r>
    </w:p>
    <w:p w:rsidR="006D6087" w:rsidRDefault="006D6087" w:rsidP="006D6087">
      <w:pPr>
        <w:widowControl w:val="0"/>
        <w:tabs>
          <w:tab w:val="right" w:pos="1008"/>
          <w:tab w:val="left" w:pos="1152"/>
          <w:tab w:val="left" w:pos="1872"/>
          <w:tab w:val="left" w:pos="9187"/>
        </w:tabs>
        <w:ind w:left="2088" w:hanging="2088"/>
        <w:jc w:val="left"/>
      </w:pPr>
      <w:r>
        <w:tab/>
        <w:t>6/16/2009</w:t>
      </w:r>
      <w:r>
        <w:tab/>
        <w:t>House</w:t>
      </w:r>
      <w:r>
        <w:tab/>
      </w:r>
      <w:r w:rsidRPr="00580A51">
        <w:t xml:space="preserve">Introduced </w:t>
      </w:r>
      <w:hyperlink r:id="rId7" w:history="1">
        <w:r w:rsidRPr="006C3BA5">
          <w:rPr>
            <w:rStyle w:val="Hyperlink"/>
          </w:rPr>
          <w:t>HJ</w:t>
        </w:r>
      </w:hyperlink>
      <w:r>
        <w:noBreakHyphen/>
      </w:r>
      <w:r w:rsidRPr="00580A51">
        <w:t>89</w:t>
      </w:r>
    </w:p>
    <w:p w:rsidR="006D6087" w:rsidRDefault="006D6087" w:rsidP="006D6087">
      <w:pPr>
        <w:widowControl w:val="0"/>
        <w:tabs>
          <w:tab w:val="right" w:pos="1008"/>
          <w:tab w:val="left" w:pos="1152"/>
          <w:tab w:val="left" w:pos="1872"/>
          <w:tab w:val="left" w:pos="9187"/>
        </w:tabs>
        <w:ind w:left="2088" w:hanging="2088"/>
        <w:jc w:val="left"/>
      </w:pPr>
      <w:r>
        <w:tab/>
        <w:t>6/16/2009</w:t>
      </w:r>
      <w:r>
        <w:tab/>
        <w:t>House</w:t>
      </w:r>
      <w:r>
        <w:tab/>
      </w:r>
      <w:r w:rsidRPr="00580A51">
        <w:t>Referred to Commit</w:t>
      </w:r>
      <w:r>
        <w:t xml:space="preserve">tee on </w:t>
      </w:r>
      <w:r w:rsidRPr="00580A51">
        <w:rPr>
          <w:b/>
        </w:rPr>
        <w:t>Invitations and Memorial Resolutions</w:t>
      </w:r>
      <w:r w:rsidRPr="00580A51">
        <w:t xml:space="preserve"> </w:t>
      </w:r>
      <w:hyperlink r:id="rId8" w:history="1">
        <w:r w:rsidRPr="006C3BA5">
          <w:rPr>
            <w:rStyle w:val="Hyperlink"/>
          </w:rPr>
          <w:t>HJ</w:t>
        </w:r>
      </w:hyperlink>
      <w:r>
        <w:noBreakHyphen/>
      </w:r>
      <w:r w:rsidRPr="00580A51">
        <w:t>89</w:t>
      </w:r>
    </w:p>
    <w:p w:rsidR="006D6087" w:rsidRDefault="006D6087" w:rsidP="006D6087">
      <w:pPr>
        <w:widowControl w:val="0"/>
        <w:tabs>
          <w:tab w:val="right" w:pos="1008"/>
          <w:tab w:val="left" w:pos="1152"/>
          <w:tab w:val="left" w:pos="1872"/>
          <w:tab w:val="left" w:pos="9187"/>
        </w:tabs>
        <w:ind w:left="2088" w:hanging="2088"/>
        <w:jc w:val="left"/>
      </w:pPr>
    </w:p>
    <w:p w:rsidR="00BF3A4F" w:rsidRPr="00BF3A4F" w:rsidRDefault="00BF3A4F" w:rsidP="00BF3A4F">
      <w:pPr>
        <w:widowControl w:val="0"/>
        <w:tabs>
          <w:tab w:val="right" w:pos="1008"/>
          <w:tab w:val="left" w:pos="1152"/>
          <w:tab w:val="left" w:pos="1872"/>
          <w:tab w:val="left" w:pos="9187"/>
        </w:tabs>
        <w:ind w:left="2088" w:hanging="2088"/>
        <w:jc w:val="left"/>
      </w:pPr>
    </w:p>
    <w:p w:rsidR="00BF3A4F" w:rsidRDefault="00BF3A4F" w:rsidP="00BF3A4F">
      <w:pPr>
        <w:widowControl w:val="0"/>
        <w:jc w:val="left"/>
      </w:pPr>
      <w:r w:rsidRPr="00BF3A4F">
        <w:rPr>
          <w:b/>
        </w:rPr>
        <w:t>VERSIONS OF THIS BILL</w:t>
      </w:r>
    </w:p>
    <w:p w:rsidR="00BF3A4F" w:rsidRDefault="00BF3A4F" w:rsidP="00BF3A4F">
      <w:pPr>
        <w:widowControl w:val="0"/>
        <w:jc w:val="left"/>
      </w:pPr>
    </w:p>
    <w:p w:rsidR="00BF3A4F" w:rsidRDefault="00D21727" w:rsidP="00BF3A4F">
      <w:pPr>
        <w:widowControl w:val="0"/>
        <w:jc w:val="left"/>
      </w:pPr>
      <w:hyperlink r:id="rId9" w:history="1">
        <w:r w:rsidR="00BF3A4F">
          <w:rPr>
            <w:rStyle w:val="Hyperlink"/>
          </w:rPr>
          <w:t>6/16/2009</w:t>
        </w:r>
      </w:hyperlink>
    </w:p>
    <w:p w:rsidR="00BF3A4F" w:rsidRDefault="00BF3A4F" w:rsidP="00BF3A4F"/>
    <w:p w:rsidR="00BF3A4F" w:rsidRDefault="00BF3A4F" w:rsidP="00BF3A4F">
      <w:pPr>
        <w:sectPr w:rsidR="00BF3A4F" w:rsidSect="00BF3A4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62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SYMPATHY OF THE MEMBERS OF THE HOUSE OF REPRESENTATIVES TO THE</w:t>
      </w:r>
      <w:r w:rsidR="00ED6DA9">
        <w:t xml:space="preserve"> FIRST LADY OF THE UNITED STATES</w:t>
      </w:r>
      <w:r>
        <w:t>, MICHELLE OBAMA, ON THE CHOICE OF WORDS USED BY MR. RUSTY DePASS RECENTLY WHICH SHOWED DISRESPECT, BOTH PERSONALLY AND PROFESSIONALLY, TO THE FIRST LADY.</w:t>
      </w:r>
    </w:p>
    <w:p w:rsidR="00FF762F" w:rsidRDefault="00FF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52E" w:rsidRDefault="00FF762F"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252E">
        <w:t>it is with much regret that the members of the House of Representatives have learned recently that Mr. Rusty DePass, a prominent former state official and leader in a political party in this State used language that has caused great disfavor on the First Lady of the United States of America, Michelle Obama; and</w:t>
      </w: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express sympathy to Mrs. Obama that Mr. DePass would use language which would insult the First Lady; and</w:t>
      </w: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are mortified that this South Carolinian would bring such embarrassment upon our State; and</w:t>
      </w: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admiration that many South Carolinians have for Mrs. Obama and the work that her husband and she have done in trying to lead our country during this most difficult time is truly felt and should not be diminished by these callous comments about her; and</w:t>
      </w: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2F"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references to the First Lady in no way represent our respect and devotion for her as she travels around the world representing her husband and our nation</w:t>
      </w:r>
      <w:r w:rsidR="00FF762F">
        <w:t>.  Now, therefore,</w:t>
      </w:r>
    </w:p>
    <w:p w:rsidR="00FF762F" w:rsidRDefault="00FF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62F" w:rsidRDefault="00FF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762F" w:rsidRDefault="00FF7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FF762F"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252E">
        <w:t xml:space="preserve"> the members of the House of Representatives express their sympathy to the First Lady of United States, Michelle Obama</w:t>
      </w:r>
      <w:r w:rsidR="006F664E">
        <w:t>,</w:t>
      </w:r>
      <w:r w:rsidR="0054252E">
        <w:t xml:space="preserve"> on the choice of words used by Mr. Rusty Depass recently which showed disrespect, both personally and professionally, to the First Lady.</w:t>
      </w: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2E" w:rsidRDefault="0054252E" w:rsidP="0054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and First Lady of the United States and each member of the South Carolina Congressional Delegation.</w:t>
      </w:r>
    </w:p>
    <w:p w:rsidR="00C741C9" w:rsidRDefault="0010776B" w:rsidP="00DD0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41C9" w:rsidRDefault="00C741C9" w:rsidP="00BF3A4F">
      <w:pPr>
        <w:suppressAutoHyphens/>
      </w:pPr>
    </w:p>
    <w:sectPr w:rsidR="00C741C9" w:rsidSect="00BF3A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83D" w:rsidRDefault="00F5583D" w:rsidP="009F0C77">
      <w:r>
        <w:separator/>
      </w:r>
    </w:p>
  </w:endnote>
  <w:endnote w:type="continuationSeparator" w:id="0">
    <w:p w:rsidR="00F5583D" w:rsidRDefault="00F558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B981EC-B33D-4CB0-8C65-118D3F1F0C30}"/>
    <w:embedBold r:id="rId2" w:fontKey="{7C0D069F-2DF3-4D84-95AF-70D525DEA870}"/>
  </w:font>
  <w:font w:name="Calibri">
    <w:panose1 w:val="020F0502020204030204"/>
    <w:charset w:val="00"/>
    <w:family w:val="swiss"/>
    <w:pitch w:val="variable"/>
    <w:sig w:usb0="E10002FF" w:usb1="4000ACFF" w:usb2="00000009" w:usb3="00000000" w:csb0="0000019F" w:csb1="00000000"/>
    <w:embedRegular r:id="rId3" w:fontKey="{B77D9AA6-EA15-4A7E-A641-6F228B42F244}"/>
  </w:font>
  <w:font w:name="Cambria">
    <w:panose1 w:val="02040503050406030204"/>
    <w:charset w:val="00"/>
    <w:family w:val="roman"/>
    <w:pitch w:val="variable"/>
    <w:sig w:usb0="E00002FF" w:usb1="400004FF" w:usb2="00000000" w:usb3="00000000" w:csb0="0000019F" w:csb1="00000000"/>
    <w:embedRegular r:id="rId4" w:fontKey="{8E988B2C-C5CC-4782-9054-A9D18A2F25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A4F" w:rsidRPr="00C741C9" w:rsidRDefault="00BF3A4F" w:rsidP="00C741C9">
    <w:pPr>
      <w:pStyle w:val="Footer"/>
      <w:tabs>
        <w:tab w:val="clear" w:pos="4680"/>
        <w:tab w:val="clear" w:pos="9360"/>
        <w:tab w:val="center" w:pos="2995"/>
      </w:tabs>
      <w:spacing w:before="120"/>
    </w:pPr>
    <w:r>
      <w:t>[4158]</w:t>
    </w:r>
    <w:r>
      <w:tab/>
    </w:r>
    <w:r w:rsidR="00D21727">
      <w:fldChar w:fldCharType="begin"/>
    </w:r>
    <w:r w:rsidR="00D21727">
      <w:instrText xml:space="preserve"> PAGE  \* MERGEFORMAT </w:instrText>
    </w:r>
    <w:r w:rsidR="00D21727">
      <w:fldChar w:fldCharType="separate"/>
    </w:r>
    <w:r w:rsidR="00D21727">
      <w:rPr>
        <w:noProof/>
      </w:rPr>
      <w:t>1</w:t>
    </w:r>
    <w:r w:rsidR="00D217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83D" w:rsidRDefault="00F5583D" w:rsidP="009F0C77">
      <w:r>
        <w:separator/>
      </w:r>
    </w:p>
  </w:footnote>
  <w:footnote w:type="continuationSeparator" w:id="0">
    <w:p w:rsidR="00F5583D" w:rsidRDefault="00F558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76DW09"/>
    <w:docVar w:name="CoverBillType" w:val="r"/>
    <w:docVar w:name="docpath" w:val="L:\Council\bills\DKA\3776DW09.DOCX"/>
    <w:docVar w:name="dvBillNumber" w:val="4158"/>
    <w:docVar w:name="dvBillNumberPrefix" w:val="H. "/>
    <w:docVar w:name="dvOriginalBody" w:val="House"/>
    <w:docVar w:name="dvSteno" w:val="DKA"/>
    <w:docVar w:name="NameofBody" w:val="h"/>
    <w:docVar w:name="vgroup2" w:val="Council"/>
  </w:docVars>
  <w:rsids>
    <w:rsidRoot w:val="0010757C"/>
    <w:rsid w:val="00011869"/>
    <w:rsid w:val="00064BE4"/>
    <w:rsid w:val="000711A6"/>
    <w:rsid w:val="00076F31"/>
    <w:rsid w:val="000E1785"/>
    <w:rsid w:val="000F40FA"/>
    <w:rsid w:val="0010757C"/>
    <w:rsid w:val="0010776B"/>
    <w:rsid w:val="00133E66"/>
    <w:rsid w:val="001435A3"/>
    <w:rsid w:val="00182F41"/>
    <w:rsid w:val="001D08F2"/>
    <w:rsid w:val="001D525B"/>
    <w:rsid w:val="001D7F4F"/>
    <w:rsid w:val="002321B6"/>
    <w:rsid w:val="00250967"/>
    <w:rsid w:val="002543C8"/>
    <w:rsid w:val="00284AAE"/>
    <w:rsid w:val="002923CC"/>
    <w:rsid w:val="002D75F5"/>
    <w:rsid w:val="002E5912"/>
    <w:rsid w:val="00325348"/>
    <w:rsid w:val="0032732C"/>
    <w:rsid w:val="00336AD0"/>
    <w:rsid w:val="00360184"/>
    <w:rsid w:val="003658C3"/>
    <w:rsid w:val="0037079A"/>
    <w:rsid w:val="003D01E8"/>
    <w:rsid w:val="003E5288"/>
    <w:rsid w:val="003F6D79"/>
    <w:rsid w:val="0041760A"/>
    <w:rsid w:val="00417C01"/>
    <w:rsid w:val="004809EE"/>
    <w:rsid w:val="004E7D54"/>
    <w:rsid w:val="005273C6"/>
    <w:rsid w:val="00530A69"/>
    <w:rsid w:val="0054252E"/>
    <w:rsid w:val="00545593"/>
    <w:rsid w:val="00577C6C"/>
    <w:rsid w:val="005C2FE2"/>
    <w:rsid w:val="005C41D1"/>
    <w:rsid w:val="005E2BC9"/>
    <w:rsid w:val="00605102"/>
    <w:rsid w:val="00607624"/>
    <w:rsid w:val="006215AA"/>
    <w:rsid w:val="006703BF"/>
    <w:rsid w:val="00681AA8"/>
    <w:rsid w:val="006913C9"/>
    <w:rsid w:val="0069470D"/>
    <w:rsid w:val="006C3BA5"/>
    <w:rsid w:val="006D6087"/>
    <w:rsid w:val="006E45D7"/>
    <w:rsid w:val="006E68AC"/>
    <w:rsid w:val="006F664E"/>
    <w:rsid w:val="0073301C"/>
    <w:rsid w:val="00734F00"/>
    <w:rsid w:val="007A70AE"/>
    <w:rsid w:val="008362E8"/>
    <w:rsid w:val="00872519"/>
    <w:rsid w:val="008A1768"/>
    <w:rsid w:val="008C7AB5"/>
    <w:rsid w:val="008F1787"/>
    <w:rsid w:val="008F4429"/>
    <w:rsid w:val="0091363F"/>
    <w:rsid w:val="0094021A"/>
    <w:rsid w:val="009470F5"/>
    <w:rsid w:val="009C6A0B"/>
    <w:rsid w:val="009F0C77"/>
    <w:rsid w:val="009F4DD1"/>
    <w:rsid w:val="00A41684"/>
    <w:rsid w:val="00A64E80"/>
    <w:rsid w:val="00A72BCD"/>
    <w:rsid w:val="00A741D9"/>
    <w:rsid w:val="00A833AB"/>
    <w:rsid w:val="00A9741D"/>
    <w:rsid w:val="00AD4B17"/>
    <w:rsid w:val="00B412D4"/>
    <w:rsid w:val="00BD6936"/>
    <w:rsid w:val="00BE3C22"/>
    <w:rsid w:val="00BF3A4F"/>
    <w:rsid w:val="00C0345E"/>
    <w:rsid w:val="00C3483A"/>
    <w:rsid w:val="00C741C9"/>
    <w:rsid w:val="00C74E9D"/>
    <w:rsid w:val="00C82FD3"/>
    <w:rsid w:val="00C92819"/>
    <w:rsid w:val="00CC6B7B"/>
    <w:rsid w:val="00CD2089"/>
    <w:rsid w:val="00D02312"/>
    <w:rsid w:val="00D21727"/>
    <w:rsid w:val="00D65E2B"/>
    <w:rsid w:val="00D73A67"/>
    <w:rsid w:val="00D970A9"/>
    <w:rsid w:val="00DD05D6"/>
    <w:rsid w:val="00DF3845"/>
    <w:rsid w:val="00E03AA5"/>
    <w:rsid w:val="00E41911"/>
    <w:rsid w:val="00E47011"/>
    <w:rsid w:val="00E92EEF"/>
    <w:rsid w:val="00E96108"/>
    <w:rsid w:val="00ED6DA9"/>
    <w:rsid w:val="00EF497F"/>
    <w:rsid w:val="00EF5375"/>
    <w:rsid w:val="00F24442"/>
    <w:rsid w:val="00F441C7"/>
    <w:rsid w:val="00F47C39"/>
    <w:rsid w:val="00F50AE3"/>
    <w:rsid w:val="00F5583D"/>
    <w:rsid w:val="00F60DF6"/>
    <w:rsid w:val="00F67CF1"/>
    <w:rsid w:val="00F840F0"/>
    <w:rsid w:val="00FB0D0D"/>
    <w:rsid w:val="00FB43B4"/>
    <w:rsid w:val="00FF7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ADBC2A-9A57-4757-BD40-F9359407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3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6-16-09.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58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5A9C7-8CC7-487A-9268-7F6B921AB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2396</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4158: Michelle Obama - South Carolina Legislature Online</dc:title>
  <dc:subject/>
  <dc:creator>SHARON PAIR</dc:creator>
  <cp:keywords/>
  <dc:description/>
  <cp:lastModifiedBy>N Cumfer</cp:lastModifiedBy>
  <cp:revision>8</cp:revision>
  <cp:lastPrinted>2009-06-16T21:21:00Z</cp:lastPrinted>
  <dcterms:created xsi:type="dcterms:W3CDTF">2009-06-16T22:15:00Z</dcterms:created>
  <dcterms:modified xsi:type="dcterms:W3CDTF">2014-11-24T16:19:00Z</dcterms:modified>
</cp:coreProperties>
</file>