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BCA" w:rsidRDefault="004C0BCA" w:rsidP="004C0BCA">
      <w:pPr>
        <w:widowControl w:val="0"/>
        <w:jc w:val="center"/>
      </w:pPr>
      <w:bookmarkStart w:id="0" w:name="_GoBack"/>
      <w:bookmarkEnd w:id="0"/>
      <w:r w:rsidRPr="004C0BCA">
        <w:rPr>
          <w:b/>
        </w:rPr>
        <w:t>South Carolina General Assembly</w:t>
      </w:r>
    </w:p>
    <w:p w:rsidR="004C0BCA" w:rsidRDefault="004C0BCA" w:rsidP="004C0BCA">
      <w:pPr>
        <w:widowControl w:val="0"/>
        <w:jc w:val="center"/>
      </w:pPr>
      <w:r>
        <w:t>118th Session, 2009-2010</w:t>
      </w:r>
    </w:p>
    <w:p w:rsidR="004C0BCA" w:rsidRDefault="004C0BCA" w:rsidP="004C0BCA">
      <w:pPr>
        <w:widowControl w:val="0"/>
        <w:jc w:val="left"/>
      </w:pPr>
    </w:p>
    <w:p w:rsidR="004C0BCA" w:rsidRDefault="004C0BCA" w:rsidP="004C0BCA">
      <w:pPr>
        <w:widowControl w:val="0"/>
        <w:jc w:val="left"/>
        <w:rPr>
          <w:b/>
        </w:rPr>
      </w:pPr>
      <w:r w:rsidRPr="004C0BCA">
        <w:rPr>
          <w:b/>
        </w:rPr>
        <w:t>H. 4207</w:t>
      </w:r>
    </w:p>
    <w:p w:rsidR="004C0BCA" w:rsidRDefault="004C0BCA" w:rsidP="004C0BCA">
      <w:pPr>
        <w:widowControl w:val="0"/>
        <w:jc w:val="left"/>
        <w:rPr>
          <w:b/>
        </w:rPr>
      </w:pPr>
    </w:p>
    <w:p w:rsidR="004C0BCA" w:rsidRDefault="004C0BCA" w:rsidP="004C0BCA">
      <w:pPr>
        <w:widowControl w:val="0"/>
        <w:jc w:val="left"/>
      </w:pPr>
      <w:r w:rsidRPr="004C0BCA">
        <w:rPr>
          <w:b/>
        </w:rPr>
        <w:t>STATUS INFORMATION</w:t>
      </w:r>
    </w:p>
    <w:p w:rsidR="004C0BCA" w:rsidRDefault="004C0BCA" w:rsidP="004C0BCA">
      <w:pPr>
        <w:widowControl w:val="0"/>
        <w:jc w:val="left"/>
      </w:pPr>
    </w:p>
    <w:p w:rsidR="004C0BCA" w:rsidRDefault="004C0BCA" w:rsidP="004C0BCA">
      <w:pPr>
        <w:widowControl w:val="0"/>
        <w:jc w:val="left"/>
      </w:pPr>
      <w:r>
        <w:t>General Bill</w:t>
      </w:r>
    </w:p>
    <w:p w:rsidR="004C0BCA" w:rsidRDefault="007435AC" w:rsidP="004C0BCA">
      <w:pPr>
        <w:widowControl w:val="0"/>
        <w:jc w:val="left"/>
      </w:pPr>
      <w:r>
        <w:t>Sponsors: Reps. Clemmons, Wylie and Viers</w:t>
      </w:r>
    </w:p>
    <w:p w:rsidR="004C0BCA" w:rsidRDefault="004C0BCA" w:rsidP="004C0BCA">
      <w:pPr>
        <w:widowControl w:val="0"/>
        <w:jc w:val="left"/>
      </w:pPr>
      <w:r>
        <w:t>Document Path: l:\council\bills\ggs\22379dw10.docx</w:t>
      </w:r>
    </w:p>
    <w:p w:rsidR="004C0BCA" w:rsidRDefault="004C0BCA" w:rsidP="004C0BCA">
      <w:pPr>
        <w:widowControl w:val="0"/>
        <w:jc w:val="left"/>
      </w:pPr>
    </w:p>
    <w:p w:rsidR="007538AC" w:rsidRDefault="007538AC" w:rsidP="004C0BCA">
      <w:pPr>
        <w:widowControl w:val="0"/>
        <w:jc w:val="left"/>
      </w:pPr>
      <w:r>
        <w:t>Introduced in the House on January 12, 2010</w:t>
      </w:r>
    </w:p>
    <w:p w:rsidR="007538AC" w:rsidRPr="007538AC" w:rsidRDefault="007538AC" w:rsidP="004C0BCA">
      <w:pPr>
        <w:widowControl w:val="0"/>
        <w:jc w:val="left"/>
      </w:pPr>
      <w:r>
        <w:t xml:space="preserve">Currently residing in the House Committee on </w:t>
      </w:r>
      <w:r w:rsidRPr="007538AC">
        <w:rPr>
          <w:b/>
        </w:rPr>
        <w:t>Judiciary</w:t>
      </w:r>
    </w:p>
    <w:p w:rsidR="007538AC" w:rsidRDefault="007538AC" w:rsidP="004C0BCA">
      <w:pPr>
        <w:widowControl w:val="0"/>
        <w:jc w:val="left"/>
      </w:pPr>
    </w:p>
    <w:p w:rsidR="004C0BCA" w:rsidRDefault="004C0BCA" w:rsidP="004C0BCA">
      <w:pPr>
        <w:widowControl w:val="0"/>
        <w:jc w:val="left"/>
      </w:pPr>
      <w:r>
        <w:t xml:space="preserve">Summary: </w:t>
      </w:r>
      <w:r w:rsidR="001975B8">
        <w:t>Voter registration</w:t>
      </w:r>
    </w:p>
    <w:p w:rsidR="004C0BCA" w:rsidRDefault="004C0BCA" w:rsidP="004C0BCA">
      <w:pPr>
        <w:widowControl w:val="0"/>
        <w:jc w:val="left"/>
      </w:pPr>
    </w:p>
    <w:p w:rsidR="004C0BCA" w:rsidRDefault="004C0BCA" w:rsidP="004C0BCA">
      <w:pPr>
        <w:widowControl w:val="0"/>
        <w:jc w:val="left"/>
      </w:pPr>
    </w:p>
    <w:p w:rsidR="004C0BCA" w:rsidRDefault="004C0BCA" w:rsidP="004C0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0BCA">
        <w:rPr>
          <w:b/>
        </w:rPr>
        <w:t>HISTORY OF LEGISLATIVE ACTIONS</w:t>
      </w:r>
    </w:p>
    <w:p w:rsidR="004C0BCA" w:rsidRDefault="004C0BCA" w:rsidP="004C0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0BCA" w:rsidRPr="004C0BCA" w:rsidRDefault="004C0BCA" w:rsidP="004C0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0BCA">
        <w:rPr>
          <w:u w:val="single"/>
        </w:rPr>
        <w:tab/>
        <w:t>Date</w:t>
      </w:r>
      <w:r w:rsidRPr="004C0BCA">
        <w:rPr>
          <w:u w:val="single"/>
        </w:rPr>
        <w:tab/>
        <w:t>Body</w:t>
      </w:r>
      <w:r w:rsidRPr="004C0BCA">
        <w:rPr>
          <w:u w:val="single"/>
        </w:rPr>
        <w:tab/>
        <w:t>Action Description with journal page number</w:t>
      </w:r>
      <w:r w:rsidRPr="004C0BCA">
        <w:rPr>
          <w:u w:val="single"/>
        </w:rPr>
        <w:tab/>
      </w:r>
    </w:p>
    <w:p w:rsidR="00AB0183" w:rsidRDefault="00AB0183" w:rsidP="00AB01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311896">
        <w:t>Prefiled</w:t>
      </w:r>
    </w:p>
    <w:p w:rsidR="00AB0183" w:rsidRDefault="00AB0183" w:rsidP="00AB01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311896">
        <w:t xml:space="preserve">Referred to Committee on </w:t>
      </w:r>
      <w:r w:rsidRPr="00311896">
        <w:rPr>
          <w:b/>
        </w:rPr>
        <w:t>Judiciary</w:t>
      </w:r>
    </w:p>
    <w:p w:rsidR="00AB0183" w:rsidRDefault="00AB0183" w:rsidP="00AB01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311896">
        <w:t xml:space="preserve">Introduced and read first time </w:t>
      </w:r>
      <w:hyperlink r:id="rId7" w:history="1">
        <w:r w:rsidRPr="00493953">
          <w:rPr>
            <w:rStyle w:val="Hyperlink"/>
          </w:rPr>
          <w:t>HJ</w:t>
        </w:r>
      </w:hyperlink>
      <w:r>
        <w:noBreakHyphen/>
      </w:r>
      <w:r w:rsidRPr="00311896">
        <w:t>30</w:t>
      </w:r>
    </w:p>
    <w:p w:rsidR="00AB0183" w:rsidRDefault="00AB0183" w:rsidP="00AB01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311896">
        <w:t xml:space="preserve">Referred to Committee on </w:t>
      </w:r>
      <w:r w:rsidRPr="00311896">
        <w:rPr>
          <w:b/>
        </w:rPr>
        <w:t>Judiciary</w:t>
      </w:r>
      <w:r w:rsidRPr="00311896">
        <w:t xml:space="preserve"> </w:t>
      </w:r>
      <w:hyperlink r:id="rId8" w:history="1">
        <w:r w:rsidRPr="00493953">
          <w:rPr>
            <w:rStyle w:val="Hyperlink"/>
          </w:rPr>
          <w:t>HJ</w:t>
        </w:r>
      </w:hyperlink>
      <w:r>
        <w:noBreakHyphen/>
      </w:r>
      <w:r w:rsidRPr="00311896">
        <w:t>30</w:t>
      </w:r>
    </w:p>
    <w:p w:rsidR="00AB0183" w:rsidRDefault="00AB0183" w:rsidP="00AB01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2/4/2010</w:t>
      </w:r>
      <w:r>
        <w:tab/>
        <w:t>House</w:t>
      </w:r>
      <w:r>
        <w:tab/>
      </w:r>
      <w:r w:rsidRPr="00311896">
        <w:t>Committee r</w:t>
      </w:r>
      <w:r>
        <w:t xml:space="preserve">eport: Favorable with amendment </w:t>
      </w:r>
      <w:r w:rsidRPr="00311896">
        <w:rPr>
          <w:b/>
        </w:rPr>
        <w:t>Judiciary</w:t>
      </w:r>
      <w:r w:rsidRPr="00311896">
        <w:t xml:space="preserve"> </w:t>
      </w:r>
      <w:hyperlink r:id="rId9" w:history="1">
        <w:r w:rsidRPr="00493953">
          <w:rPr>
            <w:rStyle w:val="Hyperlink"/>
          </w:rPr>
          <w:t>HJ</w:t>
        </w:r>
      </w:hyperlink>
      <w:r>
        <w:noBreakHyphen/>
      </w:r>
      <w:r w:rsidRPr="00311896">
        <w:t>4</w:t>
      </w:r>
    </w:p>
    <w:p w:rsidR="00AB0183" w:rsidRDefault="00AB0183" w:rsidP="00AB01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2/5/2010</w:t>
      </w:r>
      <w:r>
        <w:tab/>
      </w:r>
      <w:r>
        <w:tab/>
      </w:r>
      <w:r w:rsidRPr="00311896">
        <w:t>Scrivener's error corrected</w:t>
      </w:r>
    </w:p>
    <w:p w:rsidR="00AB0183" w:rsidRDefault="00AB0183" w:rsidP="00AB01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311896">
        <w:t>Member(s) request name added as sponsor: Viers</w:t>
      </w:r>
    </w:p>
    <w:p w:rsidR="00AB0183" w:rsidRDefault="00AB0183" w:rsidP="00AB01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311896">
        <w:t xml:space="preserve">Debate interrupted </w:t>
      </w:r>
      <w:hyperlink r:id="rId10" w:history="1">
        <w:r w:rsidRPr="00493953">
          <w:rPr>
            <w:rStyle w:val="Hyperlink"/>
          </w:rPr>
          <w:t>HJ</w:t>
        </w:r>
      </w:hyperlink>
      <w:r>
        <w:noBreakHyphen/>
      </w:r>
      <w:r w:rsidRPr="00311896">
        <w:t>23</w:t>
      </w:r>
    </w:p>
    <w:p w:rsidR="00AB0183" w:rsidRDefault="00AB0183" w:rsidP="00AB01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311896">
        <w:t xml:space="preserve">Recommitted to Committee on </w:t>
      </w:r>
      <w:r w:rsidRPr="00311896">
        <w:rPr>
          <w:b/>
        </w:rPr>
        <w:t>Judiciary</w:t>
      </w:r>
      <w:r w:rsidRPr="00311896">
        <w:t xml:space="preserve"> </w:t>
      </w:r>
      <w:hyperlink r:id="rId11" w:history="1">
        <w:r w:rsidRPr="00493953">
          <w:rPr>
            <w:rStyle w:val="Hyperlink"/>
          </w:rPr>
          <w:t>HJ</w:t>
        </w:r>
      </w:hyperlink>
      <w:r>
        <w:noBreakHyphen/>
      </w:r>
      <w:r w:rsidRPr="00311896">
        <w:t>215</w:t>
      </w:r>
    </w:p>
    <w:p w:rsidR="00AB0183" w:rsidRDefault="00AB0183" w:rsidP="00AB01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0BCA" w:rsidRPr="004C0BCA" w:rsidRDefault="004C0BCA" w:rsidP="004C0B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0BCA" w:rsidRDefault="004C0BCA" w:rsidP="004C0BCA">
      <w:pPr>
        <w:widowControl w:val="0"/>
        <w:jc w:val="left"/>
      </w:pPr>
      <w:r w:rsidRPr="004C0BCA">
        <w:rPr>
          <w:b/>
        </w:rPr>
        <w:t>VERSIONS OF THIS BILL</w:t>
      </w:r>
    </w:p>
    <w:p w:rsidR="004C0BCA" w:rsidRDefault="004C0BCA" w:rsidP="004C0BCA">
      <w:pPr>
        <w:widowControl w:val="0"/>
        <w:jc w:val="left"/>
      </w:pPr>
    </w:p>
    <w:p w:rsidR="004C0BCA" w:rsidRDefault="001E1E70" w:rsidP="004C0BCA">
      <w:pPr>
        <w:widowControl w:val="0"/>
        <w:jc w:val="left"/>
      </w:pPr>
      <w:hyperlink r:id="rId12" w:history="1">
        <w:r w:rsidR="004C0BCA">
          <w:rPr>
            <w:rStyle w:val="Hyperlink"/>
          </w:rPr>
          <w:t>11/17/2009</w:t>
        </w:r>
      </w:hyperlink>
    </w:p>
    <w:p w:rsidR="00556A75" w:rsidRDefault="001E1E70" w:rsidP="004C0BCA">
      <w:hyperlink r:id="rId13" w:history="1">
        <w:r w:rsidR="00556A75" w:rsidRPr="00556A75">
          <w:rPr>
            <w:rStyle w:val="Hyperlink"/>
          </w:rPr>
          <w:t>2/4/2010</w:t>
        </w:r>
      </w:hyperlink>
    </w:p>
    <w:p w:rsidR="00AF6B6B" w:rsidRDefault="001E1E70" w:rsidP="004C0BCA">
      <w:hyperlink r:id="rId14" w:history="1">
        <w:r w:rsidR="00AF6B6B" w:rsidRPr="00AF6B6B">
          <w:rPr>
            <w:rStyle w:val="Hyperlink"/>
          </w:rPr>
          <w:t>2/5/2010</w:t>
        </w:r>
      </w:hyperlink>
    </w:p>
    <w:p w:rsidR="004C0BCA" w:rsidRDefault="004C0BCA" w:rsidP="004C0BCA"/>
    <w:p w:rsidR="004C0BCA" w:rsidRDefault="004C0BCA" w:rsidP="004C0BCA">
      <w:pPr>
        <w:sectPr w:rsidR="004C0BCA" w:rsidSect="004C0B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6B6B" w:rsidRDefault="00AF6B6B" w:rsidP="001D7F4F">
      <w:pPr>
        <w:pStyle w:val="BillDots"/>
      </w:pPr>
      <w:r>
        <w:rPr>
          <w:strike/>
        </w:rPr>
        <w:lastRenderedPageBreak/>
        <w:t>Indicates Matter Stricken</w:t>
      </w:r>
    </w:p>
    <w:p w:rsidR="00AF6B6B" w:rsidRPr="00AA2ACD" w:rsidRDefault="00AF6B6B" w:rsidP="001D7F4F">
      <w:pPr>
        <w:pStyle w:val="BillDots"/>
      </w:pPr>
      <w:r>
        <w:rPr>
          <w:u w:val="single"/>
        </w:rPr>
        <w:t>Indicates New Matter</w:t>
      </w:r>
    </w:p>
    <w:p w:rsidR="00AF6B6B" w:rsidRDefault="00AF6B6B" w:rsidP="001D7F4F">
      <w:pPr>
        <w:pStyle w:val="BillDots"/>
      </w:pPr>
    </w:p>
    <w:p w:rsidR="00AF6B6B" w:rsidRDefault="00AF6B6B" w:rsidP="001D7F4F">
      <w:pPr>
        <w:pStyle w:val="BillDots"/>
      </w:pPr>
      <w:r>
        <w:t>COMMITTEE REPORT</w:t>
      </w:r>
    </w:p>
    <w:p w:rsidR="00AF6B6B" w:rsidRDefault="00AF6B6B" w:rsidP="001D7F4F">
      <w:pPr>
        <w:pStyle w:val="BillDots"/>
      </w:pPr>
      <w:r>
        <w:t>February 4, 2010</w:t>
      </w:r>
    </w:p>
    <w:p w:rsidR="00AF6B6B" w:rsidRDefault="00AF6B6B" w:rsidP="001D7F4F">
      <w:pPr>
        <w:pStyle w:val="BillDots"/>
      </w:pPr>
    </w:p>
    <w:p w:rsidR="00AF6B6B" w:rsidRPr="00AA2ACD" w:rsidRDefault="00AF6B6B" w:rsidP="00AA2AC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4207</w:t>
      </w:r>
    </w:p>
    <w:p w:rsidR="00AF6B6B" w:rsidRDefault="00AF6B6B" w:rsidP="001D7F4F">
      <w:pPr>
        <w:pStyle w:val="BillDots"/>
      </w:pPr>
    </w:p>
    <w:p w:rsidR="00AF6B6B" w:rsidRDefault="00AF6B6B" w:rsidP="00AA2ACD">
      <w:pPr>
        <w:pStyle w:val="BillDots"/>
        <w:jc w:val="center"/>
      </w:pPr>
      <w:r>
        <w:t>Introduced by Reps. Clemmons and Wylie</w:t>
      </w:r>
    </w:p>
    <w:p w:rsidR="00AF6B6B" w:rsidRDefault="00AF6B6B" w:rsidP="001D7F4F">
      <w:pPr>
        <w:pStyle w:val="BillDots"/>
      </w:pPr>
    </w:p>
    <w:p w:rsidR="00AF6B6B" w:rsidRDefault="00AF6B6B" w:rsidP="00E45DF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2/4/10--H.</w:t>
      </w:r>
      <w:r>
        <w:tab/>
        <w:t>[SEC 2/5/10 2:21 PM]</w:t>
      </w:r>
    </w:p>
    <w:p w:rsidR="00AF6B6B" w:rsidRDefault="00AF6B6B" w:rsidP="001D7F4F">
      <w:pPr>
        <w:pStyle w:val="BillDots"/>
      </w:pPr>
      <w:r>
        <w:t>Read the first time January 12, 2010.</w:t>
      </w:r>
    </w:p>
    <w:p w:rsidR="00AF6B6B" w:rsidRPr="00AA2ACD" w:rsidRDefault="00AF6B6B" w:rsidP="00AA2ACD">
      <w:pPr>
        <w:pStyle w:val="BillDots"/>
        <w:jc w:val="center"/>
      </w:pPr>
      <w:r>
        <w:rPr>
          <w:u w:val="single"/>
        </w:rPr>
        <w:t>            </w:t>
      </w:r>
    </w:p>
    <w:p w:rsidR="00AF6B6B" w:rsidRDefault="00AF6B6B" w:rsidP="001D7F4F">
      <w:pPr>
        <w:pStyle w:val="BillDots"/>
      </w:pPr>
    </w:p>
    <w:p w:rsidR="00AF6B6B" w:rsidRPr="00AA2ACD" w:rsidRDefault="00AF6B6B" w:rsidP="00AA2ACD">
      <w:pPr>
        <w:pStyle w:val="BillDots"/>
        <w:jc w:val="center"/>
      </w:pPr>
      <w:r>
        <w:rPr>
          <w:b/>
        </w:rPr>
        <w:t>THE COMMITTEE ON JUDICIARY</w:t>
      </w:r>
    </w:p>
    <w:p w:rsidR="00AF6B6B" w:rsidRDefault="00AF6B6B" w:rsidP="001D7F4F">
      <w:pPr>
        <w:pStyle w:val="BillDots"/>
      </w:pPr>
      <w:r>
        <w:tab/>
        <w:t>To whom was referred a Bill (H. 4207) to amend Section 7</w:t>
      </w:r>
      <w:r>
        <w:noBreakHyphen/>
        <w:t>5</w:t>
      </w:r>
      <w:r>
        <w:noBreakHyphen/>
        <w:t>120, as amended, Code of Laws of South Carolina, 1976, relating to the qualifications for registration to vote, so as to authorize, etc., respectfully</w:t>
      </w:r>
    </w:p>
    <w:p w:rsidR="00AF6B6B" w:rsidRPr="00AA2ACD" w:rsidRDefault="00AF6B6B" w:rsidP="00AA2ACD">
      <w:pPr>
        <w:pStyle w:val="BillDots"/>
        <w:jc w:val="center"/>
      </w:pPr>
      <w:r>
        <w:rPr>
          <w:b/>
        </w:rPr>
        <w:t>REPORT:</w:t>
      </w:r>
    </w:p>
    <w:p w:rsidR="00AF6B6B" w:rsidRDefault="00AF6B6B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AF6B6B" w:rsidRDefault="00AF6B6B" w:rsidP="001D7F4F">
      <w:pPr>
        <w:pStyle w:val="BillDots"/>
      </w:pPr>
    </w:p>
    <w:p w:rsidR="00AF6B6B" w:rsidRPr="00F95459" w:rsidRDefault="00AF6B6B" w:rsidP="00AA2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95459">
        <w:t>Amend the bill, as and if amended, in Section 7</w:t>
      </w:r>
      <w:r w:rsidRPr="00F95459">
        <w:noBreakHyphen/>
        <w:t>5</w:t>
      </w:r>
      <w:r w:rsidRPr="00F95459">
        <w:noBreakHyphen/>
        <w:t>120 of the 1976 Code, as contained in SECTION 1, by striking subsection (C), beginning on line 9, page 2 and inserting:</w:t>
      </w:r>
    </w:p>
    <w:p w:rsidR="00AF6B6B" w:rsidRPr="00F95459" w:rsidRDefault="00AF6B6B" w:rsidP="00AA2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95459">
        <w:tab/>
        <w:t xml:space="preserve">/  </w:t>
      </w:r>
      <w:r>
        <w:t>“</w:t>
      </w:r>
      <w:r w:rsidRPr="00F95459">
        <w:rPr>
          <w:u w:val="single"/>
        </w:rPr>
        <w:t>(C)</w:t>
      </w:r>
      <w:r w:rsidRPr="00F95459">
        <w:rPr>
          <w:szCs w:val="52"/>
          <w:u w:val="single"/>
        </w:rPr>
        <w:tab/>
        <w:t>If a United States citizen outside the United States who has never lived in the United States has a parent who is a qualified elector, then that person is eligible to register and vote where the person’s parent is a qualified elector; provided the person is not registered to vote in any other state or territory of the United States.</w:t>
      </w:r>
      <w:r w:rsidRPr="00F95459">
        <w:rPr>
          <w:szCs w:val="52"/>
        </w:rPr>
        <w:t>”  /</w:t>
      </w:r>
    </w:p>
    <w:p w:rsidR="00AF6B6B" w:rsidRPr="00F95459" w:rsidRDefault="00AF6B6B" w:rsidP="00AA2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95459">
        <w:t>Renumber sections to conform.</w:t>
      </w:r>
    </w:p>
    <w:p w:rsidR="00AF6B6B" w:rsidRDefault="00AF6B6B" w:rsidP="00AA2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95459">
        <w:t>Amend title to conform.</w:t>
      </w:r>
    </w:p>
    <w:p w:rsidR="00AF6B6B" w:rsidRPr="00F95459" w:rsidRDefault="00AF6B6B" w:rsidP="00AA2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6B6B" w:rsidRDefault="00AF6B6B" w:rsidP="001D7F4F">
      <w:pPr>
        <w:pStyle w:val="BillDots"/>
      </w:pPr>
      <w:r>
        <w:t>JAMES H. HARRISON for Committee.</w:t>
      </w:r>
    </w:p>
    <w:p w:rsidR="00AF6B6B" w:rsidRPr="00AA2ACD" w:rsidRDefault="00AF6B6B" w:rsidP="00AA2ACD">
      <w:pPr>
        <w:pStyle w:val="BillDots"/>
        <w:jc w:val="center"/>
      </w:pPr>
      <w:r>
        <w:rPr>
          <w:u w:val="single"/>
        </w:rPr>
        <w:t>            </w:t>
      </w:r>
    </w:p>
    <w:p w:rsidR="00AF6B6B" w:rsidRDefault="00AF6B6B" w:rsidP="001D7F4F">
      <w:pPr>
        <w:pStyle w:val="BillDots"/>
        <w:sectPr w:rsidR="00AF6B6B" w:rsidSect="00AA2ACD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F6B6B" w:rsidRDefault="00AF6B6B" w:rsidP="001D7F4F">
      <w:pPr>
        <w:pStyle w:val="BillDots"/>
      </w:pPr>
    </w:p>
    <w:p w:rsidR="00AF6B6B" w:rsidRDefault="00AF6B6B" w:rsidP="003D01E8">
      <w:pPr>
        <w:pStyle w:val="Numbersforbills"/>
      </w:pPr>
    </w:p>
    <w:p w:rsidR="00AF6B6B" w:rsidRDefault="00AF6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B6B" w:rsidRDefault="00AF6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B6B" w:rsidRDefault="00AF6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B6B" w:rsidRDefault="00AF6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B6B" w:rsidRDefault="00AF6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B6B" w:rsidRDefault="00AF6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B6B" w:rsidRPr="00325348" w:rsidRDefault="00AF6B6B" w:rsidP="00696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F6B6B" w:rsidRDefault="00AF6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B6B" w:rsidRDefault="00AF6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7</w:t>
      </w:r>
      <w:r>
        <w:noBreakHyphen/>
        <w:t>5</w:t>
      </w:r>
      <w:r>
        <w:noBreakHyphen/>
        <w:t>120, AS AMENDED, CODE OF LAWS OF SOUTH CAROLINA, 1976, RELATING TO THE QUALIFICATIONS FOR REGISTRATION TO VOTE, SO AS TO AUTHORIZE A UNITED STATES CITIZEN OUTSIDE THE UNITED STATES UNDER CERTAIN CONDITIONS TO BE ELIGIBLE TO REGISTER AND VOTE WHERE HIS PARENT IS A QUALIFIED ELECTOR; AND TO AMEND SECTION 7</w:t>
      </w:r>
      <w:r>
        <w:noBreakHyphen/>
        <w:t>15</w:t>
      </w:r>
      <w:r>
        <w:noBreakHyphen/>
        <w:t>110, AS AMENDED, RELATING TO PERSONS QUALIFIED TO VOTE BY ABSENTEE BALLOT, SO AS TO AUTHORIZE A PERSON TO VOTE BY ABSENTEE BALLOT IF HE OR A PARENT LAST RESIDED IN THIS STATE IMMEDIATELY BEFORE HIS OR HIS PARENT’S DEPARTURE FROM THE UNITED STATES.</w:t>
      </w:r>
    </w:p>
    <w:p w:rsidR="00AF6B6B" w:rsidRDefault="00AF6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6B6B" w:rsidRDefault="00AF6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6B6B" w:rsidRDefault="00AF6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B6B" w:rsidRDefault="00AF6B6B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Section 7</w:t>
      </w:r>
      <w:r>
        <w:noBreakHyphen/>
        <w:t>5</w:t>
      </w:r>
      <w:r>
        <w:noBreakHyphen/>
        <w:t>120 of the 1976 Code, as last amended by Act 408 of 1996, is further amended to read:</w:t>
      </w:r>
    </w:p>
    <w:p w:rsidR="00AF6B6B" w:rsidRDefault="00AF6B6B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6B6B" w:rsidRPr="00EE7123" w:rsidRDefault="00AF6B6B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7</w:t>
      </w:r>
      <w:r>
        <w:noBreakHyphen/>
        <w:t>5</w:t>
      </w:r>
      <w:r>
        <w:noBreakHyphen/>
        <w:t>120.</w:t>
      </w:r>
      <w:r>
        <w:tab/>
      </w:r>
      <w:r w:rsidRPr="00EE712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Every citizen of this State and the United States who applies for registration must be registered if he meets the following qualifications: </w:t>
      </w:r>
    </w:p>
    <w:p w:rsidR="00AF6B6B" w:rsidRPr="00EE7123" w:rsidRDefault="00AF6B6B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B07C49">
        <w:rPr>
          <w:strike/>
          <w:color w:val="000000" w:themeColor="text1"/>
          <w:u w:color="000000" w:themeColor="text1"/>
        </w:rPr>
        <w:t>meets</w:t>
      </w:r>
      <w:r w:rsidRPr="00EE7123">
        <w:rPr>
          <w:color w:val="000000" w:themeColor="text1"/>
          <w:u w:color="000000" w:themeColor="text1"/>
        </w:rPr>
        <w:t xml:space="preserve"> the age qualification as provided in Section 4, Article II of the Constitution of this State; </w:t>
      </w:r>
    </w:p>
    <w:p w:rsidR="00AF6B6B" w:rsidRPr="00EE7123" w:rsidRDefault="00AF6B6B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not laboring under disabilities named in the Constitution of 1895 of this State;  and </w:t>
      </w:r>
    </w:p>
    <w:p w:rsidR="00AF6B6B" w:rsidRPr="00EE7123" w:rsidRDefault="00AF6B6B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a resident in the county and in the polling precinct in which the elector offers to vote. </w:t>
      </w:r>
    </w:p>
    <w:p w:rsidR="00AF6B6B" w:rsidRPr="00EE7123" w:rsidRDefault="00AF6B6B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A person is disqualified from being registered or voting if he: </w:t>
      </w:r>
    </w:p>
    <w:p w:rsidR="00AF6B6B" w:rsidRPr="00EE7123" w:rsidRDefault="00AF6B6B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mentally incompetent as adjudicated by a court of competent jurisdiction;  or </w:t>
      </w:r>
    </w:p>
    <w:p w:rsidR="00AF6B6B" w:rsidRPr="00EE7123" w:rsidRDefault="00AF6B6B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serving a term of imprisonment resulting from a conviction of a crime;  or </w:t>
      </w:r>
    </w:p>
    <w:p w:rsidR="00AF6B6B" w:rsidRPr="00EE7123" w:rsidRDefault="00AF6B6B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convicted of a felony or offenses against the election laws, unless the disqualification has been removed by service of the sentence, including probation and parole time unless sooner pardoned. </w:t>
      </w:r>
    </w:p>
    <w:p w:rsidR="00AF6B6B" w:rsidRPr="003255D8" w:rsidRDefault="00AF6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>If a United States citizen outside the United States who has never lived in the United States has a parent who is a qualified elector, then that person is eligible to register and vote where the person</w:t>
      </w:r>
      <w:r w:rsidRPr="00CD691A">
        <w:rPr>
          <w:u w:val="single"/>
        </w:rPr>
        <w:t>’</w:t>
      </w:r>
      <w:r>
        <w:rPr>
          <w:u w:val="single"/>
        </w:rPr>
        <w:t>s parent is a qualified elector.</w:t>
      </w:r>
      <w:r>
        <w:t>”</w:t>
      </w:r>
    </w:p>
    <w:p w:rsidR="00AF6B6B" w:rsidRDefault="00AF6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</w:p>
    <w:p w:rsidR="00AF6B6B" w:rsidRDefault="00AF6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7</w:t>
      </w:r>
      <w:r>
        <w:noBreakHyphen/>
        <w:t>15</w:t>
      </w:r>
      <w:r>
        <w:noBreakHyphen/>
        <w:t>110 of the 1976 Code, as last amended by Act 434 of 1996, is further amended to read:</w:t>
      </w:r>
    </w:p>
    <w:p w:rsidR="00AF6B6B" w:rsidRDefault="00AF6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B6B" w:rsidRPr="00811CCF" w:rsidRDefault="00AF6B6B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7</w:t>
      </w:r>
      <w:r>
        <w:noBreakHyphen/>
        <w:t>15</w:t>
      </w:r>
      <w:r>
        <w:noBreakHyphen/>
        <w:t>110.</w:t>
      </w:r>
      <w:r>
        <w:tab/>
      </w:r>
      <w:r w:rsidRPr="00811CCF">
        <w:rPr>
          <w:color w:val="000000" w:themeColor="text1"/>
          <w:u w:color="000000" w:themeColor="text1"/>
        </w:rPr>
        <w:t xml:space="preserve">The following persons are qualified to register to vote using the Standard Form 76, or </w:t>
      </w:r>
      <w:r w:rsidRPr="00E1100D">
        <w:rPr>
          <w:strike/>
          <w:color w:val="000000" w:themeColor="text1"/>
          <w:u w:color="000000" w:themeColor="text1"/>
        </w:rPr>
        <w:t>any</w:t>
      </w:r>
      <w:r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subsequent form replacing it, provided by the federal government: </w:t>
      </w:r>
    </w:p>
    <w:p w:rsidR="00AF6B6B" w:rsidRPr="00811CCF" w:rsidRDefault="00AF6B6B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 xml:space="preserve">members of the Armed Forces of the United States; </w:t>
      </w:r>
    </w:p>
    <w:p w:rsidR="00AF6B6B" w:rsidRPr="00811CCF" w:rsidRDefault="00AF6B6B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 xml:space="preserve">members of the Merchant Marine of the United States; </w:t>
      </w:r>
    </w:p>
    <w:p w:rsidR="00AF6B6B" w:rsidRPr="00811CCF" w:rsidRDefault="00AF6B6B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042E72">
        <w:rPr>
          <w:strike/>
          <w:color w:val="000000" w:themeColor="text1"/>
          <w:u w:color="000000" w:themeColor="text1"/>
        </w:rPr>
        <w:t>a person</w:t>
      </w:r>
      <w:r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persons</w:t>
      </w:r>
      <w:r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serving with the American Red Cross or the United Service Organizations (USO) attached to and serving with the Armed Forces of the United States outside of the county of </w:t>
      </w:r>
      <w:r w:rsidRPr="00042E72">
        <w:rPr>
          <w:strike/>
          <w:color w:val="000000" w:themeColor="text1"/>
          <w:u w:color="000000" w:themeColor="text1"/>
        </w:rPr>
        <w:t>his</w:t>
      </w:r>
      <w:r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person</w:t>
      </w:r>
      <w:r w:rsidRPr="00CD691A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residence in South Carolina; </w:t>
      </w:r>
    </w:p>
    <w:p w:rsidR="00AF6B6B" w:rsidRPr="00811CCF" w:rsidRDefault="00AF6B6B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 xml:space="preserve">members or employees of any department of the United States Government serving overseas; </w:t>
      </w:r>
    </w:p>
    <w:p w:rsidR="00AF6B6B" w:rsidRPr="00811CCF" w:rsidRDefault="00AF6B6B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042E72">
        <w:rPr>
          <w:strike/>
          <w:color w:val="000000" w:themeColor="text1"/>
          <w:u w:color="000000" w:themeColor="text1"/>
        </w:rPr>
        <w:t>a citizen</w:t>
      </w:r>
      <w:r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citizens</w:t>
      </w:r>
      <w:r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of the United States residing outside the United States: </w:t>
      </w:r>
    </w:p>
    <w:p w:rsidR="00AF6B6B" w:rsidRPr="00811CCF" w:rsidRDefault="00AF6B6B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 xml:space="preserve">if </w:t>
      </w:r>
      <w:r w:rsidRPr="00042E72">
        <w:rPr>
          <w:strike/>
          <w:color w:val="000000" w:themeColor="text1"/>
          <w:u w:color="000000" w:themeColor="text1"/>
        </w:rPr>
        <w:t>he</w:t>
      </w:r>
      <w:r w:rsidRPr="00811CCF">
        <w:rPr>
          <w:color w:val="000000" w:themeColor="text1"/>
          <w:u w:color="000000" w:themeColor="text1"/>
        </w:rPr>
        <w:t xml:space="preserve"> </w:t>
      </w:r>
      <w:r w:rsidRPr="00CD691A"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val="single" w:color="000000" w:themeColor="text1"/>
        </w:rPr>
        <w:t xml:space="preserve"> citizen or his parent</w:t>
      </w:r>
      <w:r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last resided in South Carolina immediately before </w:t>
      </w:r>
      <w:r w:rsidRPr="00CD691A">
        <w:rPr>
          <w:color w:val="000000" w:themeColor="text1"/>
          <w:u w:color="000000" w:themeColor="text1"/>
        </w:rPr>
        <w:t>his</w:t>
      </w:r>
      <w:r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or his parent</w:t>
      </w:r>
      <w:r w:rsidRPr="00CD691A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departure from the United States; </w:t>
      </w:r>
    </w:p>
    <w:p w:rsidR="00AF6B6B" w:rsidRPr="00811CCF" w:rsidRDefault="00AF6B6B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 xml:space="preserve">if </w:t>
      </w:r>
      <w:r w:rsidRPr="00042E72">
        <w:rPr>
          <w:strike/>
          <w:color w:val="000000" w:themeColor="text1"/>
          <w:u w:color="000000" w:themeColor="text1"/>
        </w:rPr>
        <w:t>he</w:t>
      </w:r>
      <w:r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citizen</w:t>
      </w:r>
      <w:r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could have met all qualifications to vote in federal elections in South Carolina even though while residing outside the United States he does not have a place of abode or other address in South Carolina;  even if his intent to return to South Carolina may be uncertain, as long as he has complied with all applicable South Carolina qualifications and requirements </w:t>
      </w:r>
      <w:r w:rsidRPr="00042E72">
        <w:rPr>
          <w:strike/>
          <w:color w:val="000000" w:themeColor="text1"/>
          <w:u w:color="000000" w:themeColor="text1"/>
        </w:rPr>
        <w:t>which</w:t>
      </w:r>
      <w:r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>are consistent with the Uniformed And Overseas Absentee Voting Act (Public Law 99</w:t>
      </w:r>
      <w:r>
        <w:rPr>
          <w:color w:val="000000" w:themeColor="text1"/>
          <w:u w:color="000000" w:themeColor="text1"/>
        </w:rPr>
        <w:noBreakHyphen/>
        <w:t>410).”</w:t>
      </w:r>
    </w:p>
    <w:p w:rsidR="00AF6B6B" w:rsidRDefault="00AF6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B6B" w:rsidRDefault="00AF6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AF6B6B" w:rsidRDefault="00AF6B6B" w:rsidP="00C0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9630F" w:rsidRDefault="0069630F" w:rsidP="00AF6B6B">
      <w:pPr>
        <w:pStyle w:val="BillDots"/>
      </w:pPr>
    </w:p>
    <w:sectPr w:rsidR="0069630F" w:rsidSect="00AA2ACD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E72" w:rsidRDefault="00042E72" w:rsidP="009F0C77">
      <w:r>
        <w:separator/>
      </w:r>
    </w:p>
  </w:endnote>
  <w:endnote w:type="continuationSeparator" w:id="0">
    <w:p w:rsidR="00042E72" w:rsidRDefault="00042E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988BAC-929B-460E-A8B5-FBDEBB31D551}"/>
    <w:embedBold r:id="rId2" w:fontKey="{A08D60D6-FDBE-4A29-A9E0-58E749ED1C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D1DAA6-2217-42B7-8B8E-DDAFD5F848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F731DE9-B6F9-4EB3-997E-0DCE8A59BE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6E55C0-63CF-4316-A05D-EC29B2C145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B6B" w:rsidRPr="0069630F" w:rsidRDefault="00AF6B6B" w:rsidP="006963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[4207-</w:t>
    </w:r>
    <w:r w:rsidR="001E1E70">
      <w:fldChar w:fldCharType="begin"/>
    </w:r>
    <w:r w:rsidR="001E1E70">
      <w:instrText xml:space="preserve"> PAGE  \* MERGEFORMAT </w:instrText>
    </w:r>
    <w:r w:rsidR="001E1E70">
      <w:fldChar w:fldCharType="separate"/>
    </w:r>
    <w:r w:rsidR="001E1E70">
      <w:rPr>
        <w:noProof/>
      </w:rPr>
      <w:t>1</w:t>
    </w:r>
    <w:r w:rsidR="001E1E7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ACD" w:rsidRPr="0069630F" w:rsidRDefault="00AF6B6B" w:rsidP="006963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[4207]</w:t>
    </w:r>
    <w:r>
      <w:tab/>
    </w:r>
    <w:r w:rsidR="00B94ACB">
      <w:fldChar w:fldCharType="begin"/>
    </w:r>
    <w:r>
      <w:instrText xml:space="preserve"> PAGE  \* MERGEFORMAT </w:instrText>
    </w:r>
    <w:r w:rsidR="00B94ACB">
      <w:fldChar w:fldCharType="separate"/>
    </w:r>
    <w:r>
      <w:rPr>
        <w:noProof/>
      </w:rPr>
      <w:t>3</w:t>
    </w:r>
    <w:r w:rsidR="00B94AC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E72" w:rsidRDefault="00042E72" w:rsidP="009F0C77">
      <w:r>
        <w:separator/>
      </w:r>
    </w:p>
  </w:footnote>
  <w:footnote w:type="continuationSeparator" w:id="0">
    <w:p w:rsidR="00042E72" w:rsidRDefault="00042E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379DW10"/>
    <w:docVar w:name="CoverBillType" w:val="b"/>
    <w:docVar w:name="docpath" w:val="L:\Council\bills\GGS\22379DW10.DOCX"/>
    <w:docVar w:name="dvBillNumber" w:val="420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0787E"/>
    <w:rsid w:val="00011869"/>
    <w:rsid w:val="00042E72"/>
    <w:rsid w:val="000D6634"/>
    <w:rsid w:val="000D7D1E"/>
    <w:rsid w:val="000E1785"/>
    <w:rsid w:val="000F40FA"/>
    <w:rsid w:val="0010776B"/>
    <w:rsid w:val="00133E66"/>
    <w:rsid w:val="001435A3"/>
    <w:rsid w:val="001975B8"/>
    <w:rsid w:val="001D08F2"/>
    <w:rsid w:val="001D525B"/>
    <w:rsid w:val="001D7F4F"/>
    <w:rsid w:val="001E1E70"/>
    <w:rsid w:val="001E3DD7"/>
    <w:rsid w:val="002321B6"/>
    <w:rsid w:val="00250967"/>
    <w:rsid w:val="002543C8"/>
    <w:rsid w:val="00284AAE"/>
    <w:rsid w:val="002A7C53"/>
    <w:rsid w:val="002C4EF0"/>
    <w:rsid w:val="002E2CA7"/>
    <w:rsid w:val="002E5912"/>
    <w:rsid w:val="00325348"/>
    <w:rsid w:val="003255D8"/>
    <w:rsid w:val="0032732C"/>
    <w:rsid w:val="00336AD0"/>
    <w:rsid w:val="00337F21"/>
    <w:rsid w:val="0037079A"/>
    <w:rsid w:val="003C413C"/>
    <w:rsid w:val="003D01E8"/>
    <w:rsid w:val="003E5288"/>
    <w:rsid w:val="003F6D79"/>
    <w:rsid w:val="0041760A"/>
    <w:rsid w:val="00417C01"/>
    <w:rsid w:val="004809EE"/>
    <w:rsid w:val="00493953"/>
    <w:rsid w:val="004C0BCA"/>
    <w:rsid w:val="004D0176"/>
    <w:rsid w:val="004D3975"/>
    <w:rsid w:val="004E4D94"/>
    <w:rsid w:val="004E7D54"/>
    <w:rsid w:val="00521E22"/>
    <w:rsid w:val="005273C6"/>
    <w:rsid w:val="00530A69"/>
    <w:rsid w:val="00544865"/>
    <w:rsid w:val="00544F0A"/>
    <w:rsid w:val="00545593"/>
    <w:rsid w:val="00556A75"/>
    <w:rsid w:val="00577C6C"/>
    <w:rsid w:val="005C2FE2"/>
    <w:rsid w:val="005D03C8"/>
    <w:rsid w:val="005E2BC9"/>
    <w:rsid w:val="005F59CB"/>
    <w:rsid w:val="00605102"/>
    <w:rsid w:val="0060787E"/>
    <w:rsid w:val="006215AA"/>
    <w:rsid w:val="00626660"/>
    <w:rsid w:val="006841C7"/>
    <w:rsid w:val="006913C9"/>
    <w:rsid w:val="0069470D"/>
    <w:rsid w:val="0069630F"/>
    <w:rsid w:val="006B4338"/>
    <w:rsid w:val="00734F00"/>
    <w:rsid w:val="007435AC"/>
    <w:rsid w:val="007538AC"/>
    <w:rsid w:val="00794024"/>
    <w:rsid w:val="007A70AE"/>
    <w:rsid w:val="008362E8"/>
    <w:rsid w:val="008767F0"/>
    <w:rsid w:val="008A1768"/>
    <w:rsid w:val="008C7DB2"/>
    <w:rsid w:val="008F4429"/>
    <w:rsid w:val="00910340"/>
    <w:rsid w:val="0094021A"/>
    <w:rsid w:val="00975153"/>
    <w:rsid w:val="009C6A0B"/>
    <w:rsid w:val="009F0C77"/>
    <w:rsid w:val="009F4DD1"/>
    <w:rsid w:val="00A41684"/>
    <w:rsid w:val="00A64E80"/>
    <w:rsid w:val="00A72BCD"/>
    <w:rsid w:val="00A741D9"/>
    <w:rsid w:val="00A81A40"/>
    <w:rsid w:val="00A833AB"/>
    <w:rsid w:val="00A9741D"/>
    <w:rsid w:val="00AB0183"/>
    <w:rsid w:val="00AD4B17"/>
    <w:rsid w:val="00AF6B6B"/>
    <w:rsid w:val="00B07C49"/>
    <w:rsid w:val="00B412D4"/>
    <w:rsid w:val="00B64C6A"/>
    <w:rsid w:val="00B94ACB"/>
    <w:rsid w:val="00BD496D"/>
    <w:rsid w:val="00BE3C22"/>
    <w:rsid w:val="00C0345E"/>
    <w:rsid w:val="00C13F74"/>
    <w:rsid w:val="00C3483A"/>
    <w:rsid w:val="00C539B5"/>
    <w:rsid w:val="00C562FA"/>
    <w:rsid w:val="00C62F7B"/>
    <w:rsid w:val="00C74E9D"/>
    <w:rsid w:val="00C82FD3"/>
    <w:rsid w:val="00C92819"/>
    <w:rsid w:val="00CC6B7B"/>
    <w:rsid w:val="00CD2089"/>
    <w:rsid w:val="00CD691A"/>
    <w:rsid w:val="00D25FB8"/>
    <w:rsid w:val="00D73A67"/>
    <w:rsid w:val="00D970A9"/>
    <w:rsid w:val="00DD7A88"/>
    <w:rsid w:val="00DF3845"/>
    <w:rsid w:val="00E1100D"/>
    <w:rsid w:val="00E235B0"/>
    <w:rsid w:val="00E41911"/>
    <w:rsid w:val="00E42E1D"/>
    <w:rsid w:val="00E915D2"/>
    <w:rsid w:val="00E92EEF"/>
    <w:rsid w:val="00EC20E7"/>
    <w:rsid w:val="00EE270E"/>
    <w:rsid w:val="00F24442"/>
    <w:rsid w:val="00F254F5"/>
    <w:rsid w:val="00F50AE3"/>
    <w:rsid w:val="00F67CF1"/>
    <w:rsid w:val="00F840F0"/>
    <w:rsid w:val="00FB0D0D"/>
    <w:rsid w:val="00FB43B4"/>
    <w:rsid w:val="00FF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92F1591-3644-49A6-B601-2DEC53927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E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E7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0B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13" Type="http://schemas.openxmlformats.org/officeDocument/2006/relationships/hyperlink" Target="file:///p:\pprever\2009-10\4207_20100204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hyperlink" Target="file:///p:\pprever\2009-10\4207_20091117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0\02-17-10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HJ%20Archive\2010\02-17-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2-04-10.docx" TargetMode="External"/><Relationship Id="rId14" Type="http://schemas.openxmlformats.org/officeDocument/2006/relationships/hyperlink" Target="file:///p:\pprever\2009-10\4207_2010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471A7-15D7-4A6F-9570-4E5B3D400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900</Words>
  <Characters>4576</Characters>
  <Application>Microsoft Office Word</Application>
  <DocSecurity>0</DocSecurity>
  <Lines>160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4207: Voter registration - South Carolina Legislature Online</dc:title>
  <dc:subject/>
  <dc:creator>GloriaShackelford</dc:creator>
  <cp:keywords/>
  <dc:description/>
  <cp:lastModifiedBy>N Cumfer</cp:lastModifiedBy>
  <cp:revision>12</cp:revision>
  <cp:lastPrinted>2009-11-16T14:53:00Z</cp:lastPrinted>
  <dcterms:created xsi:type="dcterms:W3CDTF">2010-02-05T19:22:00Z</dcterms:created>
  <dcterms:modified xsi:type="dcterms:W3CDTF">2014-11-24T16:19:00Z</dcterms:modified>
</cp:coreProperties>
</file>