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BC2" w:rsidRDefault="009F0BC2" w:rsidP="009F0BC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9F0BC2">
        <w:rPr>
          <w:b/>
        </w:rPr>
        <w:t>South Carolina General Assembly</w:t>
      </w:r>
    </w:p>
    <w:p w:rsidR="009F0BC2" w:rsidRDefault="009F0BC2" w:rsidP="009F0BC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9F0BC2" w:rsidRDefault="009F0BC2" w:rsidP="009F0BC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F0BC2" w:rsidRDefault="009F0BC2" w:rsidP="009F0BC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9F0BC2">
        <w:rPr>
          <w:b/>
        </w:rPr>
        <w:t>H. 4262</w:t>
      </w:r>
    </w:p>
    <w:p w:rsidR="009F0BC2" w:rsidRDefault="009F0BC2" w:rsidP="009F0BC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9F0BC2" w:rsidRDefault="009F0BC2" w:rsidP="009F0BC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9F0BC2">
        <w:rPr>
          <w:b/>
        </w:rPr>
        <w:t>STATUS INFORMATION</w:t>
      </w:r>
    </w:p>
    <w:p w:rsidR="009F0BC2" w:rsidRDefault="009F0BC2" w:rsidP="009F0BC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F0BC2" w:rsidRDefault="009F0BC2" w:rsidP="009F0BC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9F0BC2" w:rsidRDefault="0023486F" w:rsidP="009F0BC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Dillard and Brady</w:t>
      </w:r>
    </w:p>
    <w:p w:rsidR="009F0BC2" w:rsidRDefault="009F0BC2" w:rsidP="009F0BC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l:\council\bills\swb\5993cm10.docx</w:t>
      </w:r>
    </w:p>
    <w:p w:rsidR="009F0BC2" w:rsidRDefault="009F0BC2" w:rsidP="009F0BC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951E8" w:rsidRDefault="007951E8" w:rsidP="009F0BC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12, 2010</w:t>
      </w:r>
    </w:p>
    <w:p w:rsidR="007951E8" w:rsidRPr="007951E8" w:rsidRDefault="007951E8" w:rsidP="009F0BC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7951E8">
        <w:rPr>
          <w:b/>
        </w:rPr>
        <w:t>Medical, Military, Public and Municipal Affairs</w:t>
      </w:r>
    </w:p>
    <w:p w:rsidR="007951E8" w:rsidRDefault="007951E8" w:rsidP="009F0BC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F0BC2" w:rsidRDefault="009F0BC2" w:rsidP="009F0BC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8B2385">
        <w:t>Prisoners</w:t>
      </w:r>
    </w:p>
    <w:p w:rsidR="009F0BC2" w:rsidRDefault="009F0BC2" w:rsidP="009F0BC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F0BC2" w:rsidRDefault="009F0BC2" w:rsidP="009F0BC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F0BC2" w:rsidRDefault="009F0BC2" w:rsidP="009F0BC2">
      <w:pPr>
        <w:widowControl w:val="0"/>
        <w:tabs>
          <w:tab w:val="center" w:pos="590"/>
          <w:tab w:val="center" w:pos="1440"/>
          <w:tab w:val="left" w:pos="1872"/>
          <w:tab w:val="left" w:pos="9187"/>
        </w:tabs>
        <w:jc w:val="left"/>
      </w:pPr>
      <w:r w:rsidRPr="009F0BC2">
        <w:rPr>
          <w:b/>
        </w:rPr>
        <w:t>HISTORY OF LEGISLATIVE ACTIONS</w:t>
      </w:r>
    </w:p>
    <w:p w:rsidR="009F0BC2" w:rsidRDefault="009F0BC2" w:rsidP="009F0BC2">
      <w:pPr>
        <w:widowControl w:val="0"/>
        <w:tabs>
          <w:tab w:val="center" w:pos="590"/>
          <w:tab w:val="center" w:pos="1440"/>
          <w:tab w:val="left" w:pos="1872"/>
          <w:tab w:val="left" w:pos="9187"/>
        </w:tabs>
        <w:jc w:val="left"/>
      </w:pPr>
    </w:p>
    <w:p w:rsidR="009F0BC2" w:rsidRPr="009F0BC2" w:rsidRDefault="009F0BC2" w:rsidP="009F0BC2">
      <w:pPr>
        <w:widowControl w:val="0"/>
        <w:tabs>
          <w:tab w:val="center" w:pos="590"/>
          <w:tab w:val="center" w:pos="1440"/>
          <w:tab w:val="left" w:pos="1872"/>
          <w:tab w:val="left" w:pos="9187"/>
        </w:tabs>
        <w:jc w:val="left"/>
      </w:pPr>
      <w:r w:rsidRPr="009F0BC2">
        <w:rPr>
          <w:u w:val="single"/>
        </w:rPr>
        <w:tab/>
        <w:t>Date</w:t>
      </w:r>
      <w:r w:rsidRPr="009F0BC2">
        <w:rPr>
          <w:u w:val="single"/>
        </w:rPr>
        <w:tab/>
        <w:t>Body</w:t>
      </w:r>
      <w:r w:rsidRPr="009F0BC2">
        <w:rPr>
          <w:u w:val="single"/>
        </w:rPr>
        <w:tab/>
        <w:t>Action Description with journal page number</w:t>
      </w:r>
      <w:r w:rsidRPr="009F0BC2">
        <w:rPr>
          <w:u w:val="single"/>
        </w:rPr>
        <w:tab/>
      </w:r>
    </w:p>
    <w:p w:rsidR="00D6525D" w:rsidRDefault="00D6525D" w:rsidP="00D6525D">
      <w:pPr>
        <w:widowControl w:val="0"/>
        <w:tabs>
          <w:tab w:val="right" w:pos="1008"/>
          <w:tab w:val="left" w:pos="1152"/>
          <w:tab w:val="left" w:pos="1872"/>
          <w:tab w:val="left" w:pos="9187"/>
        </w:tabs>
        <w:ind w:left="2088" w:hanging="2088"/>
        <w:jc w:val="left"/>
      </w:pPr>
      <w:r>
        <w:tab/>
        <w:t>12/15/2009</w:t>
      </w:r>
      <w:r>
        <w:tab/>
        <w:t>House</w:t>
      </w:r>
      <w:r>
        <w:tab/>
      </w:r>
      <w:r w:rsidRPr="003341AD">
        <w:t>Prefiled</w:t>
      </w:r>
    </w:p>
    <w:p w:rsidR="00D6525D" w:rsidRDefault="00D6525D" w:rsidP="00D6525D">
      <w:pPr>
        <w:widowControl w:val="0"/>
        <w:tabs>
          <w:tab w:val="right" w:pos="1008"/>
          <w:tab w:val="left" w:pos="1152"/>
          <w:tab w:val="left" w:pos="1872"/>
          <w:tab w:val="left" w:pos="9187"/>
        </w:tabs>
        <w:ind w:left="2088" w:hanging="2088"/>
        <w:jc w:val="left"/>
      </w:pPr>
      <w:r>
        <w:tab/>
        <w:t>12/15/2009</w:t>
      </w:r>
      <w:r>
        <w:tab/>
        <w:t>House</w:t>
      </w:r>
      <w:r>
        <w:tab/>
      </w:r>
      <w:r w:rsidRPr="003341AD">
        <w:t xml:space="preserve">Referred to </w:t>
      </w:r>
      <w:r>
        <w:t xml:space="preserve">Committee on </w:t>
      </w:r>
      <w:r w:rsidRPr="003341AD">
        <w:rPr>
          <w:b/>
        </w:rPr>
        <w:t>Medical, Military, Public and Municipal Affairs</w:t>
      </w:r>
    </w:p>
    <w:p w:rsidR="00D6525D" w:rsidRDefault="00D6525D" w:rsidP="00D6525D">
      <w:pPr>
        <w:widowControl w:val="0"/>
        <w:tabs>
          <w:tab w:val="right" w:pos="1008"/>
          <w:tab w:val="left" w:pos="1152"/>
          <w:tab w:val="left" w:pos="1872"/>
          <w:tab w:val="left" w:pos="9187"/>
        </w:tabs>
        <w:ind w:left="2088" w:hanging="2088"/>
        <w:jc w:val="left"/>
      </w:pPr>
      <w:r>
        <w:tab/>
        <w:t>1/12/2010</w:t>
      </w:r>
      <w:r>
        <w:tab/>
        <w:t>House</w:t>
      </w:r>
      <w:r>
        <w:tab/>
      </w:r>
      <w:r w:rsidRPr="003341AD">
        <w:t xml:space="preserve">Introduced and read first time </w:t>
      </w:r>
      <w:hyperlink r:id="rId7" w:history="1">
        <w:r w:rsidRPr="009442E2">
          <w:rPr>
            <w:rStyle w:val="Hyperlink"/>
          </w:rPr>
          <w:t>HJ</w:t>
        </w:r>
      </w:hyperlink>
      <w:r>
        <w:noBreakHyphen/>
      </w:r>
      <w:r w:rsidRPr="003341AD">
        <w:t>49</w:t>
      </w:r>
    </w:p>
    <w:p w:rsidR="00D6525D" w:rsidRDefault="00D6525D" w:rsidP="00D6525D">
      <w:pPr>
        <w:widowControl w:val="0"/>
        <w:tabs>
          <w:tab w:val="right" w:pos="1008"/>
          <w:tab w:val="left" w:pos="1152"/>
          <w:tab w:val="left" w:pos="1872"/>
          <w:tab w:val="left" w:pos="9187"/>
        </w:tabs>
        <w:ind w:left="2088" w:hanging="2088"/>
        <w:jc w:val="left"/>
      </w:pPr>
      <w:r>
        <w:tab/>
        <w:t>1/12/2010</w:t>
      </w:r>
      <w:r>
        <w:tab/>
        <w:t>House</w:t>
      </w:r>
      <w:r>
        <w:tab/>
      </w:r>
      <w:r w:rsidRPr="003341AD">
        <w:t xml:space="preserve">Referred to </w:t>
      </w:r>
      <w:r>
        <w:t xml:space="preserve">Committee on </w:t>
      </w:r>
      <w:r w:rsidRPr="003341AD">
        <w:rPr>
          <w:b/>
        </w:rPr>
        <w:t>Medical, Military, Public and Municipal Affairs</w:t>
      </w:r>
      <w:r w:rsidRPr="003341AD">
        <w:t xml:space="preserve"> </w:t>
      </w:r>
      <w:hyperlink r:id="rId8" w:history="1">
        <w:r w:rsidRPr="009442E2">
          <w:rPr>
            <w:rStyle w:val="Hyperlink"/>
          </w:rPr>
          <w:t>HJ</w:t>
        </w:r>
      </w:hyperlink>
      <w:r>
        <w:noBreakHyphen/>
      </w:r>
      <w:r w:rsidRPr="003341AD">
        <w:t>49</w:t>
      </w:r>
    </w:p>
    <w:p w:rsidR="00D6525D" w:rsidRDefault="00D6525D" w:rsidP="00D6525D">
      <w:pPr>
        <w:widowControl w:val="0"/>
        <w:tabs>
          <w:tab w:val="right" w:pos="1008"/>
          <w:tab w:val="left" w:pos="1152"/>
          <w:tab w:val="left" w:pos="1872"/>
          <w:tab w:val="left" w:pos="9187"/>
        </w:tabs>
        <w:ind w:left="2088" w:hanging="2088"/>
        <w:jc w:val="left"/>
      </w:pPr>
    </w:p>
    <w:p w:rsidR="009F0BC2" w:rsidRPr="009F0BC2" w:rsidRDefault="009F0BC2" w:rsidP="009F0BC2">
      <w:pPr>
        <w:widowControl w:val="0"/>
        <w:tabs>
          <w:tab w:val="right" w:pos="1008"/>
          <w:tab w:val="left" w:pos="1152"/>
          <w:tab w:val="left" w:pos="1872"/>
          <w:tab w:val="left" w:pos="9187"/>
        </w:tabs>
        <w:ind w:left="2088" w:hanging="2088"/>
        <w:jc w:val="left"/>
      </w:pPr>
    </w:p>
    <w:p w:rsidR="009F0BC2" w:rsidRDefault="009F0BC2" w:rsidP="009F0BC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9F0BC2">
        <w:rPr>
          <w:b/>
        </w:rPr>
        <w:t>VERSIONS OF THIS BILL</w:t>
      </w:r>
    </w:p>
    <w:p w:rsidR="009F0BC2" w:rsidRDefault="009F0BC2" w:rsidP="009F0BC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F0BC2" w:rsidRDefault="00EC33B9" w:rsidP="009F0BC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9F0BC2">
          <w:rPr>
            <w:rStyle w:val="Hyperlink"/>
          </w:rPr>
          <w:t>12/15/2009</w:t>
        </w:r>
      </w:hyperlink>
    </w:p>
    <w:p w:rsidR="009F0BC2" w:rsidRDefault="009F0BC2" w:rsidP="009F0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0BC2" w:rsidRDefault="009F0BC2" w:rsidP="009F0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9F0BC2" w:rsidSect="009F0BC2">
          <w:pgSz w:w="12240" w:h="15840" w:code="1"/>
          <w:pgMar w:top="1080" w:right="1440" w:bottom="1080" w:left="1440" w:header="720" w:footer="720" w:gutter="0"/>
          <w:cols w:space="720"/>
          <w:noEndnote/>
          <w:docGrid w:linePitch="360"/>
        </w:sectPr>
      </w:pPr>
    </w:p>
    <w:p w:rsidR="002C14BB" w:rsidRDefault="002C14BB" w:rsidP="002C1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4BB" w:rsidRDefault="002C14BB" w:rsidP="002C1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4BB" w:rsidRDefault="002C14BB" w:rsidP="002C1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4BB" w:rsidRDefault="002C14BB" w:rsidP="002C1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4BB" w:rsidRDefault="002C14BB" w:rsidP="002C1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4BB" w:rsidRDefault="002C14BB" w:rsidP="002C1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4BB" w:rsidRDefault="002C14BB" w:rsidP="002C1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4BB" w:rsidRDefault="002C14BB" w:rsidP="002C1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0F4A0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1F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24</w:t>
      </w:r>
      <w:r w:rsidR="00ED4E3D">
        <w:noBreakHyphen/>
      </w:r>
      <w:r>
        <w:t>13</w:t>
      </w:r>
      <w:r w:rsidR="00ED4E3D">
        <w:noBreakHyphen/>
      </w:r>
      <w:r>
        <w:t>180 S</w:t>
      </w:r>
      <w:r w:rsidR="00A64393">
        <w:t>O</w:t>
      </w:r>
      <w:r>
        <w:t xml:space="preserve"> AS TO PROVIDE THAT CERTAIN PERSONS WHO ARE CONFINED IN A LOCAL OR STATE CORRECTIONAL FACILITY SHALL SUBMIT TO AN HIV TEST BEFORE THEIR EXPECTED DATE OF DISCHARGE FROM THE FACILITY</w:t>
      </w:r>
      <w:r w:rsidR="00492E86">
        <w:t>,</w:t>
      </w:r>
      <w:r>
        <w:t xml:space="preserve"> AND TO PROVIDE THAT A PERSON WHO TESTS POSITIVE FOR HIV MUST BE PROVIDED COUNSELING RELATING TO LIVING WITH THIS CONDITION AFTER </w:t>
      </w:r>
      <w:r w:rsidR="00492E86">
        <w:t>HIS</w:t>
      </w:r>
      <w:r>
        <w:t xml:space="preserve"> RELEASE FROM CUSTODY.</w:t>
      </w:r>
    </w:p>
    <w:p w:rsidR="000F4A0D" w:rsidRDefault="000F4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F4A0D" w:rsidRDefault="000F4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4A0D" w:rsidRDefault="000F4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A0D" w:rsidRDefault="000F4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A1FB8">
        <w:t>Article 1, Chapter 13, Title 24 of the 1976 Code is amended by adding:</w:t>
      </w:r>
    </w:p>
    <w:p w:rsidR="000A1FB8" w:rsidRDefault="000A1F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FB8" w:rsidRDefault="000A1F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rsidR="00ED4E3D">
        <w:noBreakHyphen/>
      </w:r>
      <w:r>
        <w:t>13</w:t>
      </w:r>
      <w:r w:rsidR="00ED4E3D">
        <w:noBreakHyphen/>
      </w:r>
      <w:r>
        <w:t>180.</w:t>
      </w:r>
      <w:r>
        <w:tab/>
        <w:t>(</w:t>
      </w:r>
      <w:r w:rsidR="003819C0">
        <w:t>A</w:t>
      </w:r>
      <w:r>
        <w:t>)</w:t>
      </w:r>
      <w:r>
        <w:tab/>
        <w:t>A person who has been confined in a local or state correctional facility for at least one year and who has not previously tested positive for HIV shall submit to an HIV test between sixty and one hundred twenty days before his expected date of discharge from the facility.</w:t>
      </w:r>
    </w:p>
    <w:p w:rsidR="000A1FB8" w:rsidRDefault="000A1F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tested as provided in subsection</w:t>
      </w:r>
      <w:r w:rsidR="00492E86">
        <w:t xml:space="preserve"> </w:t>
      </w:r>
      <w:r>
        <w:t>(A) must be notified of the results of the test in writing before his discharge.  A person testing positive for HIV, and any person who has previously tested positive for this condition, must be provided counseling relating to living with this condition after their release from custody.  The Department of Corrections shall promulgate regulations relating to the appropriate counseling that must be provided.</w:t>
      </w:r>
      <w:r w:rsidR="00ED4E3D">
        <w:t>”</w:t>
      </w:r>
    </w:p>
    <w:p w:rsidR="000F4A0D" w:rsidRDefault="000F4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4A0D" w:rsidP="0099449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0A1FB8">
        <w:t>2</w:t>
      </w:r>
      <w:r>
        <w:t>.</w:t>
      </w:r>
      <w:r>
        <w:tab/>
        <w:t>This act takes effect upon approval by the Governor.</w:t>
      </w:r>
    </w:p>
    <w:p w:rsidR="00DA6996" w:rsidRDefault="00ED4E3D" w:rsidP="0099449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6996" w:rsidRDefault="00DA6996" w:rsidP="009F0BC2">
      <w:pPr>
        <w:keepNext/>
        <w:suppressAutoHyphens/>
      </w:pPr>
    </w:p>
    <w:sectPr w:rsidR="00DA6996" w:rsidSect="009F0BC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1FB8" w:rsidRDefault="000A1FB8" w:rsidP="009F0C77">
      <w:r>
        <w:separator/>
      </w:r>
    </w:p>
  </w:endnote>
  <w:endnote w:type="continuationSeparator" w:id="0">
    <w:p w:rsidR="000A1FB8" w:rsidRDefault="000A1F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2CD22A-8CCC-449D-8B74-2A9583C3364E}"/>
    <w:embedBold r:id="rId2" w:fontKey="{AD425E51-E894-468F-9970-3BD3A2451D59}"/>
  </w:font>
  <w:font w:name="Calibri">
    <w:panose1 w:val="020F0502020204030204"/>
    <w:charset w:val="00"/>
    <w:family w:val="swiss"/>
    <w:pitch w:val="variable"/>
    <w:sig w:usb0="E10002FF" w:usb1="4000ACFF" w:usb2="00000009" w:usb3="00000000" w:csb0="0000019F" w:csb1="00000000"/>
    <w:embedRegular r:id="rId3" w:fontKey="{9437946F-BD34-4E6A-A8A8-564299652FF4}"/>
  </w:font>
  <w:font w:name="Tahoma">
    <w:panose1 w:val="020B0604030504040204"/>
    <w:charset w:val="00"/>
    <w:family w:val="swiss"/>
    <w:pitch w:val="variable"/>
    <w:sig w:usb0="21002A87" w:usb1="80000000" w:usb2="00000008" w:usb3="00000000" w:csb0="000101FF" w:csb1="00000000"/>
    <w:embedRegular r:id="rId4" w:fontKey="{17BA2411-FAF4-4461-B4E3-F8D6760B52DF}"/>
  </w:font>
  <w:font w:name="Cambria">
    <w:panose1 w:val="02040503050406030204"/>
    <w:charset w:val="00"/>
    <w:family w:val="roman"/>
    <w:pitch w:val="variable"/>
    <w:sig w:usb0="E00002FF" w:usb1="400004FF" w:usb2="00000000" w:usb3="00000000" w:csb0="0000019F" w:csb1="00000000"/>
    <w:embedRegular r:id="rId5" w:fontKey="{D5D362AC-EF32-4419-A8D2-63BDDB6C0E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BC2" w:rsidRPr="00DA6996" w:rsidRDefault="009F0BC2" w:rsidP="00DA6996">
    <w:pPr>
      <w:pStyle w:val="Footer"/>
      <w:tabs>
        <w:tab w:val="clear" w:pos="4680"/>
        <w:tab w:val="clear" w:pos="9360"/>
        <w:tab w:val="center" w:pos="2995"/>
      </w:tabs>
      <w:spacing w:before="120"/>
    </w:pPr>
    <w:r>
      <w:t>[4262]</w:t>
    </w:r>
    <w:r>
      <w:tab/>
    </w:r>
    <w:r w:rsidR="00EC33B9">
      <w:fldChar w:fldCharType="begin"/>
    </w:r>
    <w:r w:rsidR="00EC33B9">
      <w:instrText xml:space="preserve"> PAGE  \* MERGEFORMAT </w:instrText>
    </w:r>
    <w:r w:rsidR="00EC33B9">
      <w:fldChar w:fldCharType="separate"/>
    </w:r>
    <w:r w:rsidR="00EC33B9">
      <w:rPr>
        <w:noProof/>
      </w:rPr>
      <w:t>1</w:t>
    </w:r>
    <w:r w:rsidR="00EC33B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1FB8" w:rsidRDefault="000A1FB8" w:rsidP="009F0C77">
      <w:r>
        <w:separator/>
      </w:r>
    </w:p>
  </w:footnote>
  <w:footnote w:type="continuationSeparator" w:id="0">
    <w:p w:rsidR="000A1FB8" w:rsidRDefault="000A1F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993CM10"/>
    <w:docVar w:name="CoverBillType" w:val="b"/>
    <w:docVar w:name="docpath" w:val="L:\Council\bills\SWB\5993CM10.DOCX"/>
    <w:docVar w:name="dvBillNumber" w:val="4262"/>
    <w:docVar w:name="dvBillNumberPrefix" w:val="H. "/>
    <w:docVar w:name="dvOriginalBody" w:val="House"/>
    <w:docVar w:name="dvSteno" w:val="SWB"/>
    <w:docVar w:name="NameofBody" w:val="h"/>
    <w:docVar w:name="vgroup2" w:val="Council"/>
  </w:docVars>
  <w:rsids>
    <w:rsidRoot w:val="003725F2"/>
    <w:rsid w:val="00011869"/>
    <w:rsid w:val="000A1FB8"/>
    <w:rsid w:val="000E1785"/>
    <w:rsid w:val="000F40FA"/>
    <w:rsid w:val="000F4A0D"/>
    <w:rsid w:val="0010776B"/>
    <w:rsid w:val="00122F53"/>
    <w:rsid w:val="00133E66"/>
    <w:rsid w:val="001435A3"/>
    <w:rsid w:val="001D08F2"/>
    <w:rsid w:val="001D525B"/>
    <w:rsid w:val="001D7F4F"/>
    <w:rsid w:val="002321B6"/>
    <w:rsid w:val="00234347"/>
    <w:rsid w:val="0023486F"/>
    <w:rsid w:val="00250967"/>
    <w:rsid w:val="002543C8"/>
    <w:rsid w:val="00284AAE"/>
    <w:rsid w:val="002A42F1"/>
    <w:rsid w:val="002C14BB"/>
    <w:rsid w:val="002E5912"/>
    <w:rsid w:val="00325348"/>
    <w:rsid w:val="0032732C"/>
    <w:rsid w:val="00336AD0"/>
    <w:rsid w:val="0037079A"/>
    <w:rsid w:val="003725F2"/>
    <w:rsid w:val="003819C0"/>
    <w:rsid w:val="003D01E8"/>
    <w:rsid w:val="003E5288"/>
    <w:rsid w:val="003F6D79"/>
    <w:rsid w:val="0041760A"/>
    <w:rsid w:val="00417C01"/>
    <w:rsid w:val="004809EE"/>
    <w:rsid w:val="00492E86"/>
    <w:rsid w:val="004E7D54"/>
    <w:rsid w:val="005273C6"/>
    <w:rsid w:val="00530A69"/>
    <w:rsid w:val="00545593"/>
    <w:rsid w:val="00577C6C"/>
    <w:rsid w:val="005C2FE2"/>
    <w:rsid w:val="005E2BC9"/>
    <w:rsid w:val="00605102"/>
    <w:rsid w:val="006215AA"/>
    <w:rsid w:val="00682BC3"/>
    <w:rsid w:val="006913C9"/>
    <w:rsid w:val="0069470D"/>
    <w:rsid w:val="00717C11"/>
    <w:rsid w:val="00734F00"/>
    <w:rsid w:val="007951E8"/>
    <w:rsid w:val="007A70AE"/>
    <w:rsid w:val="008362E8"/>
    <w:rsid w:val="008435B9"/>
    <w:rsid w:val="00871A0E"/>
    <w:rsid w:val="00884424"/>
    <w:rsid w:val="00897A26"/>
    <w:rsid w:val="008A1768"/>
    <w:rsid w:val="008B2385"/>
    <w:rsid w:val="008D3105"/>
    <w:rsid w:val="008E2DA1"/>
    <w:rsid w:val="008F4429"/>
    <w:rsid w:val="0094021A"/>
    <w:rsid w:val="009442E2"/>
    <w:rsid w:val="00994495"/>
    <w:rsid w:val="009C6A0B"/>
    <w:rsid w:val="009F0BC2"/>
    <w:rsid w:val="009F0C77"/>
    <w:rsid w:val="009F4DD1"/>
    <w:rsid w:val="00A075AB"/>
    <w:rsid w:val="00A41684"/>
    <w:rsid w:val="00A623DD"/>
    <w:rsid w:val="00A64393"/>
    <w:rsid w:val="00A64E80"/>
    <w:rsid w:val="00A72BCD"/>
    <w:rsid w:val="00A741D9"/>
    <w:rsid w:val="00A833AB"/>
    <w:rsid w:val="00A9741D"/>
    <w:rsid w:val="00AD4B17"/>
    <w:rsid w:val="00AD610B"/>
    <w:rsid w:val="00B412D4"/>
    <w:rsid w:val="00B540CF"/>
    <w:rsid w:val="00BC377A"/>
    <w:rsid w:val="00BE3C22"/>
    <w:rsid w:val="00C0345E"/>
    <w:rsid w:val="00C32286"/>
    <w:rsid w:val="00C3483A"/>
    <w:rsid w:val="00C636F8"/>
    <w:rsid w:val="00C74E9D"/>
    <w:rsid w:val="00C82FD3"/>
    <w:rsid w:val="00C92819"/>
    <w:rsid w:val="00CC6B7B"/>
    <w:rsid w:val="00CD2089"/>
    <w:rsid w:val="00D6525D"/>
    <w:rsid w:val="00D6732F"/>
    <w:rsid w:val="00D73A67"/>
    <w:rsid w:val="00D970A9"/>
    <w:rsid w:val="00DA6996"/>
    <w:rsid w:val="00DC73DC"/>
    <w:rsid w:val="00DF3845"/>
    <w:rsid w:val="00E41911"/>
    <w:rsid w:val="00E56798"/>
    <w:rsid w:val="00E92EEF"/>
    <w:rsid w:val="00EC33B9"/>
    <w:rsid w:val="00ED4E3D"/>
    <w:rsid w:val="00F24442"/>
    <w:rsid w:val="00F50AE3"/>
    <w:rsid w:val="00F67CF1"/>
    <w:rsid w:val="00F72F32"/>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9525175-1A95-4FF4-A155-A4F57EE84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4495"/>
    <w:rPr>
      <w:rFonts w:ascii="Tahoma" w:hAnsi="Tahoma" w:cs="Tahoma"/>
      <w:sz w:val="16"/>
      <w:szCs w:val="16"/>
    </w:rPr>
  </w:style>
  <w:style w:type="character" w:customStyle="1" w:styleId="BalloonTextChar">
    <w:name w:val="Balloon Text Char"/>
    <w:basedOn w:val="DefaultParagraphFont"/>
    <w:link w:val="BalloonText"/>
    <w:uiPriority w:val="99"/>
    <w:semiHidden/>
    <w:rsid w:val="00994495"/>
    <w:rPr>
      <w:rFonts w:ascii="Tahoma" w:eastAsia="Times New Roman" w:hAnsi="Tahoma" w:cs="Tahoma"/>
      <w:sz w:val="16"/>
      <w:szCs w:val="16"/>
    </w:rPr>
  </w:style>
  <w:style w:type="character" w:styleId="Hyperlink">
    <w:name w:val="Hyperlink"/>
    <w:basedOn w:val="DefaultParagraphFont"/>
    <w:uiPriority w:val="99"/>
    <w:unhideWhenUsed/>
    <w:rsid w:val="009F0B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262_2009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82FC2-0B68-41F9-8247-0A551CB8C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336</Words>
  <Characters>1788</Characters>
  <Application>Microsoft Office Word</Application>
  <DocSecurity>0</DocSecurity>
  <Lines>74</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4262: Prisoners - South Carolina Legislature Online</dc:title>
  <dc:subject/>
  <dc:creator>SandyBarden</dc:creator>
  <cp:keywords/>
  <dc:description/>
  <cp:lastModifiedBy>N Cumfer</cp:lastModifiedBy>
  <cp:revision>10</cp:revision>
  <cp:lastPrinted>2009-12-11T16:11:00Z</cp:lastPrinted>
  <dcterms:created xsi:type="dcterms:W3CDTF">2009-12-15T19:18:00Z</dcterms:created>
  <dcterms:modified xsi:type="dcterms:W3CDTF">2014-11-24T16:20:00Z</dcterms:modified>
</cp:coreProperties>
</file>