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55F2" w:rsidRDefault="00BE55F2" w:rsidP="00BE55F2">
      <w:pPr>
        <w:widowControl w:val="0"/>
        <w:jc w:val="center"/>
      </w:pPr>
      <w:bookmarkStart w:id="0" w:name="_GoBack"/>
      <w:bookmarkEnd w:id="0"/>
      <w:r w:rsidRPr="00BE55F2">
        <w:rPr>
          <w:b/>
        </w:rPr>
        <w:t>South Carolina General Assembly</w:t>
      </w:r>
    </w:p>
    <w:p w:rsidR="00BE55F2" w:rsidRDefault="00BE55F2" w:rsidP="00BE55F2">
      <w:pPr>
        <w:widowControl w:val="0"/>
        <w:jc w:val="center"/>
      </w:pPr>
      <w:r>
        <w:t>118th Session, 2009-2010</w:t>
      </w:r>
    </w:p>
    <w:p w:rsidR="00BE55F2" w:rsidRDefault="00BE55F2" w:rsidP="00BE55F2">
      <w:pPr>
        <w:widowControl w:val="0"/>
        <w:jc w:val="left"/>
      </w:pPr>
    </w:p>
    <w:p w:rsidR="00BE55F2" w:rsidRDefault="00BE55F2" w:rsidP="00BE55F2">
      <w:pPr>
        <w:widowControl w:val="0"/>
        <w:jc w:val="left"/>
        <w:rPr>
          <w:b/>
        </w:rPr>
      </w:pPr>
      <w:r w:rsidRPr="00BE55F2">
        <w:rPr>
          <w:b/>
        </w:rPr>
        <w:t>H. 4355</w:t>
      </w:r>
    </w:p>
    <w:p w:rsidR="00BE55F2" w:rsidRDefault="00BE55F2" w:rsidP="00BE55F2">
      <w:pPr>
        <w:widowControl w:val="0"/>
        <w:jc w:val="left"/>
        <w:rPr>
          <w:b/>
        </w:rPr>
      </w:pPr>
    </w:p>
    <w:p w:rsidR="00BE55F2" w:rsidRDefault="00BE55F2" w:rsidP="00BE55F2">
      <w:pPr>
        <w:widowControl w:val="0"/>
        <w:jc w:val="left"/>
      </w:pPr>
      <w:r w:rsidRPr="00BE55F2">
        <w:rPr>
          <w:b/>
        </w:rPr>
        <w:t>STATUS INFORMATION</w:t>
      </w:r>
    </w:p>
    <w:p w:rsidR="00BE55F2" w:rsidRDefault="00BE55F2" w:rsidP="00BE55F2">
      <w:pPr>
        <w:widowControl w:val="0"/>
        <w:jc w:val="left"/>
      </w:pPr>
    </w:p>
    <w:p w:rsidR="00BE55F2" w:rsidRDefault="00BE55F2" w:rsidP="00BE55F2">
      <w:pPr>
        <w:widowControl w:val="0"/>
        <w:jc w:val="left"/>
      </w:pPr>
      <w:r>
        <w:t>House Resolution</w:t>
      </w:r>
    </w:p>
    <w:p w:rsidR="00BE55F2" w:rsidRDefault="00BE55F2" w:rsidP="00BE55F2">
      <w:pPr>
        <w:widowControl w:val="0"/>
        <w:jc w:val="left"/>
      </w:pPr>
      <w:r>
        <w:t>Sponsors: Reps. Skelton,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D.C. Smith, G.M. Smith, G.R. Smith, J.E. Smith, J.R. Smith, Sottile, Spires, Stavrinakis, Stewart, Stringer, Thompson, Toole, Umphlett, Vick, Viers, Weeks, Whipper, White, Whitmire, Williams, Willis, Wylie, A.D. Young and T.R. Young</w:t>
      </w:r>
    </w:p>
    <w:p w:rsidR="00BE55F2" w:rsidRDefault="00BE55F2" w:rsidP="00BE55F2">
      <w:pPr>
        <w:widowControl w:val="0"/>
        <w:jc w:val="left"/>
      </w:pPr>
      <w:r>
        <w:t>Document Path: l:\council\bills\gm\24395htc10.docx</w:t>
      </w:r>
    </w:p>
    <w:p w:rsidR="00BE55F2" w:rsidRDefault="00BE55F2" w:rsidP="00BE55F2">
      <w:pPr>
        <w:widowControl w:val="0"/>
        <w:jc w:val="left"/>
      </w:pPr>
    </w:p>
    <w:p w:rsidR="00BE55F2" w:rsidRDefault="00BE55F2" w:rsidP="00BE55F2">
      <w:pPr>
        <w:widowControl w:val="0"/>
        <w:jc w:val="left"/>
      </w:pPr>
      <w:r>
        <w:t>Introduced in the House on January 19, 2010</w:t>
      </w:r>
    </w:p>
    <w:p w:rsidR="00BE55F2" w:rsidRDefault="00BE55F2" w:rsidP="00BE55F2">
      <w:pPr>
        <w:widowControl w:val="0"/>
        <w:jc w:val="left"/>
      </w:pPr>
      <w:r>
        <w:t>Adopted by the House on January 19, 2010</w:t>
      </w:r>
    </w:p>
    <w:p w:rsidR="00BE55F2" w:rsidRDefault="00BE55F2" w:rsidP="00BE55F2">
      <w:pPr>
        <w:widowControl w:val="0"/>
        <w:jc w:val="left"/>
      </w:pPr>
    </w:p>
    <w:p w:rsidR="00BE55F2" w:rsidRDefault="00BE55F2" w:rsidP="00BE55F2">
      <w:pPr>
        <w:widowControl w:val="0"/>
        <w:jc w:val="left"/>
      </w:pPr>
      <w:r>
        <w:t xml:space="preserve">Summary: </w:t>
      </w:r>
      <w:r w:rsidR="00F23C4B">
        <w:t>D. W. Daniel High School Girls Volleyball Team</w:t>
      </w:r>
    </w:p>
    <w:p w:rsidR="00BE55F2" w:rsidRDefault="00BE55F2" w:rsidP="00BE55F2">
      <w:pPr>
        <w:widowControl w:val="0"/>
        <w:jc w:val="left"/>
      </w:pPr>
    </w:p>
    <w:p w:rsidR="00BE55F2" w:rsidRDefault="00BE55F2" w:rsidP="00BE55F2">
      <w:pPr>
        <w:widowControl w:val="0"/>
        <w:jc w:val="left"/>
      </w:pPr>
    </w:p>
    <w:p w:rsidR="00BE55F2" w:rsidRDefault="00BE55F2" w:rsidP="00BE55F2">
      <w:pPr>
        <w:widowControl w:val="0"/>
        <w:tabs>
          <w:tab w:val="center" w:pos="590"/>
          <w:tab w:val="center" w:pos="1440"/>
          <w:tab w:val="left" w:pos="1872"/>
          <w:tab w:val="left" w:pos="9187"/>
        </w:tabs>
        <w:jc w:val="left"/>
      </w:pPr>
      <w:r w:rsidRPr="00BE55F2">
        <w:rPr>
          <w:b/>
        </w:rPr>
        <w:t>HISTORY OF LEGISLATIVE ACTIONS</w:t>
      </w:r>
    </w:p>
    <w:p w:rsidR="00BE55F2" w:rsidRDefault="00BE55F2" w:rsidP="00BE55F2">
      <w:pPr>
        <w:widowControl w:val="0"/>
        <w:tabs>
          <w:tab w:val="center" w:pos="590"/>
          <w:tab w:val="center" w:pos="1440"/>
          <w:tab w:val="left" w:pos="1872"/>
          <w:tab w:val="left" w:pos="9187"/>
        </w:tabs>
        <w:jc w:val="left"/>
      </w:pPr>
    </w:p>
    <w:p w:rsidR="00BE55F2" w:rsidRPr="00BE55F2" w:rsidRDefault="00BE55F2" w:rsidP="00BE55F2">
      <w:pPr>
        <w:widowControl w:val="0"/>
        <w:tabs>
          <w:tab w:val="center" w:pos="590"/>
          <w:tab w:val="center" w:pos="1440"/>
          <w:tab w:val="left" w:pos="1872"/>
          <w:tab w:val="left" w:pos="9187"/>
        </w:tabs>
        <w:jc w:val="left"/>
      </w:pPr>
      <w:r w:rsidRPr="00BE55F2">
        <w:rPr>
          <w:u w:val="single"/>
        </w:rPr>
        <w:tab/>
        <w:t>Date</w:t>
      </w:r>
      <w:r w:rsidRPr="00BE55F2">
        <w:rPr>
          <w:u w:val="single"/>
        </w:rPr>
        <w:tab/>
        <w:t>Body</w:t>
      </w:r>
      <w:r w:rsidRPr="00BE55F2">
        <w:rPr>
          <w:u w:val="single"/>
        </w:rPr>
        <w:tab/>
        <w:t>Action Description with journal page number</w:t>
      </w:r>
      <w:r w:rsidRPr="00BE55F2">
        <w:rPr>
          <w:u w:val="single"/>
        </w:rPr>
        <w:tab/>
      </w:r>
    </w:p>
    <w:p w:rsidR="00D11A3E" w:rsidRDefault="00D11A3E" w:rsidP="00D11A3E">
      <w:pPr>
        <w:widowControl w:val="0"/>
        <w:tabs>
          <w:tab w:val="right" w:pos="1008"/>
          <w:tab w:val="left" w:pos="1152"/>
          <w:tab w:val="left" w:pos="1872"/>
          <w:tab w:val="left" w:pos="9187"/>
        </w:tabs>
        <w:ind w:left="2088" w:hanging="2088"/>
        <w:jc w:val="left"/>
      </w:pPr>
      <w:r>
        <w:tab/>
        <w:t>1/19/2010</w:t>
      </w:r>
      <w:r>
        <w:tab/>
        <w:t>House</w:t>
      </w:r>
      <w:r>
        <w:tab/>
      </w:r>
      <w:r w:rsidRPr="000F0384">
        <w:t xml:space="preserve">Introduced and adopted </w:t>
      </w:r>
      <w:hyperlink r:id="rId7" w:history="1">
        <w:r w:rsidRPr="00520709">
          <w:rPr>
            <w:rStyle w:val="Hyperlink"/>
          </w:rPr>
          <w:t>HJ</w:t>
        </w:r>
      </w:hyperlink>
      <w:r>
        <w:noBreakHyphen/>
      </w:r>
      <w:r w:rsidRPr="000F0384">
        <w:t>5</w:t>
      </w:r>
    </w:p>
    <w:p w:rsidR="00D11A3E" w:rsidRDefault="00D11A3E" w:rsidP="00D11A3E">
      <w:pPr>
        <w:widowControl w:val="0"/>
        <w:tabs>
          <w:tab w:val="right" w:pos="1008"/>
          <w:tab w:val="left" w:pos="1152"/>
          <w:tab w:val="left" w:pos="1872"/>
          <w:tab w:val="left" w:pos="9187"/>
        </w:tabs>
        <w:ind w:left="2088" w:hanging="2088"/>
        <w:jc w:val="left"/>
      </w:pPr>
    </w:p>
    <w:p w:rsidR="00BE55F2" w:rsidRPr="00BE55F2" w:rsidRDefault="00BE55F2" w:rsidP="00BE55F2">
      <w:pPr>
        <w:widowControl w:val="0"/>
        <w:tabs>
          <w:tab w:val="right" w:pos="1008"/>
          <w:tab w:val="left" w:pos="1152"/>
          <w:tab w:val="left" w:pos="1872"/>
          <w:tab w:val="left" w:pos="9187"/>
        </w:tabs>
        <w:ind w:left="2088" w:hanging="2088"/>
        <w:jc w:val="left"/>
      </w:pPr>
    </w:p>
    <w:p w:rsidR="00BE55F2" w:rsidRDefault="00BE55F2" w:rsidP="00BE55F2">
      <w:r w:rsidRPr="00BE55F2">
        <w:rPr>
          <w:b/>
        </w:rPr>
        <w:t>VERSIONS OF THIS BILL</w:t>
      </w:r>
    </w:p>
    <w:p w:rsidR="00BE55F2" w:rsidRDefault="00BE55F2" w:rsidP="00BE55F2"/>
    <w:p w:rsidR="00BE55F2" w:rsidRDefault="00442189" w:rsidP="00BE55F2">
      <w:hyperlink r:id="rId8" w:history="1">
        <w:r w:rsidR="00BE55F2">
          <w:rPr>
            <w:rStyle w:val="Hyperlink"/>
          </w:rPr>
          <w:t>1/19/2010</w:t>
        </w:r>
      </w:hyperlink>
    </w:p>
    <w:p w:rsidR="00BE55F2" w:rsidRDefault="00BE55F2" w:rsidP="00BE55F2"/>
    <w:p w:rsidR="00BE55F2" w:rsidRDefault="00BE55F2" w:rsidP="00BE55F2">
      <w:pPr>
        <w:sectPr w:rsidR="00BE55F2" w:rsidSect="00BE55F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0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420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203" w:rsidRDefault="006811B0" w:rsidP="00681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THE D. W. DANIEL HIGH SCHOOL GIRLS VOLLEYBALL TEAM OF PICKENS COUNTY FOR A WINNING SEASON, AND TO CONGRATULATE THE PLAYERS, COACHES, AND SCHOOL OFFICIALS FOR GARNERING THE 2009 CLASS AAA STATE CHAMPIONSHIP TITLE.</w:t>
      </w:r>
      <w:bookmarkStart w:id="4" w:name="titleend"/>
      <w:bookmarkEnd w:id="4"/>
    </w:p>
    <w:p w:rsidR="006811B0" w:rsidRDefault="006811B0" w:rsidP="00681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811B0" w:rsidRDefault="007642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811B0">
        <w:t xml:space="preserve">the members of the South Carolina House of Representatives were pleased to learn that the D. W. Daniel High School volleyball </w:t>
      </w:r>
      <w:r w:rsidR="00B06039">
        <w:t xml:space="preserve">team </w:t>
      </w:r>
      <w:r w:rsidR="006811B0">
        <w:t>claimed thirty</w:t>
      </w:r>
      <w:r w:rsidR="00EA6310">
        <w:noBreakHyphen/>
      </w:r>
      <w:r w:rsidR="006811B0">
        <w:t xml:space="preserve">six wins and only three losses </w:t>
      </w:r>
      <w:r w:rsidR="00531031">
        <w:t xml:space="preserve">this year </w:t>
      </w:r>
      <w:r w:rsidR="006811B0">
        <w:t>and won the state championship title on November 7, 2009; and</w:t>
      </w:r>
    </w:p>
    <w:p w:rsidR="006811B0" w:rsidRDefault="006811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039" w:rsidRDefault="00B060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the way to the state victory, the Daniel High volleyball team defeated the Pickens High School Lady Blue Flames, the 2008 state champions, to win the regional competition for the first time in ten years; and</w:t>
      </w:r>
    </w:p>
    <w:p w:rsidR="00B06039" w:rsidRDefault="00B060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AF9" w:rsidRDefault="00BB0A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championship game, the Daniel High Lady Lions battled out a 3</w:t>
      </w:r>
      <w:r w:rsidR="00EA6310">
        <w:noBreakHyphen/>
      </w:r>
      <w:r>
        <w:t>0 victory over the 2007 state champion Bluffton High Lady Bobcats; and</w:t>
      </w:r>
    </w:p>
    <w:p w:rsidR="00BB0AF9" w:rsidRDefault="00BB0A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4F8" w:rsidRDefault="00CC6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Lady Lions made </w:t>
      </w:r>
      <w:r w:rsidR="00531031">
        <w:t xml:space="preserve">the </w:t>
      </w:r>
      <w:r>
        <w:t xml:space="preserve">necessary digs, kills, blocks, and outside hits to overwhelm the opponent and </w:t>
      </w:r>
      <w:r w:rsidR="00531031">
        <w:t>bring home the state class AAA trophy</w:t>
      </w:r>
      <w:r>
        <w:t xml:space="preserve">; </w:t>
      </w:r>
      <w:r w:rsidR="00531031">
        <w:t>and</w:t>
      </w:r>
    </w:p>
    <w:p w:rsidR="00531031" w:rsidRDefault="005310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031" w:rsidRDefault="005310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competition against </w:t>
      </w:r>
      <w:r w:rsidR="00B06039">
        <w:t xml:space="preserve">all </w:t>
      </w:r>
      <w:r>
        <w:t xml:space="preserve">the state champions from Georgia, Tennessee, and South Carolina, the Daniel High Lady </w:t>
      </w:r>
      <w:r w:rsidR="00000B3E">
        <w:t>Lion</w:t>
      </w:r>
      <w:r>
        <w:t>s pulled out another victory to win the</w:t>
      </w:r>
      <w:r w:rsidR="00000B3E">
        <w:t xml:space="preserve"> 2009</w:t>
      </w:r>
      <w:r>
        <w:t xml:space="preserve"> Tournament of Champions held at Dorman High School, and senior Hayley Hoover, who plans to play volleyball for Anderson University in the fall, was named </w:t>
      </w:r>
      <w:r w:rsidR="00B06039">
        <w:t xml:space="preserve">a </w:t>
      </w:r>
      <w:r>
        <w:t>first</w:t>
      </w:r>
      <w:r w:rsidR="00EA6310">
        <w:noBreakHyphen/>
      </w:r>
      <w:r>
        <w:t>team all</w:t>
      </w:r>
      <w:r w:rsidR="00EA6310">
        <w:noBreakHyphen/>
      </w:r>
      <w:r>
        <w:t>tournament player; and</w:t>
      </w:r>
    </w:p>
    <w:p w:rsidR="00CC64F8" w:rsidRDefault="00CC6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203" w:rsidRDefault="00CC6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sport that requires speed, agility, and teamwork, the Daniel </w:t>
      </w:r>
      <w:r w:rsidR="00B06039">
        <w:t xml:space="preserve">High School </w:t>
      </w:r>
      <w:r>
        <w:t>volleyball team has worked relentlessly for five years under the athletic leadership and experience of Coach Joy Stewart to produce a championship team</w:t>
      </w:r>
      <w:r w:rsidR="00764203">
        <w:t>.  Now, therefore,</w:t>
      </w:r>
    </w:p>
    <w:p w:rsidR="00764203" w:rsidRDefault="007642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203" w:rsidRDefault="007642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64203" w:rsidRDefault="007642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203" w:rsidRDefault="007642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811B0">
        <w:t xml:space="preserve"> the members of the House of Representatives of the State of South Carolina, by this resolution, recognize and commend the D. W. Daniel High School girls volleyball team of Pickens Co</w:t>
      </w:r>
      <w:r w:rsidR="00D92921">
        <w:t xml:space="preserve">unty for a winning season, and </w:t>
      </w:r>
      <w:r w:rsidR="006811B0">
        <w:t>congratulate the players, coaches, and school officials for garnering the 2009 Class AAA State Championship title.</w:t>
      </w:r>
    </w:p>
    <w:p w:rsidR="00764203" w:rsidRDefault="007642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6B8" w:rsidRDefault="009006B8" w:rsidP="00900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00B3E">
        <w:t>present</w:t>
      </w:r>
      <w:r>
        <w:t xml:space="preserve">ed to Daniel High School Principal </w:t>
      </w:r>
      <w:r w:rsidR="006811B0">
        <w:t>Sharon Huff</w:t>
      </w:r>
      <w:r>
        <w:t xml:space="preserve"> and Head Coach Joy Stewart.</w:t>
      </w:r>
    </w:p>
    <w:p w:rsidR="00F90C41" w:rsidRDefault="00EA63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0C41" w:rsidRDefault="00F90C41" w:rsidP="00BE55F2">
      <w:pPr>
        <w:suppressAutoHyphens/>
      </w:pPr>
    </w:p>
    <w:sectPr w:rsidR="00F90C41" w:rsidSect="00BE55F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921" w:rsidRDefault="00D92921" w:rsidP="009F0C77">
      <w:r>
        <w:separator/>
      </w:r>
    </w:p>
  </w:endnote>
  <w:endnote w:type="continuationSeparator" w:id="0">
    <w:p w:rsidR="00D92921" w:rsidRDefault="00D929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43CDC6-7B28-4983-AA55-A43DEE7E07FA}"/>
    <w:embedBold r:id="rId2" w:fontKey="{34310C78-AB8C-4E15-B062-4A35E34D502F}"/>
  </w:font>
  <w:font w:name="Calibri">
    <w:panose1 w:val="020F0502020204030204"/>
    <w:charset w:val="00"/>
    <w:family w:val="swiss"/>
    <w:pitch w:val="variable"/>
    <w:sig w:usb0="E10002FF" w:usb1="4000ACFF" w:usb2="00000009" w:usb3="00000000" w:csb0="0000019F" w:csb1="00000000"/>
    <w:embedRegular r:id="rId3" w:fontKey="{95248D2E-C38A-433A-ADD2-198BB82A9EE3}"/>
  </w:font>
  <w:font w:name="Tahoma">
    <w:panose1 w:val="020B0604030504040204"/>
    <w:charset w:val="00"/>
    <w:family w:val="swiss"/>
    <w:pitch w:val="variable"/>
    <w:sig w:usb0="21002A87" w:usb1="80000000" w:usb2="00000008" w:usb3="00000000" w:csb0="000101FF" w:csb1="00000000"/>
    <w:embedRegular r:id="rId4" w:fontKey="{FF65360E-6450-4BCD-8569-208990B4665E}"/>
  </w:font>
  <w:font w:name="Cambria">
    <w:panose1 w:val="02040503050406030204"/>
    <w:charset w:val="00"/>
    <w:family w:val="roman"/>
    <w:pitch w:val="variable"/>
    <w:sig w:usb0="E00002FF" w:usb1="400004FF" w:usb2="00000000" w:usb3="00000000" w:csb0="0000019F" w:csb1="00000000"/>
    <w:embedRegular r:id="rId5" w:fontKey="{E51BD46E-2A36-4565-823A-04AAF27817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5F2" w:rsidRPr="00F90C41" w:rsidRDefault="00BE55F2" w:rsidP="00F90C41">
    <w:pPr>
      <w:pStyle w:val="Footer"/>
      <w:tabs>
        <w:tab w:val="clear" w:pos="4680"/>
        <w:tab w:val="clear" w:pos="9360"/>
        <w:tab w:val="center" w:pos="2995"/>
      </w:tabs>
      <w:spacing w:before="120"/>
    </w:pPr>
    <w:r>
      <w:t>[4355]</w:t>
    </w:r>
    <w:r>
      <w:tab/>
    </w:r>
    <w:r w:rsidR="00442189">
      <w:fldChar w:fldCharType="begin"/>
    </w:r>
    <w:r w:rsidR="00442189">
      <w:instrText xml:space="preserve"> PAGE  \* MERGEFORMAT </w:instrText>
    </w:r>
    <w:r w:rsidR="00442189">
      <w:fldChar w:fldCharType="separate"/>
    </w:r>
    <w:r w:rsidR="00442189">
      <w:rPr>
        <w:noProof/>
      </w:rPr>
      <w:t>1</w:t>
    </w:r>
    <w:r w:rsidR="0044218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921" w:rsidRDefault="00D92921" w:rsidP="009F0C77">
      <w:r>
        <w:separator/>
      </w:r>
    </w:p>
  </w:footnote>
  <w:footnote w:type="continuationSeparator" w:id="0">
    <w:p w:rsidR="00D92921" w:rsidRDefault="00D929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95HTC10"/>
    <w:docVar w:name="CoverBillType" w:val="r"/>
    <w:docVar w:name="docpath" w:val="L:\Council\bills\GM\24395HTC10.DOCX"/>
    <w:docVar w:name="dvBillNumber" w:val="4355"/>
    <w:docVar w:name="dvBillNumberPrefix" w:val="H. "/>
    <w:docVar w:name="dvOriginalBody" w:val="House"/>
    <w:docVar w:name="dvSteno" w:val="GM"/>
    <w:docVar w:name="NameofBody" w:val="h"/>
    <w:docVar w:name="vgroup2" w:val="Council"/>
  </w:docVars>
  <w:rsids>
    <w:rsidRoot w:val="00907D3B"/>
    <w:rsid w:val="0000076A"/>
    <w:rsid w:val="00000B3E"/>
    <w:rsid w:val="00011869"/>
    <w:rsid w:val="000667F4"/>
    <w:rsid w:val="000776A4"/>
    <w:rsid w:val="000E1785"/>
    <w:rsid w:val="000F40FA"/>
    <w:rsid w:val="0010776B"/>
    <w:rsid w:val="00133E66"/>
    <w:rsid w:val="0013504E"/>
    <w:rsid w:val="001435A3"/>
    <w:rsid w:val="001D08F2"/>
    <w:rsid w:val="001D525B"/>
    <w:rsid w:val="001D7F4F"/>
    <w:rsid w:val="002321B6"/>
    <w:rsid w:val="00250967"/>
    <w:rsid w:val="002543C8"/>
    <w:rsid w:val="00284AAE"/>
    <w:rsid w:val="002D0BD9"/>
    <w:rsid w:val="002E5912"/>
    <w:rsid w:val="00325348"/>
    <w:rsid w:val="0032732C"/>
    <w:rsid w:val="00336AD0"/>
    <w:rsid w:val="0037079A"/>
    <w:rsid w:val="003D01E8"/>
    <w:rsid w:val="003E5288"/>
    <w:rsid w:val="003F6D79"/>
    <w:rsid w:val="004163A3"/>
    <w:rsid w:val="0041760A"/>
    <w:rsid w:val="00417C01"/>
    <w:rsid w:val="00442189"/>
    <w:rsid w:val="00476C87"/>
    <w:rsid w:val="004809EE"/>
    <w:rsid w:val="00482F79"/>
    <w:rsid w:val="004E7D54"/>
    <w:rsid w:val="00520709"/>
    <w:rsid w:val="005273C6"/>
    <w:rsid w:val="00530A69"/>
    <w:rsid w:val="00531031"/>
    <w:rsid w:val="00545593"/>
    <w:rsid w:val="00577C6C"/>
    <w:rsid w:val="005C2FE2"/>
    <w:rsid w:val="005D5938"/>
    <w:rsid w:val="005E2BC9"/>
    <w:rsid w:val="00605102"/>
    <w:rsid w:val="006215AA"/>
    <w:rsid w:val="00646B6E"/>
    <w:rsid w:val="006811B0"/>
    <w:rsid w:val="006913C9"/>
    <w:rsid w:val="0069470D"/>
    <w:rsid w:val="00725E34"/>
    <w:rsid w:val="00734F00"/>
    <w:rsid w:val="00764203"/>
    <w:rsid w:val="007A70AE"/>
    <w:rsid w:val="0082115E"/>
    <w:rsid w:val="008362E8"/>
    <w:rsid w:val="008451C3"/>
    <w:rsid w:val="008A1768"/>
    <w:rsid w:val="008F4429"/>
    <w:rsid w:val="009006B8"/>
    <w:rsid w:val="00907D3B"/>
    <w:rsid w:val="0094021A"/>
    <w:rsid w:val="009C6A0B"/>
    <w:rsid w:val="009F0C77"/>
    <w:rsid w:val="009F4DD1"/>
    <w:rsid w:val="00A41684"/>
    <w:rsid w:val="00A64E80"/>
    <w:rsid w:val="00A72BCD"/>
    <w:rsid w:val="00A741D9"/>
    <w:rsid w:val="00A833AB"/>
    <w:rsid w:val="00A9741D"/>
    <w:rsid w:val="00AD4B17"/>
    <w:rsid w:val="00B06039"/>
    <w:rsid w:val="00B412D4"/>
    <w:rsid w:val="00BB0AF9"/>
    <w:rsid w:val="00BE3C22"/>
    <w:rsid w:val="00BE55F2"/>
    <w:rsid w:val="00C0345E"/>
    <w:rsid w:val="00C3483A"/>
    <w:rsid w:val="00C54D9F"/>
    <w:rsid w:val="00C74E9D"/>
    <w:rsid w:val="00C82FD3"/>
    <w:rsid w:val="00C92819"/>
    <w:rsid w:val="00CC64F8"/>
    <w:rsid w:val="00CC6B7B"/>
    <w:rsid w:val="00CD2089"/>
    <w:rsid w:val="00D11A3E"/>
    <w:rsid w:val="00D73A67"/>
    <w:rsid w:val="00D92921"/>
    <w:rsid w:val="00D970A9"/>
    <w:rsid w:val="00DF3845"/>
    <w:rsid w:val="00E41911"/>
    <w:rsid w:val="00E92EEF"/>
    <w:rsid w:val="00EA6310"/>
    <w:rsid w:val="00F23C4B"/>
    <w:rsid w:val="00F24442"/>
    <w:rsid w:val="00F50AE3"/>
    <w:rsid w:val="00F67CF1"/>
    <w:rsid w:val="00F840F0"/>
    <w:rsid w:val="00F90C41"/>
    <w:rsid w:val="00FB0D0D"/>
    <w:rsid w:val="00FB43B4"/>
    <w:rsid w:val="00FD3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C2239BF-A586-4B90-A7E8-159977C6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2921"/>
    <w:rPr>
      <w:rFonts w:ascii="Tahoma" w:hAnsi="Tahoma" w:cs="Tahoma"/>
      <w:sz w:val="16"/>
      <w:szCs w:val="16"/>
    </w:rPr>
  </w:style>
  <w:style w:type="character" w:customStyle="1" w:styleId="BalloonTextChar">
    <w:name w:val="Balloon Text Char"/>
    <w:basedOn w:val="DefaultParagraphFont"/>
    <w:link w:val="BalloonText"/>
    <w:uiPriority w:val="99"/>
    <w:semiHidden/>
    <w:rsid w:val="00D92921"/>
    <w:rPr>
      <w:rFonts w:ascii="Tahoma" w:eastAsia="Times New Roman" w:hAnsi="Tahoma" w:cs="Tahoma"/>
      <w:sz w:val="16"/>
      <w:szCs w:val="16"/>
    </w:rPr>
  </w:style>
  <w:style w:type="character" w:styleId="Hyperlink">
    <w:name w:val="Hyperlink"/>
    <w:basedOn w:val="DefaultParagraphFont"/>
    <w:uiPriority w:val="99"/>
    <w:unhideWhenUsed/>
    <w:rsid w:val="00BE55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355_20100119.docx" TargetMode="External"/><Relationship Id="rId3" Type="http://schemas.openxmlformats.org/officeDocument/2006/relationships/settings" Target="settings.xml"/><Relationship Id="rId7" Type="http://schemas.openxmlformats.org/officeDocument/2006/relationships/hyperlink" Target="file:///h:\HJ%20Archive\2010\01-19-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C2F3B-B017-47AE-9558-E7FDE9862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563</Words>
  <Characters>3213</Characters>
  <Application>Microsoft Office Word</Application>
  <DocSecurity>0</DocSecurity>
  <Lines>100</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4355: D. W. Daniel High School Girls Volleyball Team - South Carolina Legislature Online</dc:title>
  <dc:subject/>
  <dc:creator>gailmoore</dc:creator>
  <cp:keywords/>
  <dc:description/>
  <cp:lastModifiedBy>N Cumfer</cp:lastModifiedBy>
  <cp:revision>7</cp:revision>
  <cp:lastPrinted>2010-01-14T15:13:00Z</cp:lastPrinted>
  <dcterms:created xsi:type="dcterms:W3CDTF">2010-01-19T17:47:00Z</dcterms:created>
  <dcterms:modified xsi:type="dcterms:W3CDTF">2014-11-24T16:22:00Z</dcterms:modified>
</cp:coreProperties>
</file>