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D97" w:rsidRDefault="004B5D97" w:rsidP="004B5D97">
      <w:pPr>
        <w:widowControl w:val="0"/>
        <w:jc w:val="center"/>
      </w:pPr>
      <w:bookmarkStart w:id="0" w:name="_GoBack"/>
      <w:bookmarkEnd w:id="0"/>
      <w:r w:rsidRPr="004B5D97">
        <w:rPr>
          <w:b/>
        </w:rPr>
        <w:t>South Carolina General Assembly</w:t>
      </w:r>
    </w:p>
    <w:p w:rsidR="004B5D97" w:rsidRDefault="004B5D97" w:rsidP="004B5D97">
      <w:pPr>
        <w:widowControl w:val="0"/>
        <w:jc w:val="center"/>
      </w:pPr>
      <w:r>
        <w:t>118th Session, 2009-2010</w:t>
      </w:r>
    </w:p>
    <w:p w:rsidR="004B5D97" w:rsidRDefault="004B5D97" w:rsidP="004B5D97">
      <w:pPr>
        <w:widowControl w:val="0"/>
        <w:jc w:val="left"/>
      </w:pPr>
    </w:p>
    <w:p w:rsidR="004B5D97" w:rsidRDefault="004B5D97" w:rsidP="004B5D97">
      <w:pPr>
        <w:widowControl w:val="0"/>
        <w:jc w:val="left"/>
        <w:rPr>
          <w:b/>
        </w:rPr>
      </w:pPr>
      <w:r w:rsidRPr="004B5D97">
        <w:rPr>
          <w:b/>
        </w:rPr>
        <w:t>H. 4367</w:t>
      </w:r>
    </w:p>
    <w:p w:rsidR="004B5D97" w:rsidRDefault="004B5D97" w:rsidP="004B5D97">
      <w:pPr>
        <w:widowControl w:val="0"/>
        <w:jc w:val="left"/>
        <w:rPr>
          <w:b/>
        </w:rPr>
      </w:pPr>
    </w:p>
    <w:p w:rsidR="004B5D97" w:rsidRDefault="004B5D97" w:rsidP="004B5D97">
      <w:pPr>
        <w:widowControl w:val="0"/>
        <w:jc w:val="left"/>
      </w:pPr>
      <w:r w:rsidRPr="004B5D97">
        <w:rPr>
          <w:b/>
        </w:rPr>
        <w:t>STATUS INFORMATION</w:t>
      </w:r>
    </w:p>
    <w:p w:rsidR="004B5D97" w:rsidRDefault="004B5D97" w:rsidP="004B5D97">
      <w:pPr>
        <w:widowControl w:val="0"/>
        <w:jc w:val="left"/>
      </w:pPr>
    </w:p>
    <w:p w:rsidR="004B5D97" w:rsidRDefault="004B5D97" w:rsidP="004B5D97">
      <w:pPr>
        <w:widowControl w:val="0"/>
        <w:jc w:val="left"/>
      </w:pPr>
      <w:r>
        <w:t>House Resolution</w:t>
      </w:r>
    </w:p>
    <w:p w:rsidR="004B5D97" w:rsidRDefault="004B5D97" w:rsidP="004B5D97">
      <w:pPr>
        <w:widowControl w:val="0"/>
        <w:jc w:val="left"/>
      </w:pPr>
      <w:r>
        <w:t>Sponsors: Reps. Horne, A.D. Young and Knight</w:t>
      </w:r>
    </w:p>
    <w:p w:rsidR="004B5D97" w:rsidRDefault="004B5D97" w:rsidP="004B5D97">
      <w:pPr>
        <w:widowControl w:val="0"/>
        <w:jc w:val="left"/>
      </w:pPr>
      <w:r>
        <w:t>Document Path: l:\council\bills\rm\1027ac10.docx</w:t>
      </w:r>
    </w:p>
    <w:p w:rsidR="004B5D97" w:rsidRDefault="004B5D97" w:rsidP="004B5D97">
      <w:pPr>
        <w:widowControl w:val="0"/>
        <w:jc w:val="left"/>
      </w:pPr>
    </w:p>
    <w:p w:rsidR="004B5D97" w:rsidRDefault="004B5D97" w:rsidP="004B5D97">
      <w:pPr>
        <w:widowControl w:val="0"/>
        <w:jc w:val="left"/>
      </w:pPr>
      <w:r>
        <w:t>Introduced in the House on January 19, 2010</w:t>
      </w:r>
    </w:p>
    <w:p w:rsidR="004B5D97" w:rsidRDefault="004B5D97" w:rsidP="004B5D97">
      <w:pPr>
        <w:widowControl w:val="0"/>
        <w:jc w:val="left"/>
      </w:pPr>
      <w:r>
        <w:t>Adopted by the House on January 19, 2010</w:t>
      </w:r>
    </w:p>
    <w:p w:rsidR="004B5D97" w:rsidRDefault="004B5D97" w:rsidP="004B5D97">
      <w:pPr>
        <w:widowControl w:val="0"/>
        <w:jc w:val="left"/>
      </w:pPr>
    </w:p>
    <w:p w:rsidR="004B5D97" w:rsidRDefault="004B5D97" w:rsidP="004B5D97">
      <w:pPr>
        <w:widowControl w:val="0"/>
        <w:jc w:val="left"/>
      </w:pPr>
      <w:r>
        <w:t xml:space="preserve">Summary: </w:t>
      </w:r>
      <w:r w:rsidR="006356B3">
        <w:t>John M. Tupper, Jr.</w:t>
      </w:r>
    </w:p>
    <w:p w:rsidR="004B5D97" w:rsidRDefault="004B5D97" w:rsidP="004B5D97">
      <w:pPr>
        <w:widowControl w:val="0"/>
        <w:jc w:val="left"/>
      </w:pPr>
    </w:p>
    <w:p w:rsidR="004B5D97" w:rsidRDefault="004B5D97" w:rsidP="004B5D97">
      <w:pPr>
        <w:widowControl w:val="0"/>
        <w:jc w:val="left"/>
      </w:pPr>
    </w:p>
    <w:p w:rsidR="004B5D97" w:rsidRDefault="004B5D97" w:rsidP="004B5D97">
      <w:pPr>
        <w:widowControl w:val="0"/>
        <w:tabs>
          <w:tab w:val="center" w:pos="590"/>
          <w:tab w:val="center" w:pos="1440"/>
          <w:tab w:val="left" w:pos="1872"/>
          <w:tab w:val="left" w:pos="9187"/>
        </w:tabs>
        <w:jc w:val="left"/>
      </w:pPr>
      <w:r w:rsidRPr="004B5D97">
        <w:rPr>
          <w:b/>
        </w:rPr>
        <w:t>HISTORY OF LEGISLATIVE ACTIONS</w:t>
      </w:r>
    </w:p>
    <w:p w:rsidR="004B5D97" w:rsidRDefault="004B5D97" w:rsidP="004B5D97">
      <w:pPr>
        <w:widowControl w:val="0"/>
        <w:tabs>
          <w:tab w:val="center" w:pos="590"/>
          <w:tab w:val="center" w:pos="1440"/>
          <w:tab w:val="left" w:pos="1872"/>
          <w:tab w:val="left" w:pos="9187"/>
        </w:tabs>
        <w:jc w:val="left"/>
      </w:pPr>
    </w:p>
    <w:p w:rsidR="004B5D97" w:rsidRPr="004B5D97" w:rsidRDefault="004B5D97" w:rsidP="004B5D97">
      <w:pPr>
        <w:widowControl w:val="0"/>
        <w:tabs>
          <w:tab w:val="center" w:pos="590"/>
          <w:tab w:val="center" w:pos="1440"/>
          <w:tab w:val="left" w:pos="1872"/>
          <w:tab w:val="left" w:pos="9187"/>
        </w:tabs>
        <w:jc w:val="left"/>
      </w:pPr>
      <w:r w:rsidRPr="004B5D97">
        <w:rPr>
          <w:u w:val="single"/>
        </w:rPr>
        <w:tab/>
        <w:t>Date</w:t>
      </w:r>
      <w:r w:rsidRPr="004B5D97">
        <w:rPr>
          <w:u w:val="single"/>
        </w:rPr>
        <w:tab/>
        <w:t>Body</w:t>
      </w:r>
      <w:r w:rsidRPr="004B5D97">
        <w:rPr>
          <w:u w:val="single"/>
        </w:rPr>
        <w:tab/>
        <w:t>Action Description with journal page number</w:t>
      </w:r>
      <w:r w:rsidRPr="004B5D97">
        <w:rPr>
          <w:u w:val="single"/>
        </w:rPr>
        <w:tab/>
      </w:r>
    </w:p>
    <w:p w:rsidR="00C8496E" w:rsidRDefault="00C8496E" w:rsidP="00C8496E">
      <w:pPr>
        <w:widowControl w:val="0"/>
        <w:tabs>
          <w:tab w:val="right" w:pos="1008"/>
          <w:tab w:val="left" w:pos="1152"/>
          <w:tab w:val="left" w:pos="1872"/>
          <w:tab w:val="left" w:pos="9187"/>
        </w:tabs>
        <w:ind w:left="2088" w:hanging="2088"/>
        <w:jc w:val="left"/>
      </w:pPr>
      <w:r>
        <w:tab/>
        <w:t>1/19/2010</w:t>
      </w:r>
      <w:r>
        <w:tab/>
        <w:t>House</w:t>
      </w:r>
      <w:r>
        <w:tab/>
      </w:r>
      <w:r w:rsidRPr="00B3486E">
        <w:t xml:space="preserve">Introduced and adopted </w:t>
      </w:r>
      <w:hyperlink r:id="rId7" w:history="1">
        <w:r w:rsidRPr="007D616E">
          <w:rPr>
            <w:rStyle w:val="Hyperlink"/>
          </w:rPr>
          <w:t>HJ</w:t>
        </w:r>
      </w:hyperlink>
      <w:r>
        <w:noBreakHyphen/>
      </w:r>
      <w:r w:rsidRPr="00B3486E">
        <w:t>11</w:t>
      </w:r>
    </w:p>
    <w:p w:rsidR="00C8496E" w:rsidRDefault="00C8496E" w:rsidP="00C8496E">
      <w:pPr>
        <w:widowControl w:val="0"/>
        <w:tabs>
          <w:tab w:val="right" w:pos="1008"/>
          <w:tab w:val="left" w:pos="1152"/>
          <w:tab w:val="left" w:pos="1872"/>
          <w:tab w:val="left" w:pos="9187"/>
        </w:tabs>
        <w:ind w:left="2088" w:hanging="2088"/>
        <w:jc w:val="left"/>
      </w:pPr>
    </w:p>
    <w:p w:rsidR="004B5D97" w:rsidRPr="004B5D97" w:rsidRDefault="004B5D97" w:rsidP="004B5D97">
      <w:pPr>
        <w:widowControl w:val="0"/>
        <w:tabs>
          <w:tab w:val="right" w:pos="1008"/>
          <w:tab w:val="left" w:pos="1152"/>
          <w:tab w:val="left" w:pos="1872"/>
          <w:tab w:val="left" w:pos="9187"/>
        </w:tabs>
        <w:ind w:left="2088" w:hanging="2088"/>
        <w:jc w:val="left"/>
      </w:pPr>
    </w:p>
    <w:p w:rsidR="004B5D97" w:rsidRDefault="004B5D97" w:rsidP="004B5D97">
      <w:r w:rsidRPr="004B5D97">
        <w:rPr>
          <w:b/>
        </w:rPr>
        <w:t>VERSIONS OF THIS BILL</w:t>
      </w:r>
    </w:p>
    <w:p w:rsidR="004B5D97" w:rsidRDefault="004B5D97" w:rsidP="004B5D97"/>
    <w:p w:rsidR="004B5D97" w:rsidRDefault="002B779D" w:rsidP="004B5D97">
      <w:hyperlink r:id="rId8" w:history="1">
        <w:r w:rsidR="004B5D97">
          <w:rPr>
            <w:rStyle w:val="Hyperlink"/>
          </w:rPr>
          <w:t>1/19/2010</w:t>
        </w:r>
      </w:hyperlink>
    </w:p>
    <w:p w:rsidR="004B5D97" w:rsidRDefault="004B5D97" w:rsidP="004B5D97"/>
    <w:p w:rsidR="004B5D97" w:rsidRDefault="004B5D97" w:rsidP="004B5D97">
      <w:pPr>
        <w:sectPr w:rsidR="004B5D97" w:rsidSect="004B5D9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059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0E6" w:rsidRDefault="00680DAE" w:rsidP="00202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E486A">
        <w:t xml:space="preserve">HONOR </w:t>
      </w:r>
      <w:r w:rsidR="006241DC">
        <w:t xml:space="preserve">THE LATE </w:t>
      </w:r>
      <w:r w:rsidR="002020E6">
        <w:t xml:space="preserve">JOHN M. TUPPER, SR., </w:t>
      </w:r>
      <w:r w:rsidR="00D65FD8">
        <w:t xml:space="preserve">FORMER </w:t>
      </w:r>
      <w:r w:rsidR="009B33E2">
        <w:t xml:space="preserve">COMMISSIONER OF PUBLIC WORKS FOR SUMMERVILLE, </w:t>
      </w:r>
      <w:r w:rsidR="00DE486A">
        <w:t xml:space="preserve">FOR HIS MANY YEARS OF SERVICE </w:t>
      </w:r>
      <w:r w:rsidR="009B33E2">
        <w:t>TO HIS COMMUNITY,</w:t>
      </w:r>
      <w:r w:rsidR="002020E6">
        <w:t xml:space="preserve"> </w:t>
      </w:r>
      <w:r w:rsidR="006241DC">
        <w:t xml:space="preserve">AND </w:t>
      </w:r>
      <w:r w:rsidR="005C37D3">
        <w:t>T</w:t>
      </w:r>
      <w:r w:rsidR="002020E6">
        <w:t xml:space="preserve">O </w:t>
      </w:r>
      <w:r w:rsidR="006241DC">
        <w:t>RECOGNIZE THE DEDICATION OF THE JOHN M. TUPPER, SR., ROTARY CENTENNIAL PARK IN SUMMERVILLE, TO TAKE PLACE JANUARY 25, 2010</w:t>
      </w:r>
      <w:r w:rsidR="002020E6">
        <w:t>.</w:t>
      </w:r>
    </w:p>
    <w:p w:rsidR="00FA0598" w:rsidRDefault="00FA0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57A5" w:rsidRDefault="002020E6" w:rsidP="00624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241DC">
        <w:t xml:space="preserve">John M. Tupper, Sr., born June 28, 1941, in Summerville, was the </w:t>
      </w:r>
      <w:r w:rsidR="007D57A5">
        <w:t xml:space="preserve">middle </w:t>
      </w:r>
      <w:r w:rsidR="006241DC">
        <w:t xml:space="preserve">son of </w:t>
      </w:r>
      <w:r w:rsidR="007D57A5">
        <w:t>George and Gladys Tupper</w:t>
      </w:r>
      <w:r w:rsidR="00DA736E">
        <w:t>. R</w:t>
      </w:r>
      <w:r w:rsidR="007D57A5">
        <w:t>aised on the family dairy farm on the outskirts of town</w:t>
      </w:r>
      <w:r w:rsidR="00DA736E">
        <w:t>, young John was b</w:t>
      </w:r>
      <w:r w:rsidR="007D57A5">
        <w:t xml:space="preserve">lessed with caring parents </w:t>
      </w:r>
      <w:r w:rsidR="00DA736E">
        <w:t>who instilled in him</w:t>
      </w:r>
      <w:r w:rsidR="007D57A5">
        <w:t xml:space="preserve"> the value of hard work and dependability, qualities that served him well throughout his life; and</w:t>
      </w:r>
    </w:p>
    <w:p w:rsidR="007D57A5" w:rsidRDefault="007D57A5" w:rsidP="00624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1DC" w:rsidRDefault="007D57A5" w:rsidP="00624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A736E">
        <w:t xml:space="preserve">after completing his </w:t>
      </w:r>
      <w:r w:rsidR="008360EE">
        <w:t>educat</w:t>
      </w:r>
      <w:r w:rsidR="00DA736E">
        <w:t>ion</w:t>
      </w:r>
      <w:r w:rsidR="008360EE">
        <w:t xml:space="preserve"> in the Summerville public schools, John Tupper worked at a local tire company for sixteen years before founding his own business, Tupperway Tire &amp; Service</w:t>
      </w:r>
      <w:r w:rsidR="00FE47E4">
        <w:t xml:space="preserve">, </w:t>
      </w:r>
      <w:r w:rsidR="00C02EB4">
        <w:t xml:space="preserve">in </w:t>
      </w:r>
      <w:r w:rsidR="00FE47E4">
        <w:t>1980</w:t>
      </w:r>
      <w:r w:rsidR="008360EE">
        <w:t>. He took great pride in taking care of his customers “the Tupper Way”</w:t>
      </w:r>
      <w:r w:rsidR="006241DC">
        <w:t>; and</w:t>
      </w:r>
    </w:p>
    <w:p w:rsidR="00FE4C60" w:rsidRDefault="00FE4C60" w:rsidP="00624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C60" w:rsidRDefault="00FE4C60" w:rsidP="00624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wanting to help his community, he was a strong supporter of the Summerville </w:t>
      </w:r>
      <w:r w:rsidR="000E22EB">
        <w:t xml:space="preserve">Family </w:t>
      </w:r>
      <w:r>
        <w:t>YMCA and served as its president. He spearheaded the Y</w:t>
      </w:r>
      <w:r w:rsidR="00906004" w:rsidRPr="00906004">
        <w:t>’</w:t>
      </w:r>
      <w:r>
        <w:t>s efforts to acquire a downtown location for its gymnastics center, negotiated a purchase price, and helped raise money to buy the property and erect the center. It was named in his honor in 1998; and</w:t>
      </w:r>
    </w:p>
    <w:p w:rsidR="00FE4C60" w:rsidRDefault="00FE4C60" w:rsidP="00624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C60" w:rsidRDefault="00FE4C60" w:rsidP="00624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he served a term as president of the South Carolina Tire Dealers Association, sat on the board of the Bank of South Carolina, and was a member of St. Paul</w:t>
      </w:r>
      <w:r w:rsidR="00906004" w:rsidRPr="00906004">
        <w:t>’</w:t>
      </w:r>
      <w:r>
        <w:t xml:space="preserve">s Episcopal Church and several service organizations, including the Oakbrook Rotary </w:t>
      </w:r>
      <w:r>
        <w:lastRenderedPageBreak/>
        <w:t>Club</w:t>
      </w:r>
      <w:r w:rsidR="00C40BB1">
        <w:t xml:space="preserve"> and Oakbrook Lions Club, for both of which he was a charter member; and</w:t>
      </w:r>
    </w:p>
    <w:p w:rsidR="00C40BB1" w:rsidRDefault="00C40BB1" w:rsidP="00624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1DC" w:rsidRDefault="00C40BB1"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1175B">
        <w:t xml:space="preserve">in 1989, he was elected </w:t>
      </w:r>
      <w:r w:rsidR="005D1390">
        <w:t>to the C</w:t>
      </w:r>
      <w:r w:rsidR="0021175B">
        <w:t>ommission</w:t>
      </w:r>
      <w:r w:rsidR="00A43396">
        <w:t>ers</w:t>
      </w:r>
      <w:r w:rsidR="0021175B">
        <w:t xml:space="preserve"> of </w:t>
      </w:r>
      <w:r w:rsidR="005D1390">
        <w:t>P</w:t>
      </w:r>
      <w:r w:rsidR="0021175B">
        <w:t xml:space="preserve">ublic </w:t>
      </w:r>
      <w:r w:rsidR="005D1390">
        <w:t>W</w:t>
      </w:r>
      <w:r w:rsidR="0021175B">
        <w:t>orks</w:t>
      </w:r>
      <w:r w:rsidR="005D1390">
        <w:t xml:space="preserve"> for Summerville</w:t>
      </w:r>
      <w:r w:rsidR="0021175B">
        <w:t xml:space="preserve"> and was chairman at the time of his passing in 2006</w:t>
      </w:r>
      <w:r w:rsidR="00D42991">
        <w:t>; and</w:t>
      </w:r>
    </w:p>
    <w:p w:rsidR="00610186" w:rsidRDefault="00610186"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86" w:rsidRDefault="00610186"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his significant contributions to the town he loved so much, </w:t>
      </w:r>
      <w:r w:rsidR="00135342">
        <w:t xml:space="preserve">in 1998 </w:t>
      </w:r>
      <w:r>
        <w:t>he was presented the Order of the Palmetto, South Carolina</w:t>
      </w:r>
      <w:r w:rsidR="00906004" w:rsidRPr="00906004">
        <w:t>’</w:t>
      </w:r>
      <w:r>
        <w:t>s highest civilian honor; and</w:t>
      </w:r>
    </w:p>
    <w:p w:rsidR="006B5672" w:rsidRDefault="006B5672"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BAF" w:rsidRDefault="006B5672"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Tupper </w:t>
      </w:r>
      <w:r w:rsidR="00BD5BAF">
        <w:t>touched countless lives that have been enlarged by his selfless generosity and large spirit</w:t>
      </w:r>
      <w:r w:rsidR="0033592B">
        <w:t xml:space="preserve">. </w:t>
      </w:r>
      <w:r w:rsidR="004E3F9F">
        <w:t>He was known as a man of high personal integrity, one who led by example in both his professional and private actions; and</w:t>
      </w:r>
    </w:p>
    <w:p w:rsidR="004E3F9F" w:rsidRDefault="004E3F9F"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F9F" w:rsidRDefault="004E3F9F"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E123F">
        <w:t>to honor John Tupper</w:t>
      </w:r>
      <w:r w:rsidR="00906004" w:rsidRPr="00906004">
        <w:t>’</w:t>
      </w:r>
      <w:r w:rsidR="001E123F">
        <w:t>s lasting legacy to his town, on January 25, 2010, the John M. Tupper, Sr., Rotary Centennial Park in Summerville will be dedicated</w:t>
      </w:r>
      <w:r w:rsidR="000C62C6">
        <w:t xml:space="preserve">, a worthy commemoration of </w:t>
      </w:r>
      <w:r w:rsidR="0026256D">
        <w:t xml:space="preserve">this benevolent </w:t>
      </w:r>
      <w:r w:rsidR="000C62C6">
        <w:t>son of South Carolina</w:t>
      </w:r>
      <w:r w:rsidR="001E123F">
        <w:t>; and</w:t>
      </w:r>
    </w:p>
    <w:p w:rsidR="0030031B" w:rsidRDefault="0030031B"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BAF" w:rsidRDefault="0030031B"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take great pleasure in adding their voices to the tributes of praise being extended to John Tupper on the occasion of this special dedication. </w:t>
      </w:r>
      <w:r w:rsidR="00BD5BAF">
        <w:t xml:space="preserve">Now, therefore, </w:t>
      </w:r>
    </w:p>
    <w:p w:rsidR="00BD5BAF" w:rsidRDefault="00BD5BAF"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BAF" w:rsidRDefault="00BD5BAF"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D5BAF" w:rsidRDefault="00BD5BAF"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BAF" w:rsidRDefault="00BD5BAF" w:rsidP="00B95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4C1CBE">
        <w:t xml:space="preserve">the members of the South Carolina </w:t>
      </w:r>
      <w:r w:rsidR="003B607F">
        <w:t>House of Representatives</w:t>
      </w:r>
      <w:r w:rsidRPr="004C1CBE">
        <w:t>, by this resolutio</w:t>
      </w:r>
      <w:r w:rsidR="008C719C">
        <w:t xml:space="preserve">n, honor the late </w:t>
      </w:r>
      <w:r w:rsidR="002020E6">
        <w:t xml:space="preserve">John M. Tupper, Sr., </w:t>
      </w:r>
      <w:r w:rsidR="00D65FD8">
        <w:t xml:space="preserve">former </w:t>
      </w:r>
      <w:r w:rsidR="002042B5">
        <w:t>commissioner of public works for Summerville, for his many years of service to his community, and recognize the dedication of the John M. Tupper, Sr., Rotary Centennial Park in Summerville, to take place January 25, 2010.</w:t>
      </w:r>
    </w:p>
    <w:p w:rsidR="00B958B7" w:rsidRDefault="00B958B7" w:rsidP="00B95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D5BAF" w:rsidRDefault="00BD5BAF" w:rsidP="00BD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042B5">
        <w:t>provided</w:t>
      </w:r>
      <w:r>
        <w:t xml:space="preserve"> to </w:t>
      </w:r>
      <w:r w:rsidR="002020E6">
        <w:t>the family of John M. Tupper, Sr.</w:t>
      </w:r>
    </w:p>
    <w:p w:rsidR="00B91D74" w:rsidRDefault="00906004" w:rsidP="008A6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1D74" w:rsidRDefault="00B91D74" w:rsidP="004B5D97">
      <w:pPr>
        <w:suppressAutoHyphens/>
      </w:pPr>
    </w:p>
    <w:sectPr w:rsidR="00B91D74" w:rsidSect="004B5D9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23F" w:rsidRDefault="001E123F" w:rsidP="009F0C77">
      <w:r>
        <w:separator/>
      </w:r>
    </w:p>
  </w:endnote>
  <w:endnote w:type="continuationSeparator" w:id="0">
    <w:p w:rsidR="001E123F" w:rsidRDefault="001E12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FAD2F2-F168-4F75-AF9E-D9AA3C9DE40B}"/>
    <w:embedBold r:id="rId2" w:fontKey="{1A3459C6-9695-46E2-AF52-9F0D4A2D19CB}"/>
  </w:font>
  <w:font w:name="Calibri">
    <w:panose1 w:val="020F0502020204030204"/>
    <w:charset w:val="00"/>
    <w:family w:val="swiss"/>
    <w:pitch w:val="variable"/>
    <w:sig w:usb0="E10002FF" w:usb1="4000ACFF" w:usb2="00000009" w:usb3="00000000" w:csb0="0000019F" w:csb1="00000000"/>
    <w:embedRegular r:id="rId3" w:fontKey="{FDC24414-81F4-4962-915C-571B3383E92F}"/>
  </w:font>
  <w:font w:name="Tahoma">
    <w:panose1 w:val="020B0604030504040204"/>
    <w:charset w:val="00"/>
    <w:family w:val="swiss"/>
    <w:pitch w:val="variable"/>
    <w:sig w:usb0="21002A87" w:usb1="80000000" w:usb2="00000008" w:usb3="00000000" w:csb0="000101FF" w:csb1="00000000"/>
    <w:embedRegular r:id="rId4" w:fontKey="{3EE0CDA9-9380-40FD-97D2-75E955FCB792}"/>
  </w:font>
  <w:font w:name="Cambria">
    <w:panose1 w:val="02040503050406030204"/>
    <w:charset w:val="00"/>
    <w:family w:val="roman"/>
    <w:pitch w:val="variable"/>
    <w:sig w:usb0="E00002FF" w:usb1="400004FF" w:usb2="00000000" w:usb3="00000000" w:csb0="0000019F" w:csb1="00000000"/>
    <w:embedRegular r:id="rId5" w:fontKey="{9DF94A6A-2001-4427-B815-556BA213BF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D97" w:rsidRPr="00B91D74" w:rsidRDefault="004B5D97" w:rsidP="00B91D74">
    <w:pPr>
      <w:pStyle w:val="Footer"/>
      <w:tabs>
        <w:tab w:val="clear" w:pos="4680"/>
        <w:tab w:val="clear" w:pos="9360"/>
        <w:tab w:val="center" w:pos="2995"/>
      </w:tabs>
      <w:spacing w:before="120"/>
    </w:pPr>
    <w:r>
      <w:t>[4367]</w:t>
    </w:r>
    <w:r>
      <w:tab/>
    </w:r>
    <w:r w:rsidR="002B779D">
      <w:fldChar w:fldCharType="begin"/>
    </w:r>
    <w:r w:rsidR="002B779D">
      <w:instrText xml:space="preserve"> PAGE  \* MERGEFORMAT </w:instrText>
    </w:r>
    <w:r w:rsidR="002B779D">
      <w:fldChar w:fldCharType="separate"/>
    </w:r>
    <w:r w:rsidR="002B779D">
      <w:rPr>
        <w:noProof/>
      </w:rPr>
      <w:t>1</w:t>
    </w:r>
    <w:r w:rsidR="002B779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23F" w:rsidRDefault="001E123F" w:rsidP="009F0C77">
      <w:r>
        <w:separator/>
      </w:r>
    </w:p>
  </w:footnote>
  <w:footnote w:type="continuationSeparator" w:id="0">
    <w:p w:rsidR="001E123F" w:rsidRDefault="001E12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27AC10"/>
    <w:docVar w:name="CoverBillType" w:val="r"/>
    <w:docVar w:name="docpath" w:val="L:\Council\bills\RM\1027AC10.DOCX"/>
    <w:docVar w:name="dvBillNumber" w:val="4367"/>
    <w:docVar w:name="dvBillNumberPrefix" w:val="H. "/>
    <w:docVar w:name="dvOriginalBody" w:val="House"/>
    <w:docVar w:name="dvSteno" w:val="RM"/>
    <w:docVar w:name="NameofBody" w:val="h"/>
    <w:docVar w:name="vgroup2" w:val="Council"/>
  </w:docVars>
  <w:rsids>
    <w:rsidRoot w:val="005C43E4"/>
    <w:rsid w:val="00011869"/>
    <w:rsid w:val="000C62C6"/>
    <w:rsid w:val="000E1785"/>
    <w:rsid w:val="000E22EB"/>
    <w:rsid w:val="000F40FA"/>
    <w:rsid w:val="0010776B"/>
    <w:rsid w:val="00125642"/>
    <w:rsid w:val="00133E66"/>
    <w:rsid w:val="00135342"/>
    <w:rsid w:val="001435A3"/>
    <w:rsid w:val="00146481"/>
    <w:rsid w:val="001D08F2"/>
    <w:rsid w:val="001D525B"/>
    <w:rsid w:val="001D7F4F"/>
    <w:rsid w:val="001E123F"/>
    <w:rsid w:val="002020E6"/>
    <w:rsid w:val="002042B5"/>
    <w:rsid w:val="0021175B"/>
    <w:rsid w:val="002314BB"/>
    <w:rsid w:val="002321B6"/>
    <w:rsid w:val="00250967"/>
    <w:rsid w:val="002543C8"/>
    <w:rsid w:val="0026256D"/>
    <w:rsid w:val="002712D7"/>
    <w:rsid w:val="00284AAE"/>
    <w:rsid w:val="002B779D"/>
    <w:rsid w:val="002E5912"/>
    <w:rsid w:val="0030031B"/>
    <w:rsid w:val="00325348"/>
    <w:rsid w:val="0032732C"/>
    <w:rsid w:val="0033592B"/>
    <w:rsid w:val="00336AD0"/>
    <w:rsid w:val="0034487A"/>
    <w:rsid w:val="0037079A"/>
    <w:rsid w:val="003B607F"/>
    <w:rsid w:val="003D01E8"/>
    <w:rsid w:val="003E5288"/>
    <w:rsid w:val="003F6D79"/>
    <w:rsid w:val="004101EB"/>
    <w:rsid w:val="0041760A"/>
    <w:rsid w:val="00417C01"/>
    <w:rsid w:val="00430A36"/>
    <w:rsid w:val="004809EE"/>
    <w:rsid w:val="004A0CD4"/>
    <w:rsid w:val="004B5D97"/>
    <w:rsid w:val="004E3F9F"/>
    <w:rsid w:val="004E7D54"/>
    <w:rsid w:val="005273C6"/>
    <w:rsid w:val="00530A69"/>
    <w:rsid w:val="00545593"/>
    <w:rsid w:val="00577C6C"/>
    <w:rsid w:val="005C2FE2"/>
    <w:rsid w:val="005C37D3"/>
    <w:rsid w:val="005C43E4"/>
    <w:rsid w:val="005D1390"/>
    <w:rsid w:val="005E2BC9"/>
    <w:rsid w:val="00605102"/>
    <w:rsid w:val="00610186"/>
    <w:rsid w:val="00620B16"/>
    <w:rsid w:val="006215AA"/>
    <w:rsid w:val="006241DC"/>
    <w:rsid w:val="006356B3"/>
    <w:rsid w:val="00680DAE"/>
    <w:rsid w:val="006913C9"/>
    <w:rsid w:val="0069470D"/>
    <w:rsid w:val="006B5672"/>
    <w:rsid w:val="006F2AB7"/>
    <w:rsid w:val="007339A2"/>
    <w:rsid w:val="00734F00"/>
    <w:rsid w:val="007507B5"/>
    <w:rsid w:val="007A70AE"/>
    <w:rsid w:val="007D57A5"/>
    <w:rsid w:val="007D616E"/>
    <w:rsid w:val="008360EE"/>
    <w:rsid w:val="008362E8"/>
    <w:rsid w:val="00853036"/>
    <w:rsid w:val="00883C23"/>
    <w:rsid w:val="008A1768"/>
    <w:rsid w:val="008A6B28"/>
    <w:rsid w:val="008C719C"/>
    <w:rsid w:val="008F4429"/>
    <w:rsid w:val="00906004"/>
    <w:rsid w:val="0094021A"/>
    <w:rsid w:val="009B33E2"/>
    <w:rsid w:val="009C6A0B"/>
    <w:rsid w:val="009F0C77"/>
    <w:rsid w:val="009F4DD1"/>
    <w:rsid w:val="00A41684"/>
    <w:rsid w:val="00A43396"/>
    <w:rsid w:val="00A43D7C"/>
    <w:rsid w:val="00A64E80"/>
    <w:rsid w:val="00A72BCD"/>
    <w:rsid w:val="00A741D9"/>
    <w:rsid w:val="00A833AB"/>
    <w:rsid w:val="00A9741D"/>
    <w:rsid w:val="00AC3E57"/>
    <w:rsid w:val="00AD4B17"/>
    <w:rsid w:val="00B412D4"/>
    <w:rsid w:val="00B91D74"/>
    <w:rsid w:val="00B958B7"/>
    <w:rsid w:val="00BD5BAF"/>
    <w:rsid w:val="00BE3C22"/>
    <w:rsid w:val="00C0137F"/>
    <w:rsid w:val="00C02EB4"/>
    <w:rsid w:val="00C0345E"/>
    <w:rsid w:val="00C3483A"/>
    <w:rsid w:val="00C40BB1"/>
    <w:rsid w:val="00C74E9D"/>
    <w:rsid w:val="00C82FD3"/>
    <w:rsid w:val="00C8496E"/>
    <w:rsid w:val="00C92819"/>
    <w:rsid w:val="00CC6B7B"/>
    <w:rsid w:val="00CC75F1"/>
    <w:rsid w:val="00CD2089"/>
    <w:rsid w:val="00D42991"/>
    <w:rsid w:val="00D65FD8"/>
    <w:rsid w:val="00D73A67"/>
    <w:rsid w:val="00D970A9"/>
    <w:rsid w:val="00DA736E"/>
    <w:rsid w:val="00DE486A"/>
    <w:rsid w:val="00DF3845"/>
    <w:rsid w:val="00E41911"/>
    <w:rsid w:val="00E92EEF"/>
    <w:rsid w:val="00EA7584"/>
    <w:rsid w:val="00F168EB"/>
    <w:rsid w:val="00F24442"/>
    <w:rsid w:val="00F50AE3"/>
    <w:rsid w:val="00F67CF1"/>
    <w:rsid w:val="00F840F0"/>
    <w:rsid w:val="00FA0598"/>
    <w:rsid w:val="00FB0D0D"/>
    <w:rsid w:val="00FB43B4"/>
    <w:rsid w:val="00FE47E4"/>
    <w:rsid w:val="00FE4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4419181-7328-4472-8330-9ACDC91C5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47E4"/>
    <w:rPr>
      <w:rFonts w:ascii="Tahoma" w:hAnsi="Tahoma" w:cs="Tahoma"/>
      <w:sz w:val="16"/>
      <w:szCs w:val="16"/>
    </w:rPr>
  </w:style>
  <w:style w:type="character" w:customStyle="1" w:styleId="BalloonTextChar">
    <w:name w:val="Balloon Text Char"/>
    <w:basedOn w:val="DefaultParagraphFont"/>
    <w:link w:val="BalloonText"/>
    <w:uiPriority w:val="99"/>
    <w:semiHidden/>
    <w:rsid w:val="00FE47E4"/>
    <w:rPr>
      <w:rFonts w:ascii="Tahoma" w:eastAsia="Times New Roman" w:hAnsi="Tahoma" w:cs="Tahoma"/>
      <w:sz w:val="16"/>
      <w:szCs w:val="16"/>
    </w:rPr>
  </w:style>
  <w:style w:type="character" w:styleId="Hyperlink">
    <w:name w:val="Hyperlink"/>
    <w:basedOn w:val="DefaultParagraphFont"/>
    <w:uiPriority w:val="99"/>
    <w:unhideWhenUsed/>
    <w:rsid w:val="004B5D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367_20100119.docx" TargetMode="External"/><Relationship Id="rId3" Type="http://schemas.openxmlformats.org/officeDocument/2006/relationships/settings" Target="settings.xml"/><Relationship Id="rId7" Type="http://schemas.openxmlformats.org/officeDocument/2006/relationships/hyperlink" Target="file:///h:\HJ%20Archive\2010\01-19-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DA3CA-A069-4D7B-99E4-04717016E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591</Words>
  <Characters>2975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4367: John M. Tupper, Jr. - South Carolina Legislature Online</dc:title>
  <dc:subject/>
  <dc:creator>RosanneMcDowell</dc:creator>
  <cp:keywords/>
  <dc:description/>
  <cp:lastModifiedBy>N Cumfer</cp:lastModifiedBy>
  <cp:revision>7</cp:revision>
  <cp:lastPrinted>2010-01-19T17:21:00Z</cp:lastPrinted>
  <dcterms:created xsi:type="dcterms:W3CDTF">2010-01-19T18:10:00Z</dcterms:created>
  <dcterms:modified xsi:type="dcterms:W3CDTF">2014-11-24T16:22:00Z</dcterms:modified>
</cp:coreProperties>
</file>