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BBA" w:rsidRDefault="00036BBA" w:rsidP="00036BBA">
      <w:pPr>
        <w:widowControl w:val="0"/>
        <w:jc w:val="center"/>
      </w:pPr>
      <w:bookmarkStart w:id="0" w:name="_GoBack"/>
      <w:bookmarkEnd w:id="0"/>
      <w:r w:rsidRPr="00036BBA">
        <w:rPr>
          <w:b/>
        </w:rPr>
        <w:t>South Carolina General Assembly</w:t>
      </w:r>
    </w:p>
    <w:p w:rsidR="00036BBA" w:rsidRDefault="00036BBA" w:rsidP="00036BBA">
      <w:pPr>
        <w:widowControl w:val="0"/>
        <w:jc w:val="center"/>
      </w:pPr>
      <w:r>
        <w:t>118th Session, 2009-2010</w:t>
      </w:r>
    </w:p>
    <w:p w:rsidR="00036BBA" w:rsidRDefault="00036BBA" w:rsidP="00036BBA">
      <w:pPr>
        <w:widowControl w:val="0"/>
        <w:jc w:val="left"/>
      </w:pPr>
    </w:p>
    <w:p w:rsidR="00036BBA" w:rsidRDefault="00036BBA" w:rsidP="00036BBA">
      <w:pPr>
        <w:widowControl w:val="0"/>
        <w:jc w:val="left"/>
        <w:rPr>
          <w:b/>
        </w:rPr>
      </w:pPr>
      <w:r w:rsidRPr="00036BBA">
        <w:rPr>
          <w:b/>
        </w:rPr>
        <w:t>H. 4397</w:t>
      </w:r>
    </w:p>
    <w:p w:rsidR="00036BBA" w:rsidRDefault="00036BBA" w:rsidP="00036BBA">
      <w:pPr>
        <w:widowControl w:val="0"/>
        <w:jc w:val="left"/>
        <w:rPr>
          <w:b/>
        </w:rPr>
      </w:pPr>
    </w:p>
    <w:p w:rsidR="00036BBA" w:rsidRDefault="00036BBA" w:rsidP="00036BBA">
      <w:pPr>
        <w:widowControl w:val="0"/>
        <w:jc w:val="left"/>
      </w:pPr>
      <w:r w:rsidRPr="00036BBA">
        <w:rPr>
          <w:b/>
        </w:rPr>
        <w:t>STATUS INFORMATION</w:t>
      </w:r>
    </w:p>
    <w:p w:rsidR="00036BBA" w:rsidRDefault="00036BBA" w:rsidP="00036BBA">
      <w:pPr>
        <w:widowControl w:val="0"/>
        <w:jc w:val="left"/>
      </w:pPr>
    </w:p>
    <w:p w:rsidR="00036BBA" w:rsidRDefault="00036BBA" w:rsidP="00036BBA">
      <w:pPr>
        <w:widowControl w:val="0"/>
        <w:jc w:val="left"/>
      </w:pPr>
      <w:r>
        <w:t>House Resolution</w:t>
      </w:r>
    </w:p>
    <w:p w:rsidR="00036BBA" w:rsidRDefault="00036BBA" w:rsidP="00036BBA">
      <w:pPr>
        <w:widowControl w:val="0"/>
        <w:jc w:val="left"/>
      </w:pPr>
      <w:r>
        <w:t>Sponsors: Reps. Forrester,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036BBA" w:rsidRDefault="00036BBA" w:rsidP="00036BBA">
      <w:pPr>
        <w:widowControl w:val="0"/>
        <w:jc w:val="left"/>
      </w:pPr>
      <w:r>
        <w:t>Document Path: l:\council\bills\agm\19600ab10.docx</w:t>
      </w:r>
    </w:p>
    <w:p w:rsidR="00432049" w:rsidRDefault="00432049" w:rsidP="00036BBA">
      <w:pPr>
        <w:widowControl w:val="0"/>
        <w:jc w:val="left"/>
      </w:pPr>
      <w:r>
        <w:t>Companion/Similar bill(s): 4398</w:t>
      </w:r>
    </w:p>
    <w:p w:rsidR="00036BBA" w:rsidRDefault="00036BBA" w:rsidP="00036BBA">
      <w:pPr>
        <w:widowControl w:val="0"/>
        <w:jc w:val="left"/>
      </w:pPr>
    </w:p>
    <w:p w:rsidR="00036BBA" w:rsidRDefault="00036BBA" w:rsidP="00036BBA">
      <w:pPr>
        <w:widowControl w:val="0"/>
        <w:jc w:val="left"/>
      </w:pPr>
      <w:r>
        <w:t>Introduced in the House on January 21, 2010</w:t>
      </w:r>
    </w:p>
    <w:p w:rsidR="00036BBA" w:rsidRDefault="00036BBA" w:rsidP="00036BBA">
      <w:pPr>
        <w:widowControl w:val="0"/>
        <w:jc w:val="left"/>
      </w:pPr>
      <w:r>
        <w:t>Adopted by the House on January 21, 2010</w:t>
      </w:r>
    </w:p>
    <w:p w:rsidR="00036BBA" w:rsidRDefault="00036BBA" w:rsidP="00036BBA">
      <w:pPr>
        <w:widowControl w:val="0"/>
        <w:jc w:val="left"/>
      </w:pPr>
    </w:p>
    <w:p w:rsidR="00036BBA" w:rsidRDefault="00036BBA" w:rsidP="00036BBA">
      <w:pPr>
        <w:widowControl w:val="0"/>
        <w:jc w:val="left"/>
      </w:pPr>
      <w:r>
        <w:t xml:space="preserve">Summary: </w:t>
      </w:r>
      <w:r w:rsidR="006A3288">
        <w:t>Paul M. Dorman High School Varsity Football Team</w:t>
      </w:r>
    </w:p>
    <w:p w:rsidR="00036BBA" w:rsidRDefault="00036BBA" w:rsidP="00036BBA">
      <w:pPr>
        <w:widowControl w:val="0"/>
        <w:jc w:val="left"/>
      </w:pPr>
    </w:p>
    <w:p w:rsidR="00036BBA" w:rsidRDefault="00036BBA" w:rsidP="00036BBA">
      <w:pPr>
        <w:widowControl w:val="0"/>
        <w:jc w:val="left"/>
      </w:pPr>
    </w:p>
    <w:p w:rsidR="00036BBA" w:rsidRDefault="00036BBA" w:rsidP="00036B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6BBA">
        <w:rPr>
          <w:b/>
        </w:rPr>
        <w:t>HISTORY OF LEGISLATIVE ACTIONS</w:t>
      </w:r>
    </w:p>
    <w:p w:rsidR="00036BBA" w:rsidRDefault="00036BBA" w:rsidP="00036B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6BBA" w:rsidRPr="00036BBA" w:rsidRDefault="00036BBA" w:rsidP="00036B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6BBA">
        <w:rPr>
          <w:u w:val="single"/>
        </w:rPr>
        <w:tab/>
        <w:t>Date</w:t>
      </w:r>
      <w:r w:rsidRPr="00036BBA">
        <w:rPr>
          <w:u w:val="single"/>
        </w:rPr>
        <w:tab/>
        <w:t>Body</w:t>
      </w:r>
      <w:r w:rsidRPr="00036BBA">
        <w:rPr>
          <w:u w:val="single"/>
        </w:rPr>
        <w:tab/>
        <w:t>Action Description with journal page number</w:t>
      </w:r>
      <w:r w:rsidRPr="00036BBA">
        <w:rPr>
          <w:u w:val="single"/>
        </w:rPr>
        <w:tab/>
      </w:r>
    </w:p>
    <w:p w:rsidR="000F0DBF" w:rsidRDefault="000F0DBF" w:rsidP="000F0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8C1079">
        <w:t xml:space="preserve">Introduced and adopted </w:t>
      </w:r>
      <w:hyperlink r:id="rId7" w:history="1">
        <w:r w:rsidRPr="000D431F">
          <w:rPr>
            <w:rStyle w:val="Hyperlink"/>
          </w:rPr>
          <w:t>HJ</w:t>
        </w:r>
      </w:hyperlink>
      <w:r>
        <w:noBreakHyphen/>
      </w:r>
      <w:r w:rsidRPr="008C1079">
        <w:t>16</w:t>
      </w:r>
    </w:p>
    <w:p w:rsidR="000F0DBF" w:rsidRDefault="000F0DBF" w:rsidP="000F0D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6BBA" w:rsidRPr="00036BBA" w:rsidRDefault="00036BBA" w:rsidP="00036B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6BBA" w:rsidRDefault="00036BBA" w:rsidP="00036BBA">
      <w:r w:rsidRPr="00036BBA">
        <w:rPr>
          <w:b/>
        </w:rPr>
        <w:t>VERSIONS OF THIS BILL</w:t>
      </w:r>
    </w:p>
    <w:p w:rsidR="00036BBA" w:rsidRDefault="00036BBA" w:rsidP="00036BBA"/>
    <w:p w:rsidR="00036BBA" w:rsidRDefault="00464250" w:rsidP="00036BBA">
      <w:hyperlink r:id="rId8" w:history="1">
        <w:r w:rsidR="00036BBA">
          <w:rPr>
            <w:rStyle w:val="Hyperlink"/>
          </w:rPr>
          <w:t>1/21/2010</w:t>
        </w:r>
      </w:hyperlink>
    </w:p>
    <w:p w:rsidR="00036BBA" w:rsidRDefault="00036BBA" w:rsidP="00036BBA"/>
    <w:p w:rsidR="00036BBA" w:rsidRDefault="00036BBA" w:rsidP="00036BBA">
      <w:pPr>
        <w:sectPr w:rsidR="00036BBA" w:rsidSect="00036B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7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10B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2B0B" w:rsidRDefault="00652B0B" w:rsidP="00652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EXTENDING THE PRIVILEGE OF THE FLOOR OF THE SOUTH CAROLINA HOUSE OF REPRESENTATIVES TO THE PAUL M. DORMAN HIGH SCHOOL VARSITY FOOTBALL TEAM, COACHES, AND SCHOOL OFFICIALS, AT A DATE AND TIME TO BE DETERMINED BY THE SPEAKER, FOR THE PURPOSE OF BEING RECOGNIZED AND COMMENDED ON THEIR SUCCESSFUL SEASON AND FOR GARNERING THE 2009 CLASS AAAA DIVISION I STATE CHAMPIONSHIP TITLE.</w:t>
      </w:r>
    </w:p>
    <w:p w:rsidR="001F10B6" w:rsidRDefault="001F10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10B6" w:rsidRDefault="00652B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Paul M. Dorman High School varsity football team, coaches, and school officials, at a date and time to be determined by the Speaker, for the purpose of being recognized and commended on their successful season and for garnering the 2009 Class AAAA Division I State championship title.</w:t>
      </w:r>
    </w:p>
    <w:p w:rsidR="00DF7941" w:rsidRDefault="003174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7941" w:rsidRDefault="00DF7941" w:rsidP="00036BBA">
      <w:pPr>
        <w:suppressAutoHyphens/>
      </w:pPr>
    </w:p>
    <w:sectPr w:rsidR="00DF7941" w:rsidSect="00036BB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0B6" w:rsidRDefault="001F10B6" w:rsidP="009F0C77">
      <w:r>
        <w:separator/>
      </w:r>
    </w:p>
  </w:endnote>
  <w:endnote w:type="continuationSeparator" w:id="0">
    <w:p w:rsidR="001F10B6" w:rsidRDefault="001F10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B1577E-1ECE-488D-90D4-09ABAEF033C5}"/>
    <w:embedBold r:id="rId2" w:fontKey="{34CA76CA-EDE3-4AFB-B42A-B8893DD188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047508-2C3C-4DF9-BC87-7E18C09CD9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790AAB-EDBC-42B5-9F23-62A4DD976D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BBA" w:rsidRPr="00DF7941" w:rsidRDefault="00036BBA" w:rsidP="00DF79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[4397]</w:t>
    </w:r>
    <w:r>
      <w:tab/>
    </w:r>
    <w:r w:rsidR="00464250">
      <w:fldChar w:fldCharType="begin"/>
    </w:r>
    <w:r w:rsidR="00464250">
      <w:instrText xml:space="preserve"> PAGE  \* MERGEFORMAT </w:instrText>
    </w:r>
    <w:r w:rsidR="00464250">
      <w:fldChar w:fldCharType="separate"/>
    </w:r>
    <w:r w:rsidR="00464250">
      <w:rPr>
        <w:noProof/>
      </w:rPr>
      <w:t>1</w:t>
    </w:r>
    <w:r w:rsidR="0046425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0B6" w:rsidRDefault="001F10B6" w:rsidP="009F0C77">
      <w:r>
        <w:separator/>
      </w:r>
    </w:p>
  </w:footnote>
  <w:footnote w:type="continuationSeparator" w:id="0">
    <w:p w:rsidR="001F10B6" w:rsidRDefault="001F10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600AB10"/>
    <w:docVar w:name="CoverBillType" w:val="r"/>
    <w:docVar w:name="docpath" w:val="L:\Council\bills\AGM\19600AB10.DOCX"/>
    <w:docVar w:name="dvBillNumber" w:val="439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E1844"/>
    <w:rsid w:val="00011869"/>
    <w:rsid w:val="00036BBA"/>
    <w:rsid w:val="000D431F"/>
    <w:rsid w:val="000E1785"/>
    <w:rsid w:val="000F0DBF"/>
    <w:rsid w:val="000F40FA"/>
    <w:rsid w:val="0010776B"/>
    <w:rsid w:val="00133E66"/>
    <w:rsid w:val="001435A3"/>
    <w:rsid w:val="001D08F2"/>
    <w:rsid w:val="001D525B"/>
    <w:rsid w:val="001D7F4F"/>
    <w:rsid w:val="001F10B6"/>
    <w:rsid w:val="002321B6"/>
    <w:rsid w:val="00250967"/>
    <w:rsid w:val="002543C8"/>
    <w:rsid w:val="00277FCF"/>
    <w:rsid w:val="00284AAE"/>
    <w:rsid w:val="002E5912"/>
    <w:rsid w:val="00314837"/>
    <w:rsid w:val="0031746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2049"/>
    <w:rsid w:val="00464250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2B0B"/>
    <w:rsid w:val="006913C9"/>
    <w:rsid w:val="0069470D"/>
    <w:rsid w:val="006A3288"/>
    <w:rsid w:val="00734F00"/>
    <w:rsid w:val="007A70AE"/>
    <w:rsid w:val="007E1844"/>
    <w:rsid w:val="008362E8"/>
    <w:rsid w:val="008724CF"/>
    <w:rsid w:val="008A1768"/>
    <w:rsid w:val="008F4429"/>
    <w:rsid w:val="009142CC"/>
    <w:rsid w:val="0094021A"/>
    <w:rsid w:val="00990EDA"/>
    <w:rsid w:val="009C6A0B"/>
    <w:rsid w:val="009C793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370"/>
    <w:rsid w:val="00B2321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505"/>
    <w:rsid w:val="00D73A67"/>
    <w:rsid w:val="00D970A9"/>
    <w:rsid w:val="00DF3845"/>
    <w:rsid w:val="00DF7941"/>
    <w:rsid w:val="00E41911"/>
    <w:rsid w:val="00E92EEF"/>
    <w:rsid w:val="00EF36D6"/>
    <w:rsid w:val="00F24442"/>
    <w:rsid w:val="00F33989"/>
    <w:rsid w:val="00F50AE3"/>
    <w:rsid w:val="00F67CF1"/>
    <w:rsid w:val="00F840F0"/>
    <w:rsid w:val="00FB0D0D"/>
    <w:rsid w:val="00FB43B4"/>
    <w:rsid w:val="00FD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8B2A85-C5D0-43BF-AB37-35EAF753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36B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97_201001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F08CC-7E82-452D-8A51-858C00EC1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341</Words>
  <Characters>2069</Characters>
  <Application>Microsoft Office Word</Application>
  <DocSecurity>0</DocSecurity>
  <Lines>68</Lines>
  <Paragraphs>20</Paragraphs>
  <ScaleCrop>false</ScaleCrop>
  <Company> </Company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4397: Paul M. Dorman High School Varsity Football Team - South Carolina Legislature Online</dc:title>
  <dc:subject/>
  <dc:creator>AngieMorgan</dc:creator>
  <cp:keywords/>
  <dc:description/>
  <cp:lastModifiedBy>N Cumfer</cp:lastModifiedBy>
  <cp:revision>8</cp:revision>
  <dcterms:created xsi:type="dcterms:W3CDTF">2010-01-21T16:13:00Z</dcterms:created>
  <dcterms:modified xsi:type="dcterms:W3CDTF">2014-11-24T16:23:00Z</dcterms:modified>
</cp:coreProperties>
</file>