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8E9" w:rsidRDefault="002D48E9" w:rsidP="002D48E9">
      <w:pPr>
        <w:widowControl w:val="0"/>
        <w:jc w:val="center"/>
      </w:pPr>
      <w:bookmarkStart w:id="0" w:name="_GoBack"/>
      <w:bookmarkEnd w:id="0"/>
      <w:r w:rsidRPr="002D48E9">
        <w:rPr>
          <w:b/>
        </w:rPr>
        <w:t>South Carolina General Assembly</w:t>
      </w:r>
    </w:p>
    <w:p w:rsidR="002D48E9" w:rsidRDefault="002D48E9" w:rsidP="002D48E9">
      <w:pPr>
        <w:widowControl w:val="0"/>
        <w:jc w:val="center"/>
      </w:pPr>
      <w:r>
        <w:t>118th Session, 2009-2010</w:t>
      </w:r>
    </w:p>
    <w:p w:rsidR="002D48E9" w:rsidRDefault="002D48E9" w:rsidP="002D48E9">
      <w:pPr>
        <w:widowControl w:val="0"/>
        <w:jc w:val="left"/>
      </w:pPr>
    </w:p>
    <w:p w:rsidR="002D48E9" w:rsidRDefault="002D48E9" w:rsidP="002D48E9">
      <w:pPr>
        <w:widowControl w:val="0"/>
        <w:jc w:val="left"/>
        <w:rPr>
          <w:b/>
        </w:rPr>
      </w:pPr>
      <w:r w:rsidRPr="002D48E9">
        <w:rPr>
          <w:b/>
        </w:rPr>
        <w:t>H. 4408</w:t>
      </w:r>
    </w:p>
    <w:p w:rsidR="002D48E9" w:rsidRDefault="002D48E9" w:rsidP="002D48E9">
      <w:pPr>
        <w:widowControl w:val="0"/>
        <w:jc w:val="left"/>
        <w:rPr>
          <w:b/>
        </w:rPr>
      </w:pPr>
    </w:p>
    <w:p w:rsidR="002D48E9" w:rsidRDefault="002D48E9" w:rsidP="002D48E9">
      <w:pPr>
        <w:widowControl w:val="0"/>
        <w:jc w:val="left"/>
      </w:pPr>
      <w:r w:rsidRPr="002D48E9">
        <w:rPr>
          <w:b/>
        </w:rPr>
        <w:t>STATUS INFORMATION</w:t>
      </w:r>
    </w:p>
    <w:p w:rsidR="002D48E9" w:rsidRDefault="002D48E9" w:rsidP="002D48E9">
      <w:pPr>
        <w:widowControl w:val="0"/>
        <w:jc w:val="left"/>
      </w:pPr>
    </w:p>
    <w:p w:rsidR="002D48E9" w:rsidRDefault="002D48E9" w:rsidP="002D48E9">
      <w:pPr>
        <w:widowControl w:val="0"/>
        <w:jc w:val="left"/>
      </w:pPr>
      <w:r>
        <w:t>Concurrent Resolution</w:t>
      </w:r>
    </w:p>
    <w:p w:rsidR="002D48E9" w:rsidRDefault="002D48E9" w:rsidP="002D48E9">
      <w:pPr>
        <w:widowControl w:val="0"/>
        <w:jc w:val="left"/>
      </w:pPr>
      <w:r>
        <w:t>Sponsors: Reps. Funderburk and Gunn</w:t>
      </w:r>
    </w:p>
    <w:p w:rsidR="002D48E9" w:rsidRDefault="002D48E9" w:rsidP="002D48E9">
      <w:pPr>
        <w:widowControl w:val="0"/>
        <w:jc w:val="left"/>
      </w:pPr>
      <w:r>
        <w:t>Document Path: l:\council\bills\rm\1032dw10.docx</w:t>
      </w:r>
    </w:p>
    <w:p w:rsidR="002D48E9" w:rsidRDefault="002D48E9" w:rsidP="002D48E9">
      <w:pPr>
        <w:widowControl w:val="0"/>
        <w:jc w:val="left"/>
      </w:pPr>
    </w:p>
    <w:p w:rsidR="004D0244" w:rsidRDefault="004D0244" w:rsidP="002D48E9">
      <w:pPr>
        <w:widowControl w:val="0"/>
        <w:jc w:val="left"/>
      </w:pPr>
      <w:r>
        <w:t>Introduced in the House on January 21, 2010</w:t>
      </w:r>
    </w:p>
    <w:p w:rsidR="004D0244" w:rsidRDefault="004D0244" w:rsidP="002D48E9">
      <w:pPr>
        <w:widowControl w:val="0"/>
        <w:jc w:val="left"/>
      </w:pPr>
      <w:r>
        <w:t>Introduced in the Senate on January 21, 2010</w:t>
      </w:r>
    </w:p>
    <w:p w:rsidR="004D0244" w:rsidRDefault="004D0244" w:rsidP="002D48E9">
      <w:pPr>
        <w:widowControl w:val="0"/>
        <w:jc w:val="left"/>
      </w:pPr>
      <w:r>
        <w:t>Adopted by the General Assembly on January 21, 2010</w:t>
      </w:r>
    </w:p>
    <w:p w:rsidR="004D0244" w:rsidRDefault="004D0244" w:rsidP="002D48E9">
      <w:pPr>
        <w:widowControl w:val="0"/>
        <w:jc w:val="left"/>
      </w:pPr>
    </w:p>
    <w:p w:rsidR="002D48E9" w:rsidRDefault="002D48E9" w:rsidP="002D48E9">
      <w:pPr>
        <w:widowControl w:val="0"/>
        <w:jc w:val="left"/>
      </w:pPr>
      <w:r>
        <w:t xml:space="preserve">Summary: </w:t>
      </w:r>
      <w:r w:rsidR="009D4594">
        <w:t>Dr. Daisy B. Alexander</w:t>
      </w:r>
    </w:p>
    <w:p w:rsidR="002D48E9" w:rsidRDefault="002D48E9" w:rsidP="002D48E9">
      <w:pPr>
        <w:widowControl w:val="0"/>
        <w:jc w:val="left"/>
      </w:pPr>
    </w:p>
    <w:p w:rsidR="002D48E9" w:rsidRDefault="002D48E9" w:rsidP="002D48E9">
      <w:pPr>
        <w:widowControl w:val="0"/>
        <w:jc w:val="left"/>
      </w:pPr>
    </w:p>
    <w:p w:rsidR="002D48E9" w:rsidRDefault="002D48E9" w:rsidP="002D48E9">
      <w:pPr>
        <w:widowControl w:val="0"/>
        <w:tabs>
          <w:tab w:val="center" w:pos="590"/>
          <w:tab w:val="center" w:pos="1440"/>
          <w:tab w:val="left" w:pos="1872"/>
          <w:tab w:val="left" w:pos="9187"/>
        </w:tabs>
        <w:jc w:val="left"/>
      </w:pPr>
      <w:r w:rsidRPr="002D48E9">
        <w:rPr>
          <w:b/>
        </w:rPr>
        <w:t>HISTORY OF LEGISLATIVE ACTIONS</w:t>
      </w:r>
    </w:p>
    <w:p w:rsidR="002D48E9" w:rsidRDefault="002D48E9" w:rsidP="002D48E9">
      <w:pPr>
        <w:widowControl w:val="0"/>
        <w:tabs>
          <w:tab w:val="center" w:pos="590"/>
          <w:tab w:val="center" w:pos="1440"/>
          <w:tab w:val="left" w:pos="1872"/>
          <w:tab w:val="left" w:pos="9187"/>
        </w:tabs>
        <w:jc w:val="left"/>
      </w:pPr>
    </w:p>
    <w:p w:rsidR="002D48E9" w:rsidRPr="002D48E9" w:rsidRDefault="002D48E9" w:rsidP="002D48E9">
      <w:pPr>
        <w:widowControl w:val="0"/>
        <w:tabs>
          <w:tab w:val="center" w:pos="590"/>
          <w:tab w:val="center" w:pos="1440"/>
          <w:tab w:val="left" w:pos="1872"/>
          <w:tab w:val="left" w:pos="9187"/>
        </w:tabs>
        <w:jc w:val="left"/>
      </w:pPr>
      <w:r w:rsidRPr="002D48E9">
        <w:rPr>
          <w:u w:val="single"/>
        </w:rPr>
        <w:tab/>
        <w:t>Date</w:t>
      </w:r>
      <w:r w:rsidRPr="002D48E9">
        <w:rPr>
          <w:u w:val="single"/>
        </w:rPr>
        <w:tab/>
        <w:t>Body</w:t>
      </w:r>
      <w:r w:rsidRPr="002D48E9">
        <w:rPr>
          <w:u w:val="single"/>
        </w:rPr>
        <w:tab/>
        <w:t>Action Description with journal page number</w:t>
      </w:r>
      <w:r w:rsidRPr="002D48E9">
        <w:rPr>
          <w:u w:val="single"/>
        </w:rPr>
        <w:tab/>
      </w:r>
    </w:p>
    <w:p w:rsidR="00450240" w:rsidRDefault="00450240" w:rsidP="00450240">
      <w:pPr>
        <w:widowControl w:val="0"/>
        <w:tabs>
          <w:tab w:val="right" w:pos="1008"/>
          <w:tab w:val="left" w:pos="1152"/>
          <w:tab w:val="left" w:pos="1872"/>
          <w:tab w:val="left" w:pos="9187"/>
        </w:tabs>
        <w:ind w:left="2088" w:hanging="2088"/>
        <w:jc w:val="left"/>
      </w:pPr>
      <w:r>
        <w:tab/>
        <w:t>1/21/2010</w:t>
      </w:r>
      <w:r>
        <w:tab/>
        <w:t>House</w:t>
      </w:r>
      <w:r>
        <w:tab/>
      </w:r>
      <w:r w:rsidRPr="00462342">
        <w:t xml:space="preserve">Introduced, adopted, sent to Senate </w:t>
      </w:r>
      <w:hyperlink r:id="rId7" w:history="1">
        <w:r w:rsidRPr="009957F8">
          <w:rPr>
            <w:rStyle w:val="Hyperlink"/>
          </w:rPr>
          <w:t>HJ</w:t>
        </w:r>
      </w:hyperlink>
      <w:r>
        <w:noBreakHyphen/>
      </w:r>
      <w:r w:rsidRPr="00462342">
        <w:t>38</w:t>
      </w:r>
    </w:p>
    <w:p w:rsidR="00450240" w:rsidRDefault="00450240" w:rsidP="00450240">
      <w:pPr>
        <w:widowControl w:val="0"/>
        <w:tabs>
          <w:tab w:val="right" w:pos="1008"/>
          <w:tab w:val="left" w:pos="1152"/>
          <w:tab w:val="left" w:pos="1872"/>
          <w:tab w:val="left" w:pos="9187"/>
        </w:tabs>
        <w:ind w:left="2088" w:hanging="2088"/>
        <w:jc w:val="left"/>
      </w:pPr>
      <w:r>
        <w:tab/>
        <w:t>1/21/2010</w:t>
      </w:r>
      <w:r>
        <w:tab/>
        <w:t>Senate</w:t>
      </w:r>
      <w:r>
        <w:tab/>
      </w:r>
      <w:r w:rsidRPr="00462342">
        <w:t xml:space="preserve">Introduced, adopted, returned with concurrence </w:t>
      </w:r>
      <w:hyperlink r:id="rId8" w:history="1">
        <w:r w:rsidRPr="009957F8">
          <w:rPr>
            <w:rStyle w:val="Hyperlink"/>
          </w:rPr>
          <w:t>SJ</w:t>
        </w:r>
      </w:hyperlink>
      <w:r>
        <w:noBreakHyphen/>
      </w:r>
      <w:r w:rsidRPr="00462342">
        <w:t>14</w:t>
      </w:r>
    </w:p>
    <w:p w:rsidR="00450240" w:rsidRDefault="00450240" w:rsidP="00450240">
      <w:pPr>
        <w:widowControl w:val="0"/>
        <w:tabs>
          <w:tab w:val="right" w:pos="1008"/>
          <w:tab w:val="left" w:pos="1152"/>
          <w:tab w:val="left" w:pos="1872"/>
          <w:tab w:val="left" w:pos="9187"/>
        </w:tabs>
        <w:ind w:left="2088" w:hanging="2088"/>
        <w:jc w:val="left"/>
      </w:pPr>
    </w:p>
    <w:p w:rsidR="002D48E9" w:rsidRPr="002D48E9" w:rsidRDefault="002D48E9" w:rsidP="002D48E9">
      <w:pPr>
        <w:widowControl w:val="0"/>
        <w:tabs>
          <w:tab w:val="right" w:pos="1008"/>
          <w:tab w:val="left" w:pos="1152"/>
          <w:tab w:val="left" w:pos="1872"/>
          <w:tab w:val="left" w:pos="9187"/>
        </w:tabs>
        <w:ind w:left="2088" w:hanging="2088"/>
        <w:jc w:val="left"/>
      </w:pPr>
    </w:p>
    <w:p w:rsidR="002D48E9" w:rsidRDefault="002D48E9" w:rsidP="002D48E9">
      <w:r w:rsidRPr="002D48E9">
        <w:rPr>
          <w:b/>
        </w:rPr>
        <w:t>VERSIONS OF THIS BILL</w:t>
      </w:r>
    </w:p>
    <w:p w:rsidR="002D48E9" w:rsidRDefault="002D48E9" w:rsidP="002D48E9"/>
    <w:p w:rsidR="002D48E9" w:rsidRDefault="002670E8" w:rsidP="002D48E9">
      <w:hyperlink r:id="rId9" w:history="1">
        <w:r w:rsidR="002D48E9">
          <w:rPr>
            <w:rStyle w:val="Hyperlink"/>
          </w:rPr>
          <w:t>1/21/2010</w:t>
        </w:r>
      </w:hyperlink>
    </w:p>
    <w:p w:rsidR="002D48E9" w:rsidRDefault="002D48E9" w:rsidP="002D48E9"/>
    <w:p w:rsidR="002D48E9" w:rsidRDefault="002D48E9" w:rsidP="002D48E9">
      <w:pPr>
        <w:sectPr w:rsidR="002D48E9" w:rsidSect="002D48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4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7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7E" w:rsidRDefault="00870C7E" w:rsidP="0087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DR. DAISY B. ALEXANDER OF KERSHAW COUNTY FOR HER LIFETIME ACHIEVEMENTS AS AN EDUCATOR AND COMMUNITY VOLUNTEER, AND TO WISH HER MUCH HAPPINESS AND FULFILLMENT IN ALL HER FUTURE ENDEAVORS.</w:t>
      </w:r>
    </w:p>
    <w:p w:rsidR="005627B4" w:rsidRDefault="0056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0F2" w:rsidRDefault="005627B4"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D60F2">
        <w:t xml:space="preserve">it is with great pleasure that the South Carolina </w:t>
      </w:r>
      <w:r w:rsidR="00322ECE">
        <w:t>General Assembly</w:t>
      </w:r>
      <w:r w:rsidR="008D60F2">
        <w:t xml:space="preserve"> honors those individuals who give tirelessly of themselves to the welfare of this great State</w:t>
      </w:r>
      <w:r w:rsidR="00210DAB" w:rsidRPr="00210DAB">
        <w:t>’</w:t>
      </w:r>
      <w:r w:rsidR="008D60F2">
        <w:t>s citizenry;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Daisy B. Alexander, a native of Kershaw County, stands among their number as an outstanding public benefactor, one much admired in her role as both educator and community volunteer;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her life</w:t>
      </w:r>
      <w:r w:rsidR="00210DAB" w:rsidRPr="00210DAB">
        <w:t>’</w:t>
      </w:r>
      <w:r>
        <w:t>s work, Dr. Alexander graduated from Voorhees Junior College, Allen University, and New York University and completed additional work at Benedict College, Morris College, and the University of South Carolina. Embarking on a successful career as a teacher of mathematics, she consistently proved her worth as an educator and, in testimony to the respect in which she was held, was named Teacher of the Year for 1976;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forgetting the needs of adults, she also organized the first adult</w:t>
      </w:r>
      <w:r w:rsidR="00210DAB">
        <w:noBreakHyphen/>
      </w:r>
      <w:r>
        <w:t>education classes in Kershaw County;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always seeking ways to serve, Dr. Alexander has held numerous posts at Camden</w:t>
      </w:r>
      <w:r w:rsidR="00210DAB" w:rsidRPr="00210DAB">
        <w:t>’</w:t>
      </w:r>
      <w:r>
        <w:t>s Sanders Creek Baptist Church, her place of worship, including church secretary, building</w:t>
      </w:r>
      <w:r w:rsidR="00210DAB">
        <w:noBreakHyphen/>
      </w:r>
      <w:r>
        <w:t>fund secretary, missionary vice president, usher</w:t>
      </w:r>
      <w:r w:rsidR="00210DAB">
        <w:noBreakHyphen/>
      </w:r>
      <w:r>
        <w:t xml:space="preserve">board supervisor, </w:t>
      </w:r>
      <w:r>
        <w:lastRenderedPageBreak/>
        <w:t>deacon, trustee</w:t>
      </w:r>
      <w:r w:rsidR="00210DAB" w:rsidRPr="00210DAB">
        <w:t>’</w:t>
      </w:r>
      <w:r>
        <w:t>s wife, and member of the Willing Workers Christian Organization;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her civic service encompasses work on the boards of the South Carolina Department of Social Services (advisory committee); Kershaw County Council on Aging; Wateree Community Actions Inc., a charity organization she served as chairman; Kershaw County Vocational Center; Morris College; Kershaw County Mental Health Association; and the Kershaw County chapter of the American Cancer Society; and </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appreciation for her extensive service to others, Dr. Alexander has received numerous honors, among them an honorary doctorate from Morris College; the Farmers Home Administration Woman of the Year Award for Kershaw County, as well as first runner</w:t>
      </w:r>
      <w:r w:rsidR="00210DAB">
        <w:noBreakHyphen/>
      </w:r>
      <w:r>
        <w:t>up recognition in the state competition for this same award; the Kershaw County Vocational Center Distinguished Service Award; the Service Award from the South Carolina Association of Human Services; and the Outstanding Service Award from Mount Moriah Baptist Association;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 grateful thanks for the lasting legacy she has created in both her profession and her volunteer work, the members of the </w:t>
      </w:r>
      <w:r w:rsidR="005E3C5E">
        <w:t>General Assembly</w:t>
      </w:r>
      <w:r>
        <w:t xml:space="preserve"> are pleased to offer their tribute to Dr. Daisy B. Alexander, a daughter of South Carolina worthy of the many encomiums bestowed on her in a lifetime of selfless service. Now, therefore,</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honor Dr. Daisy B. Alexander of Kershaw County for her lifetime achievements as an educator and community volunteer, and wish her much happiness and fulfillment in all her future endeavors.</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Daisy B. Alexander.</w:t>
      </w:r>
    </w:p>
    <w:p w:rsidR="00E84D8A" w:rsidRDefault="00210D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4D8A" w:rsidRDefault="00E84D8A" w:rsidP="002D48E9">
      <w:pPr>
        <w:suppressAutoHyphens/>
      </w:pPr>
    </w:p>
    <w:sectPr w:rsidR="00E84D8A" w:rsidSect="002D48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7B4" w:rsidRDefault="005627B4" w:rsidP="009F0C77">
      <w:r>
        <w:separator/>
      </w:r>
    </w:p>
  </w:endnote>
  <w:endnote w:type="continuationSeparator" w:id="0">
    <w:p w:rsidR="005627B4" w:rsidRDefault="005627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1867B7-63F9-428B-A5C8-9E7CC17CA1EB}"/>
    <w:embedBold r:id="rId2" w:fontKey="{71E8F9EC-C60F-480D-9CA7-835383611302}"/>
  </w:font>
  <w:font w:name="Calibri">
    <w:panose1 w:val="020F0502020204030204"/>
    <w:charset w:val="00"/>
    <w:family w:val="swiss"/>
    <w:pitch w:val="variable"/>
    <w:sig w:usb0="E10002FF" w:usb1="4000ACFF" w:usb2="00000009" w:usb3="00000000" w:csb0="0000019F" w:csb1="00000000"/>
    <w:embedRegular r:id="rId3" w:fontKey="{D6ED1214-C72C-4D35-A794-23CCBC71B024}"/>
  </w:font>
  <w:font w:name="Cambria">
    <w:panose1 w:val="02040503050406030204"/>
    <w:charset w:val="00"/>
    <w:family w:val="roman"/>
    <w:pitch w:val="variable"/>
    <w:sig w:usb0="E00002FF" w:usb1="400004FF" w:usb2="00000000" w:usb3="00000000" w:csb0="0000019F" w:csb1="00000000"/>
    <w:embedRegular r:id="rId4" w:fontKey="{CD652F15-A4FB-447A-98EE-DC1979327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8E9" w:rsidRPr="00E84D8A" w:rsidRDefault="002D48E9" w:rsidP="00E84D8A">
    <w:pPr>
      <w:pStyle w:val="Footer"/>
      <w:tabs>
        <w:tab w:val="clear" w:pos="4680"/>
        <w:tab w:val="clear" w:pos="9360"/>
        <w:tab w:val="center" w:pos="2995"/>
      </w:tabs>
      <w:spacing w:before="120"/>
    </w:pPr>
    <w:r>
      <w:t>[4408]</w:t>
    </w:r>
    <w:r>
      <w:tab/>
    </w:r>
    <w:r w:rsidR="002670E8">
      <w:fldChar w:fldCharType="begin"/>
    </w:r>
    <w:r w:rsidR="002670E8">
      <w:instrText xml:space="preserve"> PAGE  \* MERGEFORMAT </w:instrText>
    </w:r>
    <w:r w:rsidR="002670E8">
      <w:fldChar w:fldCharType="separate"/>
    </w:r>
    <w:r w:rsidR="002670E8">
      <w:rPr>
        <w:noProof/>
      </w:rPr>
      <w:t>1</w:t>
    </w:r>
    <w:r w:rsidR="002670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7B4" w:rsidRDefault="005627B4" w:rsidP="009F0C77">
      <w:r>
        <w:separator/>
      </w:r>
    </w:p>
  </w:footnote>
  <w:footnote w:type="continuationSeparator" w:id="0">
    <w:p w:rsidR="005627B4" w:rsidRDefault="005627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2DW10"/>
    <w:docVar w:name="CoverBillType" w:val="c"/>
    <w:docVar w:name="docpath" w:val="L:\Council\bills\RM\1032DW10.DOCX"/>
    <w:docVar w:name="dvBillNumber" w:val="4408"/>
    <w:docVar w:name="dvBillNumberPrefix" w:val="H. "/>
    <w:docVar w:name="dvOriginalBody" w:val="House"/>
    <w:docVar w:name="dvSteno" w:val="RM"/>
    <w:docVar w:name="NameofBody" w:val="h"/>
    <w:docVar w:name="vgroup2" w:val="Council"/>
  </w:docVars>
  <w:rsids>
    <w:rsidRoot w:val="006138A5"/>
    <w:rsid w:val="00011869"/>
    <w:rsid w:val="000D0E55"/>
    <w:rsid w:val="000E1785"/>
    <w:rsid w:val="000F40FA"/>
    <w:rsid w:val="0010776B"/>
    <w:rsid w:val="00133E66"/>
    <w:rsid w:val="001435A3"/>
    <w:rsid w:val="001854AE"/>
    <w:rsid w:val="001D08F2"/>
    <w:rsid w:val="001D525B"/>
    <w:rsid w:val="001D7F4F"/>
    <w:rsid w:val="00210DAB"/>
    <w:rsid w:val="002321B6"/>
    <w:rsid w:val="00250967"/>
    <w:rsid w:val="002543C8"/>
    <w:rsid w:val="002670E8"/>
    <w:rsid w:val="00284AAE"/>
    <w:rsid w:val="002D48E9"/>
    <w:rsid w:val="002E5912"/>
    <w:rsid w:val="00322ECE"/>
    <w:rsid w:val="00325348"/>
    <w:rsid w:val="0032732C"/>
    <w:rsid w:val="00336AD0"/>
    <w:rsid w:val="0037079A"/>
    <w:rsid w:val="003D01E8"/>
    <w:rsid w:val="003E5288"/>
    <w:rsid w:val="003F6D79"/>
    <w:rsid w:val="0041760A"/>
    <w:rsid w:val="00417C01"/>
    <w:rsid w:val="00450240"/>
    <w:rsid w:val="004809EE"/>
    <w:rsid w:val="004D0244"/>
    <w:rsid w:val="004E7831"/>
    <w:rsid w:val="004E7D54"/>
    <w:rsid w:val="005273C6"/>
    <w:rsid w:val="00530A69"/>
    <w:rsid w:val="00545593"/>
    <w:rsid w:val="005627B4"/>
    <w:rsid w:val="00577C6C"/>
    <w:rsid w:val="005822D7"/>
    <w:rsid w:val="005C2FE2"/>
    <w:rsid w:val="005E2BC9"/>
    <w:rsid w:val="005E3C5E"/>
    <w:rsid w:val="00605102"/>
    <w:rsid w:val="00611FF5"/>
    <w:rsid w:val="006138A5"/>
    <w:rsid w:val="006215AA"/>
    <w:rsid w:val="006913C9"/>
    <w:rsid w:val="0069470D"/>
    <w:rsid w:val="00724A76"/>
    <w:rsid w:val="00734F00"/>
    <w:rsid w:val="00765A19"/>
    <w:rsid w:val="007A70AE"/>
    <w:rsid w:val="008362E8"/>
    <w:rsid w:val="00870C7E"/>
    <w:rsid w:val="00887E90"/>
    <w:rsid w:val="00891BC2"/>
    <w:rsid w:val="008A1768"/>
    <w:rsid w:val="008D60F2"/>
    <w:rsid w:val="008F4429"/>
    <w:rsid w:val="0094021A"/>
    <w:rsid w:val="009957F8"/>
    <w:rsid w:val="009C6A0B"/>
    <w:rsid w:val="009D4594"/>
    <w:rsid w:val="009F0C77"/>
    <w:rsid w:val="009F4DD1"/>
    <w:rsid w:val="00A120C1"/>
    <w:rsid w:val="00A41684"/>
    <w:rsid w:val="00A64E80"/>
    <w:rsid w:val="00A6653E"/>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6793"/>
    <w:rsid w:val="00DF3845"/>
    <w:rsid w:val="00DF44E6"/>
    <w:rsid w:val="00E41911"/>
    <w:rsid w:val="00E84D8A"/>
    <w:rsid w:val="00E92EEF"/>
    <w:rsid w:val="00F121F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E3D058-E1CB-4DA2-9E98-7A7F4ADD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D48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1-10.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08_201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79E8C-F0E0-4B56-AE07-7457E4E20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584</Words>
  <Characters>3290</Characters>
  <Application>Microsoft Office Word</Application>
  <DocSecurity>0</DocSecurity>
  <Lines>111</Lines>
  <Paragraphs>31</Paragraphs>
  <ScaleCrop>false</ScaleCrop>
  <Company> </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4408: Dr. Daisy B. Alexander - South Carolina Legislature Online</dc:title>
  <dc:subject/>
  <dc:creator>RosanneMcDowell</dc:creator>
  <cp:keywords/>
  <dc:description/>
  <cp:lastModifiedBy>N Cumfer</cp:lastModifiedBy>
  <cp:revision>9</cp:revision>
  <dcterms:created xsi:type="dcterms:W3CDTF">2010-01-21T16:35:00Z</dcterms:created>
  <dcterms:modified xsi:type="dcterms:W3CDTF">2014-11-24T16:23:00Z</dcterms:modified>
</cp:coreProperties>
</file>