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D29" w:rsidRDefault="00C17D29" w:rsidP="00C17D29">
      <w:pPr>
        <w:widowControl w:val="0"/>
        <w:jc w:val="center"/>
      </w:pPr>
      <w:bookmarkStart w:id="0" w:name="_GoBack"/>
      <w:bookmarkEnd w:id="0"/>
      <w:r w:rsidRPr="00C17D29">
        <w:rPr>
          <w:b/>
        </w:rPr>
        <w:t>South Carolina General Assembly</w:t>
      </w:r>
    </w:p>
    <w:p w:rsidR="00C17D29" w:rsidRDefault="00C17D29" w:rsidP="00C17D29">
      <w:pPr>
        <w:widowControl w:val="0"/>
        <w:jc w:val="center"/>
      </w:pPr>
      <w:r>
        <w:t>118th Session, 2009-2010</w:t>
      </w:r>
    </w:p>
    <w:p w:rsidR="00C17D29" w:rsidRDefault="00C17D29" w:rsidP="00C17D29">
      <w:pPr>
        <w:widowControl w:val="0"/>
        <w:jc w:val="left"/>
      </w:pPr>
    </w:p>
    <w:p w:rsidR="00C17D29" w:rsidRDefault="00C17D29" w:rsidP="00C17D29">
      <w:pPr>
        <w:widowControl w:val="0"/>
        <w:jc w:val="left"/>
        <w:rPr>
          <w:b/>
        </w:rPr>
      </w:pPr>
      <w:r w:rsidRPr="00C17D29">
        <w:rPr>
          <w:b/>
        </w:rPr>
        <w:t>H. 4439</w:t>
      </w:r>
    </w:p>
    <w:p w:rsidR="00C17D29" w:rsidRDefault="00C17D29" w:rsidP="00C17D29">
      <w:pPr>
        <w:widowControl w:val="0"/>
        <w:jc w:val="left"/>
        <w:rPr>
          <w:b/>
        </w:rPr>
      </w:pPr>
    </w:p>
    <w:p w:rsidR="00C17D29" w:rsidRDefault="00C17D29" w:rsidP="00C17D29">
      <w:pPr>
        <w:widowControl w:val="0"/>
        <w:jc w:val="left"/>
      </w:pPr>
      <w:r w:rsidRPr="00C17D29">
        <w:rPr>
          <w:b/>
        </w:rPr>
        <w:t>STATUS INFORMATION</w:t>
      </w:r>
    </w:p>
    <w:p w:rsidR="00C17D29" w:rsidRDefault="00C17D29" w:rsidP="00C17D29">
      <w:pPr>
        <w:widowControl w:val="0"/>
        <w:jc w:val="left"/>
      </w:pPr>
    </w:p>
    <w:p w:rsidR="00C17D29" w:rsidRDefault="00C17D29" w:rsidP="00C17D29">
      <w:pPr>
        <w:widowControl w:val="0"/>
        <w:jc w:val="left"/>
      </w:pPr>
      <w:r>
        <w:t>General Bill</w:t>
      </w:r>
    </w:p>
    <w:p w:rsidR="00C17D29" w:rsidRDefault="00C17D29" w:rsidP="00C17D29">
      <w:pPr>
        <w:widowControl w:val="0"/>
        <w:jc w:val="left"/>
      </w:pPr>
      <w:r>
        <w:t>Sponsors: Reps. Ott, Agnew, Jefferson, G.A. Brown, Williams, J.E. Smith, Cobb</w:t>
      </w:r>
      <w:r>
        <w:noBreakHyphen/>
        <w:t>Hunter, Vick, King, Harvin, Dillard, Clyburn, Knight, J.H. Neal, Bales, Anthony, Gunn, McLeod, Jennings, Hutto, Kennedy, Funderburk, Alexander, Battle, Branham, H.B. Brown, R.L. Brown, Govan, Hart, Hayes, Hodges, J.M. Neal and Weeks</w:t>
      </w:r>
    </w:p>
    <w:p w:rsidR="00C17D29" w:rsidRDefault="00C17D29" w:rsidP="00C17D29">
      <w:pPr>
        <w:widowControl w:val="0"/>
        <w:jc w:val="left"/>
      </w:pPr>
      <w:r>
        <w:t>Document Path: l:\council\bills\nbd\20804sd10.docx</w:t>
      </w:r>
    </w:p>
    <w:p w:rsidR="00C17D29" w:rsidRDefault="00C17D29" w:rsidP="00C17D29">
      <w:pPr>
        <w:widowControl w:val="0"/>
        <w:jc w:val="left"/>
      </w:pPr>
    </w:p>
    <w:p w:rsidR="00C17D29" w:rsidRDefault="00C17D29" w:rsidP="00C17D29">
      <w:pPr>
        <w:widowControl w:val="0"/>
        <w:jc w:val="left"/>
      </w:pPr>
      <w:r>
        <w:t>Introduced in the House on January 27, 2010</w:t>
      </w:r>
    </w:p>
    <w:p w:rsidR="00C17D29" w:rsidRDefault="00C17D29" w:rsidP="00C17D29">
      <w:pPr>
        <w:widowControl w:val="0"/>
        <w:jc w:val="left"/>
      </w:pPr>
      <w:r>
        <w:t xml:space="preserve">Currently residing in the House Committee on </w:t>
      </w:r>
      <w:r w:rsidRPr="00C17D29">
        <w:rPr>
          <w:b/>
        </w:rPr>
        <w:t>Ways and Means</w:t>
      </w:r>
    </w:p>
    <w:p w:rsidR="00C17D29" w:rsidRDefault="00C17D29" w:rsidP="00C17D29">
      <w:pPr>
        <w:widowControl w:val="0"/>
        <w:jc w:val="left"/>
      </w:pPr>
    </w:p>
    <w:p w:rsidR="00C17D29" w:rsidRDefault="00C17D29" w:rsidP="00C17D29">
      <w:pPr>
        <w:widowControl w:val="0"/>
        <w:jc w:val="left"/>
      </w:pPr>
      <w:r>
        <w:t xml:space="preserve">Summary: </w:t>
      </w:r>
      <w:r w:rsidR="007D3289">
        <w:t>Taxation Realignment Commission</w:t>
      </w:r>
    </w:p>
    <w:p w:rsidR="00C17D29" w:rsidRDefault="00C17D29" w:rsidP="00C17D29">
      <w:pPr>
        <w:widowControl w:val="0"/>
        <w:jc w:val="left"/>
      </w:pPr>
    </w:p>
    <w:p w:rsidR="00C17D29" w:rsidRDefault="00C17D29" w:rsidP="00C17D29">
      <w:pPr>
        <w:widowControl w:val="0"/>
        <w:jc w:val="left"/>
      </w:pPr>
    </w:p>
    <w:p w:rsidR="00C17D29" w:rsidRDefault="00C17D29" w:rsidP="00C17D29">
      <w:pPr>
        <w:widowControl w:val="0"/>
        <w:tabs>
          <w:tab w:val="center" w:pos="590"/>
          <w:tab w:val="center" w:pos="1440"/>
          <w:tab w:val="left" w:pos="1872"/>
          <w:tab w:val="left" w:pos="9187"/>
        </w:tabs>
        <w:jc w:val="left"/>
      </w:pPr>
      <w:r w:rsidRPr="00C17D29">
        <w:rPr>
          <w:b/>
        </w:rPr>
        <w:t>HISTORY OF LEGISLATIVE ACTIONS</w:t>
      </w:r>
    </w:p>
    <w:p w:rsidR="00C17D29" w:rsidRDefault="00C17D29" w:rsidP="00C17D29">
      <w:pPr>
        <w:widowControl w:val="0"/>
        <w:tabs>
          <w:tab w:val="center" w:pos="590"/>
          <w:tab w:val="center" w:pos="1440"/>
          <w:tab w:val="left" w:pos="1872"/>
          <w:tab w:val="left" w:pos="9187"/>
        </w:tabs>
        <w:jc w:val="left"/>
      </w:pPr>
    </w:p>
    <w:p w:rsidR="00C17D29" w:rsidRPr="00C17D29" w:rsidRDefault="00C17D29" w:rsidP="00C17D29">
      <w:pPr>
        <w:widowControl w:val="0"/>
        <w:tabs>
          <w:tab w:val="center" w:pos="590"/>
          <w:tab w:val="center" w:pos="1440"/>
          <w:tab w:val="left" w:pos="1872"/>
          <w:tab w:val="left" w:pos="9187"/>
        </w:tabs>
        <w:jc w:val="left"/>
      </w:pPr>
      <w:r w:rsidRPr="00C17D29">
        <w:rPr>
          <w:u w:val="single"/>
        </w:rPr>
        <w:tab/>
        <w:t>Date</w:t>
      </w:r>
      <w:r w:rsidRPr="00C17D29">
        <w:rPr>
          <w:u w:val="single"/>
        </w:rPr>
        <w:tab/>
        <w:t>Body</w:t>
      </w:r>
      <w:r w:rsidRPr="00C17D29">
        <w:rPr>
          <w:u w:val="single"/>
        </w:rPr>
        <w:tab/>
        <w:t>Action Description with journal page number</w:t>
      </w:r>
      <w:r w:rsidRPr="00C17D29">
        <w:rPr>
          <w:u w:val="single"/>
        </w:rPr>
        <w:tab/>
      </w:r>
    </w:p>
    <w:p w:rsidR="008B5E82" w:rsidRDefault="008B5E82" w:rsidP="008B5E82">
      <w:pPr>
        <w:widowControl w:val="0"/>
        <w:tabs>
          <w:tab w:val="right" w:pos="1008"/>
          <w:tab w:val="left" w:pos="1152"/>
          <w:tab w:val="left" w:pos="1872"/>
          <w:tab w:val="left" w:pos="9187"/>
        </w:tabs>
        <w:ind w:left="2088" w:hanging="2088"/>
        <w:jc w:val="left"/>
      </w:pPr>
      <w:r>
        <w:tab/>
        <w:t>1/27/2010</w:t>
      </w:r>
      <w:r>
        <w:tab/>
        <w:t>House</w:t>
      </w:r>
      <w:r>
        <w:tab/>
      </w:r>
      <w:r w:rsidRPr="00CB2BAE">
        <w:t xml:space="preserve">Introduced and read first time </w:t>
      </w:r>
      <w:hyperlink r:id="rId7" w:history="1">
        <w:r w:rsidRPr="00B95CCB">
          <w:rPr>
            <w:rStyle w:val="Hyperlink"/>
          </w:rPr>
          <w:t>HJ</w:t>
        </w:r>
      </w:hyperlink>
      <w:r>
        <w:noBreakHyphen/>
      </w:r>
      <w:r w:rsidRPr="00CB2BAE">
        <w:t>30</w:t>
      </w:r>
    </w:p>
    <w:p w:rsidR="008B5E82" w:rsidRDefault="008B5E82" w:rsidP="008B5E82">
      <w:pPr>
        <w:widowControl w:val="0"/>
        <w:tabs>
          <w:tab w:val="right" w:pos="1008"/>
          <w:tab w:val="left" w:pos="1152"/>
          <w:tab w:val="left" w:pos="1872"/>
          <w:tab w:val="left" w:pos="9187"/>
        </w:tabs>
        <w:ind w:left="2088" w:hanging="2088"/>
        <w:jc w:val="left"/>
      </w:pPr>
      <w:r>
        <w:tab/>
        <w:t>1/27/2010</w:t>
      </w:r>
      <w:r>
        <w:tab/>
        <w:t>House</w:t>
      </w:r>
      <w:r>
        <w:tab/>
      </w:r>
      <w:r w:rsidRPr="00CB2BAE">
        <w:t xml:space="preserve">Referred to Committee on </w:t>
      </w:r>
      <w:r w:rsidRPr="00CB2BAE">
        <w:rPr>
          <w:b/>
        </w:rPr>
        <w:t>Ways and Means</w:t>
      </w:r>
      <w:r w:rsidRPr="00CB2BAE">
        <w:t xml:space="preserve"> </w:t>
      </w:r>
      <w:hyperlink r:id="rId8" w:history="1">
        <w:r w:rsidRPr="00B95CCB">
          <w:rPr>
            <w:rStyle w:val="Hyperlink"/>
          </w:rPr>
          <w:t>HJ</w:t>
        </w:r>
      </w:hyperlink>
      <w:r>
        <w:noBreakHyphen/>
      </w:r>
      <w:r w:rsidRPr="00CB2BAE">
        <w:t>30</w:t>
      </w:r>
    </w:p>
    <w:p w:rsidR="008B5E82" w:rsidRDefault="008B5E82" w:rsidP="008B5E82">
      <w:pPr>
        <w:widowControl w:val="0"/>
        <w:tabs>
          <w:tab w:val="right" w:pos="1008"/>
          <w:tab w:val="left" w:pos="1152"/>
          <w:tab w:val="left" w:pos="1872"/>
          <w:tab w:val="left" w:pos="9187"/>
        </w:tabs>
        <w:ind w:left="2088" w:hanging="2088"/>
        <w:jc w:val="left"/>
      </w:pPr>
    </w:p>
    <w:p w:rsidR="00C17D29" w:rsidRPr="00C17D29" w:rsidRDefault="00C17D29" w:rsidP="00C17D29">
      <w:pPr>
        <w:widowControl w:val="0"/>
        <w:tabs>
          <w:tab w:val="right" w:pos="1008"/>
          <w:tab w:val="left" w:pos="1152"/>
          <w:tab w:val="left" w:pos="1872"/>
          <w:tab w:val="left" w:pos="9187"/>
        </w:tabs>
        <w:ind w:left="2088" w:hanging="2088"/>
        <w:jc w:val="left"/>
      </w:pPr>
    </w:p>
    <w:p w:rsidR="00C17D29" w:rsidRDefault="00C17D29" w:rsidP="00C17D29">
      <w:pPr>
        <w:widowControl w:val="0"/>
        <w:jc w:val="left"/>
      </w:pPr>
      <w:r w:rsidRPr="00C17D29">
        <w:rPr>
          <w:b/>
        </w:rPr>
        <w:t>VERSIONS OF THIS BILL</w:t>
      </w:r>
    </w:p>
    <w:p w:rsidR="00C17D29" w:rsidRDefault="00C17D29" w:rsidP="00C17D29">
      <w:pPr>
        <w:widowControl w:val="0"/>
        <w:jc w:val="left"/>
      </w:pPr>
    </w:p>
    <w:p w:rsidR="00C17D29" w:rsidRDefault="00BB04FA" w:rsidP="00C17D29">
      <w:pPr>
        <w:widowControl w:val="0"/>
        <w:jc w:val="left"/>
      </w:pPr>
      <w:hyperlink r:id="rId9" w:history="1">
        <w:r w:rsidR="00C17D29">
          <w:rPr>
            <w:rStyle w:val="Hyperlink"/>
          </w:rPr>
          <w:t>1/27/2010</w:t>
        </w:r>
      </w:hyperlink>
    </w:p>
    <w:p w:rsidR="00C17D29" w:rsidRDefault="00C17D29" w:rsidP="00C17D29"/>
    <w:p w:rsidR="00C17D29" w:rsidRDefault="00C17D29" w:rsidP="00C17D29">
      <w:pPr>
        <w:sectPr w:rsidR="00C17D29" w:rsidSect="00C17D2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C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81 OF 2009, RELATING TO THE SOUTH CAROLINA TAXATION REALIGNMENT COMMISSION, SO AS TO EXTEND THE DATE ON WHICH THE COMMISSION MUST CONCLUDE ITS BUSINESS, EXTEND THE DATE WHEN THE COMMISSION</w:t>
      </w:r>
      <w:r w:rsidR="00615611" w:rsidRPr="00615611">
        <w:t>’</w:t>
      </w:r>
      <w:r>
        <w:t>S PRINCIPAL REPORT IS DUE, AND TO EXPAND THE SCOPE OF THE COMMISSION</w:t>
      </w:r>
      <w:r w:rsidR="00615611" w:rsidRPr="00615611">
        <w:t>’</w:t>
      </w:r>
      <w:r>
        <w:t xml:space="preserve">S STUDY </w:t>
      </w:r>
      <w:r w:rsidR="00BA3011">
        <w:t>TO INCLUDE A REVIEW OF ALL TAXES IMPOSED IN THIS STATE</w:t>
      </w:r>
      <w:r>
        <w:t>.</w:t>
      </w:r>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Subsections (B) and (C) of Act 81 of 2009 are amended to read:</w:t>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E5F33">
        <w:t>(B)</w:t>
      </w:r>
      <w:r w:rsidRPr="008E5F33">
        <w:tab/>
        <w:t>The members of the commission:</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 xml:space="preserve">must meet as soon as practicable after appointment and organize itself by electing one of its members as chairman and other officers as the commission may consider necessary.  Thereafter, the commission must meet as necessary to fulfill the duties required by this </w:t>
      </w:r>
      <w:r w:rsidRPr="00644A5C">
        <w:t>act</w:t>
      </w:r>
      <w:r w:rsidRPr="008E5F33">
        <w:t xml:space="preserve">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shall serve without compensation, and are ineligible for the usual mileage, subsistence, and per diem allowed by law for </w:t>
      </w:r>
      <w:r w:rsidRPr="008E5F33">
        <w:lastRenderedPageBreak/>
        <w:t>members of state boards, committees, and commissions.  Staffs of the Senate Finance Committee and the House Ways and Means Committee shall be available to assist the commission in its work.  Any other expenses incurred by the commission shall be paid equally from each respective house</w:t>
      </w:r>
      <w:r w:rsidR="00615611" w:rsidRPr="00615611">
        <w:t>’</w:t>
      </w:r>
      <w:r w:rsidRPr="008E5F33">
        <w:t>s approved account subject to the approval of the Senate Operations and Management Committee and the Speaker of the House;</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rPr>
          <w:szCs w:val="24"/>
        </w:rPr>
        <w:tab/>
      </w:r>
      <w:r w:rsidRPr="008E5F33">
        <w:rPr>
          <w:szCs w:val="24"/>
        </w:rPr>
        <w:tab/>
        <w:t>(3)</w:t>
      </w:r>
      <w:r w:rsidRPr="008E5F33">
        <w:rPr>
          <w:szCs w:val="24"/>
        </w:rPr>
        <w:tab/>
      </w:r>
      <w:r w:rsidRPr="008E5F33">
        <w:t>unless authorized by a further or subsequent enactment, conclude the commission</w:t>
      </w:r>
      <w:r w:rsidR="00615611" w:rsidRPr="00615611">
        <w:t>’</w:t>
      </w:r>
      <w:r w:rsidRPr="008E5F33">
        <w:t xml:space="preserve">s business by January 1, </w:t>
      </w:r>
      <w:r w:rsidRPr="0058635C">
        <w:rPr>
          <w:strike/>
        </w:rPr>
        <w:t>2011</w:t>
      </w:r>
      <w:r>
        <w:t xml:space="preserve"> </w:t>
      </w:r>
      <w:r>
        <w:rPr>
          <w:u w:val="single"/>
        </w:rPr>
        <w:t>2012</w:t>
      </w:r>
      <w:r w:rsidRPr="008E5F33">
        <w:t>, at which time the commission is dissolved.  The General Assembly may extend the dates by which the commission shall submit reports required by this act.</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(C)</w:t>
      </w:r>
      <w:r w:rsidRPr="008E5F33">
        <w:tab/>
        <w:t>The duties of the commission shall be to:</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develop criteria for</w:t>
      </w:r>
      <w:r w:rsidR="00BA3011">
        <w:t xml:space="preserve"> </w:t>
      </w:r>
      <w:r w:rsidR="00BA3011" w:rsidRPr="00385C1F">
        <w:rPr>
          <w:u w:val="single"/>
        </w:rPr>
        <w:t>studying and conducting a review of all taxes imposed in this State at whatever level and for</w:t>
      </w:r>
      <w:r w:rsidRPr="008E5F33">
        <w:t xml:space="preserve"> assessing the effectiveness of the current tax system structure, as well as the likely systemic impact of any proposed changes affecting tax revenues and report the criteria to the General Assembly within three months of the effective date of this act, provided that all such criteria must be designed with an emphasis on the systemic balance of the state</w:t>
      </w:r>
      <w:r w:rsidR="00615611" w:rsidRPr="00615611">
        <w:t>’</w:t>
      </w:r>
      <w:r w:rsidRPr="008E5F33">
        <w:t>s revenue structure from the standpoint of adequacy, equity, and efficiency and with the goal of maintaining and enhancing the State as an optimum competitor in efforts to attract businesses and individuals to locate, live, work, and invest in the State; and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no later than </w:t>
      </w:r>
      <w:r w:rsidRPr="0058635C">
        <w:rPr>
          <w:strike/>
        </w:rPr>
        <w:t>March 15, 2010</w:t>
      </w:r>
      <w:r>
        <w:t xml:space="preserve"> </w:t>
      </w:r>
      <w:r>
        <w:rPr>
          <w:u w:val="single"/>
        </w:rPr>
        <w:t>January 1, 2011</w:t>
      </w:r>
      <w:r w:rsidRPr="008E5F33">
        <w:t>, prepare and deliver a report and recommendation to the Chairman of the Senate Finance Committee and the Chairman of the House Ways and Means Committee, including the text of an amendment that effectuates the recommendations.  The commission</w:t>
      </w:r>
      <w:r w:rsidR="00615611" w:rsidRPr="00615611">
        <w:t>’</w:t>
      </w:r>
      <w:r w:rsidRPr="008E5F33">
        <w:t>s report must be a detailed, comprehensive, and careful evaluation of the state</w:t>
      </w:r>
      <w:r w:rsidR="00615611" w:rsidRPr="00615611">
        <w:t>’</w:t>
      </w:r>
      <w:r w:rsidRPr="008E5F33">
        <w:t>s tax system structure.  The commission</w:t>
      </w:r>
      <w:r w:rsidR="00615611" w:rsidRPr="00615611">
        <w:t>’</w:t>
      </w:r>
      <w:r w:rsidRPr="008E5F33">
        <w:t>s report shall consider:</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F33">
        <w:tab/>
      </w:r>
      <w:r w:rsidRPr="008E5F33">
        <w:tab/>
      </w:r>
      <w:r w:rsidRPr="008E5F33">
        <w:tab/>
      </w:r>
      <w:r w:rsidRPr="008E5F33">
        <w:rPr>
          <w:snapToGrid w:val="0"/>
        </w:rPr>
        <w:t>(c)</w:t>
      </w:r>
      <w:r w:rsidRPr="008E5F33">
        <w:rPr>
          <w:snapToGrid w:val="0"/>
        </w:rPr>
        <w:tab/>
        <w:t>any fee, fine, license, forfeiture, or other funds.</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After reviewing the adequacy, equity, and efficiency of the state</w:t>
      </w:r>
      <w:r w:rsidR="00615611" w:rsidRPr="00615611">
        <w:t>’</w:t>
      </w:r>
      <w:r w:rsidRPr="008E5F33">
        <w:t>s revenue structure, the commission</w:t>
      </w:r>
      <w:r w:rsidR="00615611" w:rsidRPr="00615611">
        <w:t>’</w:t>
      </w:r>
      <w:r w:rsidRPr="008E5F33">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00615611" w:rsidRPr="00615611">
        <w:t>’</w:t>
      </w:r>
      <w:r w:rsidRPr="008E5F33">
        <w:t>s progress and points of focus.</w:t>
      </w:r>
      <w:r w:rsidRPr="008E5F33">
        <w:tab/>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5F33">
        <w:tab/>
        <w:t>For purposes of the scope of the commission</w:t>
      </w:r>
      <w:r w:rsidR="00615611" w:rsidRPr="00615611">
        <w:t>’</w:t>
      </w:r>
      <w:r w:rsidRPr="008E5F33">
        <w:t>s study, local taxes are defined as local levies related to ad valorem taxation, including, but not limited to, assessment ratios, classification and valuation of property, assessable transfers of interest, valuation limitation, local millages, and fee in lieu of taxes agreements</w:t>
      </w:r>
      <w:r w:rsidRPr="0058635C">
        <w:rPr>
          <w:strike/>
        </w:rPr>
        <w:t>; however, local taxes do not include the exemption of owner</w:t>
      </w:r>
      <w:r w:rsidR="00615611">
        <w:rPr>
          <w:strike/>
        </w:rPr>
        <w:noBreakHyphen/>
      </w:r>
      <w:r w:rsidRPr="0058635C">
        <w:rPr>
          <w:strike/>
        </w:rPr>
        <w:t>occupied residential property as provided in Section 12</w:t>
      </w:r>
      <w:r w:rsidR="00615611">
        <w:rPr>
          <w:strike/>
        </w:rPr>
        <w:noBreakHyphen/>
      </w:r>
      <w:r w:rsidRPr="0058635C">
        <w:rPr>
          <w:strike/>
        </w:rPr>
        <w:t>37</w:t>
      </w:r>
      <w:r w:rsidR="00615611">
        <w:rPr>
          <w:strike/>
        </w:rPr>
        <w:noBreakHyphen/>
      </w:r>
      <w:r w:rsidRPr="0058635C">
        <w:rPr>
          <w:strike/>
        </w:rPr>
        <w:t>220(B)(47)</w:t>
      </w:r>
      <w:r w:rsidRPr="008E5F33">
        <w:t>.</w:t>
      </w:r>
      <w:r w:rsidR="00BA3011">
        <w:t xml:space="preserve"> </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The commission</w:t>
      </w:r>
      <w:r w:rsidR="00615611" w:rsidRPr="00615611">
        <w:t>’</w:t>
      </w:r>
      <w:r w:rsidRPr="008E5F33">
        <w:t xml:space="preserve">s report may not recommend any action that would nullify any existing agreement entered into by a local government. </w:t>
      </w:r>
    </w:p>
    <w:p w:rsidR="00B058B9" w:rsidRPr="003F0607"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5F33">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r>
        <w:t>”</w:t>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09CD" w:rsidRDefault="006156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9CD" w:rsidRDefault="001809CD" w:rsidP="00C17D29">
      <w:pPr>
        <w:suppressAutoHyphens/>
      </w:pPr>
    </w:p>
    <w:sectPr w:rsidR="001809CD" w:rsidSect="00C17D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C8E" w:rsidRDefault="00D61C8E" w:rsidP="009F0C77">
      <w:r>
        <w:separator/>
      </w:r>
    </w:p>
  </w:endnote>
  <w:endnote w:type="continuationSeparator" w:id="0">
    <w:p w:rsidR="00D61C8E" w:rsidRDefault="00D61C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00AB80-86E9-4FE2-BAC6-A4A8AEDF5C58}"/>
    <w:embedBold r:id="rId2" w:fontKey="{646AF0BB-F1AA-42F9-843C-9765DAC9CBD7}"/>
  </w:font>
  <w:font w:name="Calibri">
    <w:panose1 w:val="020F0502020204030204"/>
    <w:charset w:val="00"/>
    <w:family w:val="swiss"/>
    <w:pitch w:val="variable"/>
    <w:sig w:usb0="E10002FF" w:usb1="4000ACFF" w:usb2="00000009" w:usb3="00000000" w:csb0="0000019F" w:csb1="00000000"/>
    <w:embedRegular r:id="rId3" w:fontKey="{098E70FD-6680-4291-90C9-FB59648CF8EC}"/>
  </w:font>
  <w:font w:name="Tahoma">
    <w:panose1 w:val="020B0604030504040204"/>
    <w:charset w:val="00"/>
    <w:family w:val="swiss"/>
    <w:pitch w:val="variable"/>
    <w:sig w:usb0="21002A87" w:usb1="80000000" w:usb2="00000008" w:usb3="00000000" w:csb0="000101FF" w:csb1="00000000"/>
    <w:embedRegular r:id="rId4" w:fontKey="{A8DB4A88-3F4D-492A-B063-EE977C39FB71}"/>
  </w:font>
  <w:font w:name="Cambria">
    <w:panose1 w:val="02040503050406030204"/>
    <w:charset w:val="00"/>
    <w:family w:val="roman"/>
    <w:pitch w:val="variable"/>
    <w:sig w:usb0="E00002FF" w:usb1="400004FF" w:usb2="00000000" w:usb3="00000000" w:csb0="0000019F" w:csb1="00000000"/>
    <w:embedRegular r:id="rId5" w:fontKey="{4851D609-20C2-44FA-817A-E560A4664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D29" w:rsidRPr="001809CD" w:rsidRDefault="00C17D29" w:rsidP="001809CD">
    <w:pPr>
      <w:pStyle w:val="Footer"/>
      <w:tabs>
        <w:tab w:val="clear" w:pos="4680"/>
        <w:tab w:val="clear" w:pos="9360"/>
        <w:tab w:val="center" w:pos="2995"/>
      </w:tabs>
      <w:spacing w:before="120"/>
    </w:pPr>
    <w:r>
      <w:t>[4439]</w:t>
    </w:r>
    <w:r>
      <w:tab/>
    </w:r>
    <w:r w:rsidR="00BB04FA">
      <w:fldChar w:fldCharType="begin"/>
    </w:r>
    <w:r w:rsidR="00BB04FA">
      <w:instrText xml:space="preserve"> PAGE  \* MERGEFORMAT </w:instrText>
    </w:r>
    <w:r w:rsidR="00BB04FA">
      <w:fldChar w:fldCharType="separate"/>
    </w:r>
    <w:r w:rsidR="00BB04FA">
      <w:rPr>
        <w:noProof/>
      </w:rPr>
      <w:t>1</w:t>
    </w:r>
    <w:r w:rsidR="00BB04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C8E" w:rsidRDefault="00D61C8E" w:rsidP="009F0C77">
      <w:r>
        <w:separator/>
      </w:r>
    </w:p>
  </w:footnote>
  <w:footnote w:type="continuationSeparator" w:id="0">
    <w:p w:rsidR="00D61C8E" w:rsidRDefault="00D61C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04SD10"/>
    <w:docVar w:name="CoverBillType" w:val="b"/>
    <w:docVar w:name="docpath" w:val="L:\Council\bills\NBD\20804SD10.DOCX"/>
    <w:docVar w:name="dvBillNumber" w:val="4439"/>
    <w:docVar w:name="dvBillNumberPrefix" w:val="H. "/>
    <w:docVar w:name="dvOriginalBody" w:val="House"/>
    <w:docVar w:name="dvSteno" w:val="NBD"/>
    <w:docVar w:name="NameofBody" w:val="h"/>
    <w:docVar w:name="vgroup2" w:val="Council"/>
  </w:docVars>
  <w:rsids>
    <w:rsidRoot w:val="00D246CD"/>
    <w:rsid w:val="00011869"/>
    <w:rsid w:val="000921DB"/>
    <w:rsid w:val="000E1785"/>
    <w:rsid w:val="000F40FA"/>
    <w:rsid w:val="0010776B"/>
    <w:rsid w:val="00133E66"/>
    <w:rsid w:val="001435A3"/>
    <w:rsid w:val="001809CD"/>
    <w:rsid w:val="00184D77"/>
    <w:rsid w:val="001D08F2"/>
    <w:rsid w:val="001D525B"/>
    <w:rsid w:val="001D7F4F"/>
    <w:rsid w:val="0023040B"/>
    <w:rsid w:val="002321B6"/>
    <w:rsid w:val="00250967"/>
    <w:rsid w:val="002543C8"/>
    <w:rsid w:val="00284AAE"/>
    <w:rsid w:val="002916B5"/>
    <w:rsid w:val="002E54CB"/>
    <w:rsid w:val="002E5912"/>
    <w:rsid w:val="00325348"/>
    <w:rsid w:val="0032732C"/>
    <w:rsid w:val="00336AD0"/>
    <w:rsid w:val="0037079A"/>
    <w:rsid w:val="00385C1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5611"/>
    <w:rsid w:val="006215AA"/>
    <w:rsid w:val="006913C9"/>
    <w:rsid w:val="0069470D"/>
    <w:rsid w:val="006E4A03"/>
    <w:rsid w:val="00734F00"/>
    <w:rsid w:val="00775883"/>
    <w:rsid w:val="007A70AE"/>
    <w:rsid w:val="007D3289"/>
    <w:rsid w:val="008362E8"/>
    <w:rsid w:val="008A1768"/>
    <w:rsid w:val="008B5E82"/>
    <w:rsid w:val="008F4429"/>
    <w:rsid w:val="0094021A"/>
    <w:rsid w:val="009C6A0B"/>
    <w:rsid w:val="009F0C77"/>
    <w:rsid w:val="009F4DD1"/>
    <w:rsid w:val="00A41684"/>
    <w:rsid w:val="00A64E80"/>
    <w:rsid w:val="00A72BCD"/>
    <w:rsid w:val="00A741D9"/>
    <w:rsid w:val="00A833AB"/>
    <w:rsid w:val="00A9741D"/>
    <w:rsid w:val="00AD4B17"/>
    <w:rsid w:val="00B058B9"/>
    <w:rsid w:val="00B412D4"/>
    <w:rsid w:val="00B95CCB"/>
    <w:rsid w:val="00BA3011"/>
    <w:rsid w:val="00BB04FA"/>
    <w:rsid w:val="00BE3C22"/>
    <w:rsid w:val="00C0345E"/>
    <w:rsid w:val="00C17D29"/>
    <w:rsid w:val="00C3483A"/>
    <w:rsid w:val="00C74E9D"/>
    <w:rsid w:val="00C82FD3"/>
    <w:rsid w:val="00C92819"/>
    <w:rsid w:val="00CC6B7B"/>
    <w:rsid w:val="00CD2089"/>
    <w:rsid w:val="00D246CD"/>
    <w:rsid w:val="00D46588"/>
    <w:rsid w:val="00D4798E"/>
    <w:rsid w:val="00D61C8E"/>
    <w:rsid w:val="00D62D09"/>
    <w:rsid w:val="00D73A67"/>
    <w:rsid w:val="00D970A9"/>
    <w:rsid w:val="00DF3845"/>
    <w:rsid w:val="00E41911"/>
    <w:rsid w:val="00E92EEF"/>
    <w:rsid w:val="00F24442"/>
    <w:rsid w:val="00F50AE3"/>
    <w:rsid w:val="00F5386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C6BAB0-EC33-42F0-87DA-A3E02E99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98E"/>
    <w:rPr>
      <w:rFonts w:ascii="Tahoma" w:hAnsi="Tahoma" w:cs="Tahoma"/>
      <w:sz w:val="16"/>
      <w:szCs w:val="16"/>
    </w:rPr>
  </w:style>
  <w:style w:type="character" w:customStyle="1" w:styleId="BalloonTextChar">
    <w:name w:val="Balloon Text Char"/>
    <w:basedOn w:val="DefaultParagraphFont"/>
    <w:link w:val="BalloonText"/>
    <w:uiPriority w:val="99"/>
    <w:semiHidden/>
    <w:rsid w:val="00D4798E"/>
    <w:rPr>
      <w:rFonts w:ascii="Tahoma" w:eastAsia="Times New Roman" w:hAnsi="Tahoma" w:cs="Tahoma"/>
      <w:sz w:val="16"/>
      <w:szCs w:val="16"/>
    </w:rPr>
  </w:style>
  <w:style w:type="character" w:styleId="Hyperlink">
    <w:name w:val="Hyperlink"/>
    <w:basedOn w:val="DefaultParagraphFont"/>
    <w:uiPriority w:val="99"/>
    <w:unhideWhenUsed/>
    <w:rsid w:val="00C17D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39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2F97-BB4B-49C9-BC34-1F9916F0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1014</Words>
  <Characters>5477</Characters>
  <Application>Microsoft Office Word</Application>
  <DocSecurity>0</DocSecurity>
  <Lines>148</Lines>
  <Paragraphs>36</Paragraphs>
  <ScaleCrop>false</ScaleCrop>
  <Company> </Company>
  <LinksUpToDate>false</LinksUpToDate>
  <CharactersWithSpaces>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4439: Taxation Realignment Commission - South Carolina Legislature Online</dc:title>
  <dc:subject/>
  <dc:creator>NikiDowney</dc:creator>
  <cp:keywords/>
  <dc:description/>
  <cp:lastModifiedBy>N Cumfer</cp:lastModifiedBy>
  <cp:revision>7</cp:revision>
  <cp:lastPrinted>2010-01-13T14:02:00Z</cp:lastPrinted>
  <dcterms:created xsi:type="dcterms:W3CDTF">2010-01-27T17:19:00Z</dcterms:created>
  <dcterms:modified xsi:type="dcterms:W3CDTF">2014-11-24T16:23:00Z</dcterms:modified>
</cp:coreProperties>
</file>