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868" w:rsidRDefault="008C2868" w:rsidP="008C2868">
      <w:pPr>
        <w:widowControl w:val="0"/>
        <w:jc w:val="center"/>
      </w:pPr>
      <w:bookmarkStart w:id="0" w:name="_GoBack"/>
      <w:bookmarkEnd w:id="0"/>
      <w:r w:rsidRPr="008C2868">
        <w:rPr>
          <w:b/>
        </w:rPr>
        <w:t>South Carolina General Assembly</w:t>
      </w:r>
    </w:p>
    <w:p w:rsidR="008C2868" w:rsidRDefault="008C2868" w:rsidP="008C2868">
      <w:pPr>
        <w:widowControl w:val="0"/>
        <w:jc w:val="center"/>
      </w:pPr>
      <w:r>
        <w:t>118th Session, 2009-2010</w:t>
      </w:r>
    </w:p>
    <w:p w:rsidR="008C2868" w:rsidRDefault="008C2868" w:rsidP="008C2868">
      <w:pPr>
        <w:widowControl w:val="0"/>
        <w:jc w:val="left"/>
      </w:pPr>
    </w:p>
    <w:p w:rsidR="008C2868" w:rsidRDefault="008C2868" w:rsidP="008C2868">
      <w:pPr>
        <w:widowControl w:val="0"/>
        <w:jc w:val="left"/>
        <w:rPr>
          <w:b/>
        </w:rPr>
      </w:pPr>
      <w:r w:rsidRPr="008C2868">
        <w:rPr>
          <w:b/>
        </w:rPr>
        <w:t>H. 4547</w:t>
      </w:r>
    </w:p>
    <w:p w:rsidR="008C2868" w:rsidRDefault="008C2868" w:rsidP="008C2868">
      <w:pPr>
        <w:widowControl w:val="0"/>
        <w:jc w:val="left"/>
        <w:rPr>
          <w:b/>
        </w:rPr>
      </w:pPr>
    </w:p>
    <w:p w:rsidR="008C2868" w:rsidRDefault="008C2868" w:rsidP="008C2868">
      <w:pPr>
        <w:widowControl w:val="0"/>
        <w:jc w:val="left"/>
      </w:pPr>
      <w:r w:rsidRPr="008C2868">
        <w:rPr>
          <w:b/>
        </w:rPr>
        <w:t>STATUS INFORMATION</w:t>
      </w:r>
    </w:p>
    <w:p w:rsidR="008C2868" w:rsidRDefault="008C2868" w:rsidP="008C2868">
      <w:pPr>
        <w:widowControl w:val="0"/>
        <w:jc w:val="left"/>
      </w:pPr>
    </w:p>
    <w:p w:rsidR="008C2868" w:rsidRDefault="008C2868" w:rsidP="008C2868">
      <w:pPr>
        <w:widowControl w:val="0"/>
        <w:jc w:val="left"/>
      </w:pPr>
      <w:r>
        <w:t>General Bill</w:t>
      </w:r>
    </w:p>
    <w:p w:rsidR="008C2868" w:rsidRDefault="008C2868" w:rsidP="008C2868">
      <w:pPr>
        <w:widowControl w:val="0"/>
        <w:jc w:val="left"/>
      </w:pPr>
      <w:r>
        <w:t>Sponsors: Rep. Rutherford</w:t>
      </w:r>
    </w:p>
    <w:p w:rsidR="008C2868" w:rsidRDefault="008C2868" w:rsidP="008C2868">
      <w:pPr>
        <w:widowControl w:val="0"/>
        <w:jc w:val="left"/>
      </w:pPr>
      <w:r>
        <w:t>Document Path: l:\council\bills\swb\5976cm10.docx</w:t>
      </w:r>
    </w:p>
    <w:p w:rsidR="008C2868" w:rsidRDefault="008C2868" w:rsidP="008C2868">
      <w:pPr>
        <w:widowControl w:val="0"/>
        <w:jc w:val="left"/>
      </w:pPr>
    </w:p>
    <w:p w:rsidR="008C2868" w:rsidRDefault="008C2868" w:rsidP="008C2868">
      <w:pPr>
        <w:widowControl w:val="0"/>
        <w:jc w:val="left"/>
      </w:pPr>
      <w:r>
        <w:t>Introduced in the House on February 16, 2010</w:t>
      </w:r>
    </w:p>
    <w:p w:rsidR="008C2868" w:rsidRDefault="008C2868" w:rsidP="008C2868">
      <w:pPr>
        <w:widowControl w:val="0"/>
        <w:jc w:val="left"/>
      </w:pPr>
      <w:r>
        <w:t xml:space="preserve">Currently residing in the House Committee on </w:t>
      </w:r>
      <w:r w:rsidRPr="008C2868">
        <w:rPr>
          <w:b/>
        </w:rPr>
        <w:t>Judiciary</w:t>
      </w:r>
    </w:p>
    <w:p w:rsidR="008C2868" w:rsidRDefault="008C2868" w:rsidP="008C2868">
      <w:pPr>
        <w:widowControl w:val="0"/>
        <w:jc w:val="left"/>
      </w:pPr>
    </w:p>
    <w:p w:rsidR="008C2868" w:rsidRDefault="008C2868" w:rsidP="008C2868">
      <w:pPr>
        <w:widowControl w:val="0"/>
        <w:jc w:val="left"/>
      </w:pPr>
      <w:r>
        <w:t xml:space="preserve">Summary: </w:t>
      </w:r>
      <w:r w:rsidR="00D434F0">
        <w:t>Speed limits</w:t>
      </w:r>
    </w:p>
    <w:p w:rsidR="008C2868" w:rsidRDefault="008C2868" w:rsidP="008C2868">
      <w:pPr>
        <w:widowControl w:val="0"/>
        <w:jc w:val="left"/>
      </w:pPr>
    </w:p>
    <w:p w:rsidR="008C2868" w:rsidRDefault="008C2868" w:rsidP="008C2868">
      <w:pPr>
        <w:widowControl w:val="0"/>
        <w:jc w:val="left"/>
      </w:pPr>
    </w:p>
    <w:p w:rsidR="008C2868" w:rsidRDefault="008C2868" w:rsidP="008C2868">
      <w:pPr>
        <w:widowControl w:val="0"/>
        <w:tabs>
          <w:tab w:val="center" w:pos="590"/>
          <w:tab w:val="center" w:pos="1440"/>
          <w:tab w:val="left" w:pos="1872"/>
          <w:tab w:val="left" w:pos="9187"/>
        </w:tabs>
        <w:jc w:val="left"/>
      </w:pPr>
      <w:r w:rsidRPr="008C2868">
        <w:rPr>
          <w:b/>
        </w:rPr>
        <w:t>HISTORY OF LEGISLATIVE ACTIONS</w:t>
      </w:r>
    </w:p>
    <w:p w:rsidR="008C2868" w:rsidRDefault="008C2868" w:rsidP="008C2868">
      <w:pPr>
        <w:widowControl w:val="0"/>
        <w:tabs>
          <w:tab w:val="center" w:pos="590"/>
          <w:tab w:val="center" w:pos="1440"/>
          <w:tab w:val="left" w:pos="1872"/>
          <w:tab w:val="left" w:pos="9187"/>
        </w:tabs>
        <w:jc w:val="left"/>
      </w:pPr>
    </w:p>
    <w:p w:rsidR="008C2868" w:rsidRPr="008C2868" w:rsidRDefault="008C2868" w:rsidP="008C2868">
      <w:pPr>
        <w:widowControl w:val="0"/>
        <w:tabs>
          <w:tab w:val="center" w:pos="590"/>
          <w:tab w:val="center" w:pos="1440"/>
          <w:tab w:val="left" w:pos="1872"/>
          <w:tab w:val="left" w:pos="9187"/>
        </w:tabs>
        <w:jc w:val="left"/>
      </w:pPr>
      <w:r w:rsidRPr="008C2868">
        <w:rPr>
          <w:u w:val="single"/>
        </w:rPr>
        <w:tab/>
        <w:t>Date</w:t>
      </w:r>
      <w:r w:rsidRPr="008C2868">
        <w:rPr>
          <w:u w:val="single"/>
        </w:rPr>
        <w:tab/>
        <w:t>Body</w:t>
      </w:r>
      <w:r w:rsidRPr="008C2868">
        <w:rPr>
          <w:u w:val="single"/>
        </w:rPr>
        <w:tab/>
        <w:t>Action Description with journal page number</w:t>
      </w:r>
      <w:r w:rsidRPr="008C2868">
        <w:rPr>
          <w:u w:val="single"/>
        </w:rPr>
        <w:tab/>
      </w:r>
    </w:p>
    <w:p w:rsidR="0070519B" w:rsidRDefault="0070519B" w:rsidP="0070519B">
      <w:pPr>
        <w:widowControl w:val="0"/>
        <w:tabs>
          <w:tab w:val="right" w:pos="1008"/>
          <w:tab w:val="left" w:pos="1152"/>
          <w:tab w:val="left" w:pos="1872"/>
          <w:tab w:val="left" w:pos="9187"/>
        </w:tabs>
        <w:ind w:left="2088" w:hanging="2088"/>
        <w:jc w:val="left"/>
      </w:pPr>
      <w:r>
        <w:tab/>
        <w:t>2/16/2010</w:t>
      </w:r>
      <w:r>
        <w:tab/>
        <w:t>House</w:t>
      </w:r>
      <w:r>
        <w:tab/>
      </w:r>
      <w:r w:rsidRPr="002A3E72">
        <w:t xml:space="preserve">Introduced and read first time </w:t>
      </w:r>
      <w:hyperlink r:id="rId7" w:history="1">
        <w:r w:rsidRPr="0007630A">
          <w:rPr>
            <w:rStyle w:val="Hyperlink"/>
          </w:rPr>
          <w:t>HJ</w:t>
        </w:r>
      </w:hyperlink>
      <w:r>
        <w:noBreakHyphen/>
      </w:r>
      <w:r w:rsidRPr="002A3E72">
        <w:t>5</w:t>
      </w:r>
    </w:p>
    <w:p w:rsidR="0070519B" w:rsidRDefault="0070519B" w:rsidP="0070519B">
      <w:pPr>
        <w:widowControl w:val="0"/>
        <w:tabs>
          <w:tab w:val="right" w:pos="1008"/>
          <w:tab w:val="left" w:pos="1152"/>
          <w:tab w:val="left" w:pos="1872"/>
          <w:tab w:val="left" w:pos="9187"/>
        </w:tabs>
        <w:ind w:left="2088" w:hanging="2088"/>
        <w:jc w:val="left"/>
      </w:pPr>
      <w:r>
        <w:tab/>
        <w:t>2/16/2010</w:t>
      </w:r>
      <w:r>
        <w:tab/>
        <w:t>House</w:t>
      </w:r>
      <w:r>
        <w:tab/>
      </w:r>
      <w:r w:rsidRPr="002A3E72">
        <w:t xml:space="preserve">Referred to Committee on </w:t>
      </w:r>
      <w:r w:rsidRPr="002A3E72">
        <w:rPr>
          <w:b/>
        </w:rPr>
        <w:t>Judiciary</w:t>
      </w:r>
      <w:r w:rsidRPr="002A3E72">
        <w:t xml:space="preserve"> </w:t>
      </w:r>
      <w:hyperlink r:id="rId8" w:history="1">
        <w:r w:rsidRPr="0007630A">
          <w:rPr>
            <w:rStyle w:val="Hyperlink"/>
          </w:rPr>
          <w:t>HJ</w:t>
        </w:r>
      </w:hyperlink>
      <w:r>
        <w:noBreakHyphen/>
      </w:r>
      <w:r w:rsidRPr="002A3E72">
        <w:t>5</w:t>
      </w:r>
    </w:p>
    <w:p w:rsidR="0070519B" w:rsidRDefault="0070519B" w:rsidP="0070519B">
      <w:pPr>
        <w:widowControl w:val="0"/>
        <w:tabs>
          <w:tab w:val="right" w:pos="1008"/>
          <w:tab w:val="left" w:pos="1152"/>
          <w:tab w:val="left" w:pos="1872"/>
          <w:tab w:val="left" w:pos="9187"/>
        </w:tabs>
        <w:ind w:left="2088" w:hanging="2088"/>
        <w:jc w:val="left"/>
      </w:pPr>
    </w:p>
    <w:p w:rsidR="008C2868" w:rsidRPr="008C2868" w:rsidRDefault="008C2868" w:rsidP="008C2868">
      <w:pPr>
        <w:widowControl w:val="0"/>
        <w:tabs>
          <w:tab w:val="right" w:pos="1008"/>
          <w:tab w:val="left" w:pos="1152"/>
          <w:tab w:val="left" w:pos="1872"/>
          <w:tab w:val="left" w:pos="9187"/>
        </w:tabs>
        <w:ind w:left="2088" w:hanging="2088"/>
        <w:jc w:val="left"/>
      </w:pPr>
    </w:p>
    <w:p w:rsidR="008C2868" w:rsidRDefault="008C2868" w:rsidP="008C2868">
      <w:pPr>
        <w:widowControl w:val="0"/>
        <w:jc w:val="left"/>
      </w:pPr>
      <w:r w:rsidRPr="008C2868">
        <w:rPr>
          <w:b/>
        </w:rPr>
        <w:t>VERSIONS OF THIS BILL</w:t>
      </w:r>
    </w:p>
    <w:p w:rsidR="008C2868" w:rsidRDefault="008C2868" w:rsidP="008C2868">
      <w:pPr>
        <w:widowControl w:val="0"/>
        <w:jc w:val="left"/>
      </w:pPr>
    </w:p>
    <w:p w:rsidR="008C2868" w:rsidRDefault="00CF0EF7" w:rsidP="008C2868">
      <w:pPr>
        <w:widowControl w:val="0"/>
        <w:jc w:val="left"/>
      </w:pPr>
      <w:hyperlink r:id="rId9" w:history="1">
        <w:r w:rsidR="008C2868">
          <w:rPr>
            <w:rStyle w:val="Hyperlink"/>
          </w:rPr>
          <w:t>2/16/2010</w:t>
        </w:r>
      </w:hyperlink>
    </w:p>
    <w:p w:rsidR="008C2868" w:rsidRDefault="008C2868" w:rsidP="008C2868"/>
    <w:p w:rsidR="008C2868" w:rsidRDefault="008C2868" w:rsidP="008C2868">
      <w:pPr>
        <w:sectPr w:rsidR="008C2868" w:rsidSect="008C2868">
          <w:pgSz w:w="12240" w:h="15840" w:code="1"/>
          <w:pgMar w:top="1080" w:right="1440" w:bottom="1080" w:left="1440" w:header="720" w:footer="720" w:gutter="0"/>
          <w:cols w:space="720"/>
          <w:noEndnote/>
          <w:docGrid w:linePitch="360"/>
        </w:sectPr>
      </w:pPr>
    </w:p>
    <w:p w:rsidR="00D43E99" w:rsidRDefault="00D43E99" w:rsidP="00D43E99">
      <w:pPr>
        <w:pStyle w:val="BillDots"/>
      </w:pPr>
    </w:p>
    <w:p w:rsidR="00D43E99" w:rsidRDefault="00D43E99" w:rsidP="00D43E99">
      <w:pPr>
        <w:pStyle w:val="Numbersforbill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885AD3">
        <w:noBreakHyphen/>
      </w:r>
      <w:r>
        <w:t>5</w:t>
      </w:r>
      <w:r w:rsidR="00885AD3">
        <w:noBreakHyphen/>
      </w:r>
      <w:r>
        <w:t>1520, CODE OF LAWS OF SOUTH CAROLINA, 1976, RELATING TO THE MAXIMUM SPEED LIMITS ALLOWABLE ALONG THE STATE</w:t>
      </w:r>
      <w:r w:rsidR="00885AD3" w:rsidRPr="00885AD3">
        <w:t>’</w:t>
      </w:r>
      <w:r>
        <w:t>S HIGHWAYS, AND PENALTIES FOR TRAVELING AT SPEEDS GREATER THAN THE SPEED LIMIT, SO AS TO PROVIDE AN ALTERNATE PENALTY FOR DRIVING IN EXCESS OF THE POSTED SPEED LIMIT BUT NOT IN EXCESS OF TEN MILES AN HOUR</w:t>
      </w:r>
      <w:r w:rsidR="00885AD3">
        <w:t xml:space="preserve"> AND TO PROVIDE FOR THE DIS</w:t>
      </w:r>
      <w:r w:rsidR="001A36A1">
        <w:t>TRIBUTION</w:t>
      </w:r>
      <w:r w:rsidR="00885AD3">
        <w:t xml:space="preserve"> OF THE FINE</w:t>
      </w:r>
      <w:r>
        <w:t>.</w:t>
      </w: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5EC4">
        <w:t>Section 56</w:t>
      </w:r>
      <w:r w:rsidR="00885AD3">
        <w:noBreakHyphen/>
      </w:r>
      <w:r w:rsidR="002B5EC4">
        <w:t>5</w:t>
      </w:r>
      <w:r w:rsidR="00885AD3">
        <w:noBreakHyphen/>
      </w:r>
      <w:r w:rsidR="002B5EC4">
        <w:t>1520(G)(1) of the 1976 Code is amended to read:</w:t>
      </w:r>
    </w:p>
    <w:p w:rsidR="002B5EC4" w:rsidRDefault="002B5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EC4" w:rsidRPr="00740CC0" w:rsidRDefault="002B5EC4" w:rsidP="002B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40CC0">
        <w:t>in excess of the above posted limit but not in excess of ten miles an hour by a fine of not less than fifteen dollars nor more than twenty</w:t>
      </w:r>
      <w:r w:rsidR="00885AD3">
        <w:noBreakHyphen/>
      </w:r>
      <w:r w:rsidRPr="00740CC0">
        <w:t>five dollars</w:t>
      </w:r>
      <w:r w:rsidR="002A06CE" w:rsidRPr="002A06CE">
        <w:rPr>
          <w:u w:val="single"/>
        </w:rPr>
        <w:t>,</w:t>
      </w:r>
      <w:r w:rsidRPr="002A06CE">
        <w:rPr>
          <w:u w:val="single"/>
        </w:rPr>
        <w:t xml:space="preserve"> </w:t>
      </w:r>
      <w:r>
        <w:rPr>
          <w:u w:val="single"/>
        </w:rPr>
        <w:t xml:space="preserve">or </w:t>
      </w:r>
      <w:r w:rsidR="002A06CE">
        <w:rPr>
          <w:u w:val="single"/>
        </w:rPr>
        <w:t xml:space="preserve">a </w:t>
      </w:r>
      <w:r>
        <w:rPr>
          <w:u w:val="single"/>
        </w:rPr>
        <w:t xml:space="preserve">fine </w:t>
      </w:r>
      <w:r w:rsidR="002A06CE">
        <w:rPr>
          <w:u w:val="single"/>
        </w:rPr>
        <w:t xml:space="preserve">of </w:t>
      </w:r>
      <w:r>
        <w:rPr>
          <w:u w:val="single"/>
        </w:rPr>
        <w:t xml:space="preserve">one hundred fifty dollars on a warning ticket that is a no point </w:t>
      </w:r>
      <w:r w:rsidR="00593096">
        <w:rPr>
          <w:u w:val="single"/>
        </w:rPr>
        <w:t>v</w:t>
      </w:r>
      <w:r>
        <w:rPr>
          <w:u w:val="single"/>
        </w:rPr>
        <w:t>iolation</w:t>
      </w:r>
      <w:r w:rsidR="00885AD3">
        <w:rPr>
          <w:u w:val="single"/>
        </w:rPr>
        <w:t xml:space="preserve"> that is not reported to the Department of Motor Vehicles.  One</w:t>
      </w:r>
      <w:r w:rsidR="00885AD3">
        <w:rPr>
          <w:u w:val="single"/>
        </w:rPr>
        <w:noBreakHyphen/>
        <w:t>half of this fine must be placed in the state</w:t>
      </w:r>
      <w:r w:rsidR="00885AD3" w:rsidRPr="00885AD3">
        <w:rPr>
          <w:u w:val="single"/>
        </w:rPr>
        <w:t>’</w:t>
      </w:r>
      <w:r w:rsidR="00885AD3">
        <w:rPr>
          <w:u w:val="single"/>
        </w:rPr>
        <w:t>s general fund, and the remaining one</w:t>
      </w:r>
      <w:r w:rsidR="00885AD3">
        <w:rPr>
          <w:u w:val="single"/>
        </w:rPr>
        <w:noBreakHyphen/>
        <w:t>half of this fine must be retained by the local governmental body that issued the warning ticket</w:t>
      </w:r>
      <w:r w:rsidRPr="00740CC0">
        <w:t>;</w:t>
      </w:r>
      <w:r w:rsidR="00593096">
        <w:t>”</w:t>
      </w:r>
      <w:r w:rsidRPr="00740CC0">
        <w:t xml:space="preserve"> </w:t>
      </w: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EC4">
        <w:t>2</w:t>
      </w:r>
      <w:r>
        <w:t>.</w:t>
      </w:r>
      <w:r>
        <w:tab/>
        <w:t>This act takes effect upon approval by the Governor.</w:t>
      </w:r>
    </w:p>
    <w:p w:rsidR="008F0E88" w:rsidRDefault="00885A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E88" w:rsidRDefault="008F0E88" w:rsidP="008C2868">
      <w:pPr>
        <w:suppressAutoHyphens/>
      </w:pPr>
    </w:p>
    <w:sectPr w:rsidR="008F0E88" w:rsidSect="008C28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EC4" w:rsidRDefault="002B5EC4" w:rsidP="009F0C77">
      <w:r>
        <w:separator/>
      </w:r>
    </w:p>
  </w:endnote>
  <w:endnote w:type="continuationSeparator" w:id="0">
    <w:p w:rsidR="002B5EC4" w:rsidRDefault="002B5E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9A9562-0C28-41F5-817C-FCB1518A93DB}"/>
    <w:embedBold r:id="rId2" w:fontKey="{C1572223-5DE6-43BF-BEBA-D031C838800F}"/>
  </w:font>
  <w:font w:name="Calibri">
    <w:panose1 w:val="020F0502020204030204"/>
    <w:charset w:val="00"/>
    <w:family w:val="swiss"/>
    <w:pitch w:val="variable"/>
    <w:sig w:usb0="E10002FF" w:usb1="4000ACFF" w:usb2="00000009" w:usb3="00000000" w:csb0="0000019F" w:csb1="00000000"/>
    <w:embedRegular r:id="rId3" w:fontKey="{EBD80E25-ACB8-4305-82D7-BE6FAC0DB2DC}"/>
  </w:font>
  <w:font w:name="Cambria">
    <w:panose1 w:val="02040503050406030204"/>
    <w:charset w:val="00"/>
    <w:family w:val="roman"/>
    <w:pitch w:val="variable"/>
    <w:sig w:usb0="E00002FF" w:usb1="400004FF" w:usb2="00000000" w:usb3="00000000" w:csb0="0000019F" w:csb1="00000000"/>
    <w:embedRegular r:id="rId4" w:fontKey="{D5387D59-FEE3-465E-B67E-DD6891333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868" w:rsidRPr="008F0E88" w:rsidRDefault="008C2868" w:rsidP="008F0E88">
    <w:pPr>
      <w:pStyle w:val="Footer"/>
      <w:tabs>
        <w:tab w:val="clear" w:pos="4680"/>
        <w:tab w:val="clear" w:pos="9360"/>
        <w:tab w:val="center" w:pos="2995"/>
      </w:tabs>
      <w:spacing w:before="120"/>
    </w:pPr>
    <w:r>
      <w:t>[4547]</w:t>
    </w:r>
    <w:r>
      <w:tab/>
    </w:r>
    <w:r w:rsidR="00CF0EF7">
      <w:fldChar w:fldCharType="begin"/>
    </w:r>
    <w:r w:rsidR="00CF0EF7">
      <w:instrText xml:space="preserve"> PAGE  \* MERGEFORMAT </w:instrText>
    </w:r>
    <w:r w:rsidR="00CF0EF7">
      <w:fldChar w:fldCharType="separate"/>
    </w:r>
    <w:r w:rsidR="00CF0EF7">
      <w:rPr>
        <w:noProof/>
      </w:rPr>
      <w:t>1</w:t>
    </w:r>
    <w:r w:rsidR="00CF0E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EC4" w:rsidRDefault="002B5EC4" w:rsidP="009F0C77">
      <w:r>
        <w:separator/>
      </w:r>
    </w:p>
  </w:footnote>
  <w:footnote w:type="continuationSeparator" w:id="0">
    <w:p w:rsidR="002B5EC4" w:rsidRDefault="002B5E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w:compa"/>
    <w:docVar w:name="clipname" w:val="H:\NETWORK TEMPLATES\COUNCIL DRAFTING\HOUSE BILL BODY.do"/>
    <w:docVar w:name="CoverBillType" w:val="w:docVa"/>
    <w:docVar w:name="docpath" w:val="Ā"/>
    <w:docVar w:name="dvBillNumber" w:val="4547"/>
    <w:docVar w:name="dvBillNumberPrefix" w:val="H. "/>
    <w:docVar w:name="dvOriginalBody" w:val="House"/>
    <w:docVar w:name="dvSteno" w:val="w:continuationSeparat"/>
    <w:docVar w:name="NameofBody" w:val="w:docVa"/>
    <w:docVar w:name="vgroup2" w:val="H:\NETWORK TEMPLATES\COUNCIL DRAFTING\HOUSE BILL "/>
  </w:docVars>
  <w:rsids>
    <w:rsidRoot w:val="00231CCE"/>
    <w:rsid w:val="00011869"/>
    <w:rsid w:val="0007630A"/>
    <w:rsid w:val="000E1785"/>
    <w:rsid w:val="000F40FA"/>
    <w:rsid w:val="0010776B"/>
    <w:rsid w:val="00120EE1"/>
    <w:rsid w:val="00126DF2"/>
    <w:rsid w:val="00133E66"/>
    <w:rsid w:val="001435A3"/>
    <w:rsid w:val="001A36A1"/>
    <w:rsid w:val="001D08F2"/>
    <w:rsid w:val="001D525B"/>
    <w:rsid w:val="001D7F4F"/>
    <w:rsid w:val="00231CCE"/>
    <w:rsid w:val="002321B6"/>
    <w:rsid w:val="00250967"/>
    <w:rsid w:val="002543C8"/>
    <w:rsid w:val="002755DD"/>
    <w:rsid w:val="00284AAE"/>
    <w:rsid w:val="002A06CE"/>
    <w:rsid w:val="002B5EC4"/>
    <w:rsid w:val="002D326C"/>
    <w:rsid w:val="002E5912"/>
    <w:rsid w:val="00325348"/>
    <w:rsid w:val="0032732C"/>
    <w:rsid w:val="00336AD0"/>
    <w:rsid w:val="0037079A"/>
    <w:rsid w:val="00394E72"/>
    <w:rsid w:val="003D01E8"/>
    <w:rsid w:val="003E5288"/>
    <w:rsid w:val="003F6D79"/>
    <w:rsid w:val="0041760A"/>
    <w:rsid w:val="00417C01"/>
    <w:rsid w:val="00430EC4"/>
    <w:rsid w:val="004809EE"/>
    <w:rsid w:val="0048541C"/>
    <w:rsid w:val="004E7D54"/>
    <w:rsid w:val="005273C6"/>
    <w:rsid w:val="00530A69"/>
    <w:rsid w:val="00545593"/>
    <w:rsid w:val="00577C6C"/>
    <w:rsid w:val="00593096"/>
    <w:rsid w:val="005C2FE2"/>
    <w:rsid w:val="005E2BC9"/>
    <w:rsid w:val="00605102"/>
    <w:rsid w:val="006215AA"/>
    <w:rsid w:val="006913C9"/>
    <w:rsid w:val="0069470D"/>
    <w:rsid w:val="006B73BE"/>
    <w:rsid w:val="0070519B"/>
    <w:rsid w:val="0070548D"/>
    <w:rsid w:val="00711308"/>
    <w:rsid w:val="00734F00"/>
    <w:rsid w:val="007418E3"/>
    <w:rsid w:val="00756FF8"/>
    <w:rsid w:val="007A70AE"/>
    <w:rsid w:val="007B612A"/>
    <w:rsid w:val="008362E8"/>
    <w:rsid w:val="00885AD3"/>
    <w:rsid w:val="008A1768"/>
    <w:rsid w:val="008C2868"/>
    <w:rsid w:val="008F0E88"/>
    <w:rsid w:val="008F4429"/>
    <w:rsid w:val="00921551"/>
    <w:rsid w:val="0094021A"/>
    <w:rsid w:val="009C6A0B"/>
    <w:rsid w:val="009F0C77"/>
    <w:rsid w:val="009F18CA"/>
    <w:rsid w:val="009F4DD1"/>
    <w:rsid w:val="00A107FE"/>
    <w:rsid w:val="00A41684"/>
    <w:rsid w:val="00A64E80"/>
    <w:rsid w:val="00A72BCD"/>
    <w:rsid w:val="00A741D9"/>
    <w:rsid w:val="00A833AB"/>
    <w:rsid w:val="00A9741D"/>
    <w:rsid w:val="00AD4B17"/>
    <w:rsid w:val="00B412D4"/>
    <w:rsid w:val="00B7155F"/>
    <w:rsid w:val="00BE3C22"/>
    <w:rsid w:val="00C0345E"/>
    <w:rsid w:val="00C3483A"/>
    <w:rsid w:val="00C74E9D"/>
    <w:rsid w:val="00C82FD3"/>
    <w:rsid w:val="00C92819"/>
    <w:rsid w:val="00C97E3F"/>
    <w:rsid w:val="00CC6B7B"/>
    <w:rsid w:val="00CD2089"/>
    <w:rsid w:val="00CF0EF7"/>
    <w:rsid w:val="00D434F0"/>
    <w:rsid w:val="00D43E99"/>
    <w:rsid w:val="00D73A67"/>
    <w:rsid w:val="00D970A9"/>
    <w:rsid w:val="00D977A4"/>
    <w:rsid w:val="00DC6C04"/>
    <w:rsid w:val="00DF3845"/>
    <w:rsid w:val="00E41911"/>
    <w:rsid w:val="00E47859"/>
    <w:rsid w:val="00E92EEF"/>
    <w:rsid w:val="00EC37D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8FF8F9-31AA-47D4-8ADD-8A3C5E03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2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47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8FCD1-9DD0-406E-BE79-2538B2A3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269</Words>
  <Characters>1350</Characters>
  <Application>Microsoft Office Word</Application>
  <DocSecurity>0</DocSecurity>
  <Lines>66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4547: Speed limits - South Carolina Legislature Online</dc:title>
  <dc:subject/>
  <dc:creator>SandyBarden</dc:creator>
  <cp:keywords/>
  <dc:description/>
  <cp:lastModifiedBy>N Cumfer</cp:lastModifiedBy>
  <cp:revision>7</cp:revision>
  <cp:lastPrinted>2010-01-12T20:31:00Z</cp:lastPrinted>
  <dcterms:created xsi:type="dcterms:W3CDTF">2010-02-16T17:48:00Z</dcterms:created>
  <dcterms:modified xsi:type="dcterms:W3CDTF">2014-11-24T16:25:00Z</dcterms:modified>
</cp:coreProperties>
</file>