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796" w:rsidRDefault="00751796" w:rsidP="00751796">
      <w:pPr>
        <w:widowControl w:val="0"/>
        <w:jc w:val="center"/>
      </w:pPr>
      <w:bookmarkStart w:id="0" w:name="_GoBack"/>
      <w:bookmarkEnd w:id="0"/>
      <w:r w:rsidRPr="00751796">
        <w:rPr>
          <w:b/>
        </w:rPr>
        <w:t>South Carolina General Assembly</w:t>
      </w:r>
    </w:p>
    <w:p w:rsidR="00751796" w:rsidRDefault="00751796" w:rsidP="00751796">
      <w:pPr>
        <w:widowControl w:val="0"/>
        <w:jc w:val="center"/>
      </w:pPr>
      <w:r>
        <w:t>118th Session, 2009-2010</w:t>
      </w:r>
    </w:p>
    <w:p w:rsidR="00751796" w:rsidRDefault="00751796" w:rsidP="00751796">
      <w:pPr>
        <w:widowControl w:val="0"/>
        <w:jc w:val="left"/>
      </w:pPr>
    </w:p>
    <w:p w:rsidR="00751796" w:rsidRDefault="00751796" w:rsidP="00751796">
      <w:pPr>
        <w:widowControl w:val="0"/>
        <w:jc w:val="left"/>
        <w:rPr>
          <w:b/>
        </w:rPr>
      </w:pPr>
      <w:r w:rsidRPr="00751796">
        <w:rPr>
          <w:b/>
        </w:rPr>
        <w:t>H. 4549</w:t>
      </w:r>
    </w:p>
    <w:p w:rsidR="00751796" w:rsidRDefault="00751796" w:rsidP="00751796">
      <w:pPr>
        <w:widowControl w:val="0"/>
        <w:jc w:val="left"/>
        <w:rPr>
          <w:b/>
        </w:rPr>
      </w:pPr>
    </w:p>
    <w:p w:rsidR="00751796" w:rsidRDefault="00751796" w:rsidP="00751796">
      <w:pPr>
        <w:widowControl w:val="0"/>
        <w:jc w:val="left"/>
      </w:pPr>
      <w:r w:rsidRPr="00751796">
        <w:rPr>
          <w:b/>
        </w:rPr>
        <w:t>STATUS INFORMATION</w:t>
      </w:r>
    </w:p>
    <w:p w:rsidR="00751796" w:rsidRDefault="00751796" w:rsidP="00751796">
      <w:pPr>
        <w:widowControl w:val="0"/>
        <w:jc w:val="left"/>
      </w:pPr>
    </w:p>
    <w:p w:rsidR="00751796" w:rsidRDefault="00751796" w:rsidP="00751796">
      <w:pPr>
        <w:widowControl w:val="0"/>
        <w:jc w:val="left"/>
      </w:pPr>
      <w:r>
        <w:t>Concurrent Resolution</w:t>
      </w:r>
    </w:p>
    <w:p w:rsidR="00751796" w:rsidRDefault="00751796" w:rsidP="00751796">
      <w:pPr>
        <w:widowControl w:val="0"/>
        <w:jc w:val="left"/>
      </w:pPr>
      <w:r>
        <w:t>Sponsors: Reps. Simrill, King, Delleney, Kirsh and Norman</w:t>
      </w:r>
    </w:p>
    <w:p w:rsidR="00751796" w:rsidRDefault="00751796" w:rsidP="00751796">
      <w:pPr>
        <w:widowControl w:val="0"/>
        <w:jc w:val="left"/>
      </w:pPr>
      <w:r>
        <w:t>Document Path: l:\council\bills\gm\24435htc10.docx</w:t>
      </w:r>
    </w:p>
    <w:p w:rsidR="00751796" w:rsidRDefault="00751796" w:rsidP="00751796">
      <w:pPr>
        <w:widowControl w:val="0"/>
        <w:jc w:val="left"/>
      </w:pPr>
    </w:p>
    <w:p w:rsidR="00E81A15" w:rsidRDefault="00E81A15" w:rsidP="00751796">
      <w:pPr>
        <w:widowControl w:val="0"/>
        <w:jc w:val="left"/>
      </w:pPr>
      <w:r>
        <w:t>Introduced in the House on February 16, 2010</w:t>
      </w:r>
    </w:p>
    <w:p w:rsidR="00E81A15" w:rsidRDefault="00E81A15" w:rsidP="00751796">
      <w:pPr>
        <w:widowControl w:val="0"/>
        <w:jc w:val="left"/>
      </w:pPr>
      <w:r>
        <w:t>Introduced in the Senate on February 17, 2010</w:t>
      </w:r>
    </w:p>
    <w:p w:rsidR="00E81A15" w:rsidRDefault="00E81A15" w:rsidP="00751796">
      <w:pPr>
        <w:widowControl w:val="0"/>
        <w:jc w:val="left"/>
      </w:pPr>
      <w:r>
        <w:t>Adopted by the General Assembly on February 17, 2010</w:t>
      </w:r>
    </w:p>
    <w:p w:rsidR="00E81A15" w:rsidRDefault="00E81A15" w:rsidP="00751796">
      <w:pPr>
        <w:widowControl w:val="0"/>
        <w:jc w:val="left"/>
      </w:pPr>
    </w:p>
    <w:p w:rsidR="00751796" w:rsidRDefault="00751796" w:rsidP="00751796">
      <w:pPr>
        <w:widowControl w:val="0"/>
        <w:jc w:val="left"/>
      </w:pPr>
      <w:r>
        <w:t xml:space="preserve">Summary: </w:t>
      </w:r>
      <w:r w:rsidR="00A97DDA">
        <w:t>Rock Hill High School Drumline</w:t>
      </w:r>
    </w:p>
    <w:p w:rsidR="00751796" w:rsidRDefault="00751796" w:rsidP="00751796">
      <w:pPr>
        <w:widowControl w:val="0"/>
        <w:jc w:val="left"/>
      </w:pPr>
    </w:p>
    <w:p w:rsidR="00751796" w:rsidRDefault="00751796" w:rsidP="00751796">
      <w:pPr>
        <w:widowControl w:val="0"/>
        <w:jc w:val="left"/>
      </w:pPr>
    </w:p>
    <w:p w:rsidR="00751796" w:rsidRDefault="00751796" w:rsidP="00751796">
      <w:pPr>
        <w:widowControl w:val="0"/>
        <w:tabs>
          <w:tab w:val="center" w:pos="590"/>
          <w:tab w:val="center" w:pos="1440"/>
          <w:tab w:val="left" w:pos="1872"/>
          <w:tab w:val="left" w:pos="9187"/>
        </w:tabs>
        <w:jc w:val="left"/>
      </w:pPr>
      <w:r w:rsidRPr="00751796">
        <w:rPr>
          <w:b/>
        </w:rPr>
        <w:t>HISTORY OF LEGISLATIVE ACTIONS</w:t>
      </w:r>
    </w:p>
    <w:p w:rsidR="00751796" w:rsidRDefault="00751796" w:rsidP="00751796">
      <w:pPr>
        <w:widowControl w:val="0"/>
        <w:tabs>
          <w:tab w:val="center" w:pos="590"/>
          <w:tab w:val="center" w:pos="1440"/>
          <w:tab w:val="left" w:pos="1872"/>
          <w:tab w:val="left" w:pos="9187"/>
        </w:tabs>
        <w:jc w:val="left"/>
      </w:pPr>
    </w:p>
    <w:p w:rsidR="00751796" w:rsidRPr="00751796" w:rsidRDefault="00751796" w:rsidP="00751796">
      <w:pPr>
        <w:widowControl w:val="0"/>
        <w:tabs>
          <w:tab w:val="center" w:pos="590"/>
          <w:tab w:val="center" w:pos="1440"/>
          <w:tab w:val="left" w:pos="1872"/>
          <w:tab w:val="left" w:pos="9187"/>
        </w:tabs>
        <w:jc w:val="left"/>
      </w:pPr>
      <w:r w:rsidRPr="00751796">
        <w:rPr>
          <w:u w:val="single"/>
        </w:rPr>
        <w:tab/>
        <w:t>Date</w:t>
      </w:r>
      <w:r w:rsidRPr="00751796">
        <w:rPr>
          <w:u w:val="single"/>
        </w:rPr>
        <w:tab/>
        <w:t>Body</w:t>
      </w:r>
      <w:r w:rsidRPr="00751796">
        <w:rPr>
          <w:u w:val="single"/>
        </w:rPr>
        <w:tab/>
        <w:t>Action Description with journal page number</w:t>
      </w:r>
      <w:r w:rsidRPr="00751796">
        <w:rPr>
          <w:u w:val="single"/>
        </w:rPr>
        <w:tab/>
      </w:r>
    </w:p>
    <w:p w:rsidR="00B02E46" w:rsidRDefault="00B02E46" w:rsidP="00B02E46">
      <w:pPr>
        <w:widowControl w:val="0"/>
        <w:tabs>
          <w:tab w:val="right" w:pos="1008"/>
          <w:tab w:val="left" w:pos="1152"/>
          <w:tab w:val="left" w:pos="1872"/>
          <w:tab w:val="left" w:pos="9187"/>
        </w:tabs>
        <w:ind w:left="2088" w:hanging="2088"/>
        <w:jc w:val="left"/>
      </w:pPr>
      <w:r>
        <w:tab/>
        <w:t>2/16/2010</w:t>
      </w:r>
      <w:r>
        <w:tab/>
        <w:t>House</w:t>
      </w:r>
      <w:r>
        <w:tab/>
      </w:r>
      <w:r w:rsidRPr="00873B98">
        <w:t xml:space="preserve">Introduced, adopted, sent to Senate </w:t>
      </w:r>
      <w:hyperlink r:id="rId7" w:history="1">
        <w:r w:rsidRPr="0079654B">
          <w:rPr>
            <w:rStyle w:val="Hyperlink"/>
          </w:rPr>
          <w:t>HJ</w:t>
        </w:r>
      </w:hyperlink>
      <w:r>
        <w:noBreakHyphen/>
      </w:r>
      <w:r w:rsidRPr="00873B98">
        <w:t>12</w:t>
      </w:r>
    </w:p>
    <w:p w:rsidR="00B02E46" w:rsidRDefault="00B02E46" w:rsidP="00B02E46">
      <w:pPr>
        <w:widowControl w:val="0"/>
        <w:tabs>
          <w:tab w:val="right" w:pos="1008"/>
          <w:tab w:val="left" w:pos="1152"/>
          <w:tab w:val="left" w:pos="1872"/>
          <w:tab w:val="left" w:pos="9187"/>
        </w:tabs>
        <w:ind w:left="2088" w:hanging="2088"/>
        <w:jc w:val="left"/>
      </w:pPr>
      <w:r>
        <w:tab/>
        <w:t>2/17/2010</w:t>
      </w:r>
      <w:r>
        <w:tab/>
        <w:t>Senate</w:t>
      </w:r>
      <w:r>
        <w:tab/>
      </w:r>
      <w:r w:rsidRPr="00873B98">
        <w:t xml:space="preserve">Introduced, adopted, returned with concurrence </w:t>
      </w:r>
      <w:hyperlink r:id="rId8" w:history="1">
        <w:r w:rsidRPr="0079654B">
          <w:rPr>
            <w:rStyle w:val="Hyperlink"/>
          </w:rPr>
          <w:t>SJ</w:t>
        </w:r>
      </w:hyperlink>
      <w:r>
        <w:noBreakHyphen/>
      </w:r>
      <w:r w:rsidRPr="00873B98">
        <w:t>10</w:t>
      </w:r>
    </w:p>
    <w:p w:rsidR="00B02E46" w:rsidRDefault="00B02E46" w:rsidP="00B02E46">
      <w:pPr>
        <w:widowControl w:val="0"/>
        <w:tabs>
          <w:tab w:val="right" w:pos="1008"/>
          <w:tab w:val="left" w:pos="1152"/>
          <w:tab w:val="left" w:pos="1872"/>
          <w:tab w:val="left" w:pos="9187"/>
        </w:tabs>
        <w:ind w:left="2088" w:hanging="2088"/>
        <w:jc w:val="left"/>
      </w:pPr>
    </w:p>
    <w:p w:rsidR="00751796" w:rsidRPr="00751796" w:rsidRDefault="00751796" w:rsidP="00751796">
      <w:pPr>
        <w:widowControl w:val="0"/>
        <w:tabs>
          <w:tab w:val="right" w:pos="1008"/>
          <w:tab w:val="left" w:pos="1152"/>
          <w:tab w:val="left" w:pos="1872"/>
          <w:tab w:val="left" w:pos="9187"/>
        </w:tabs>
        <w:ind w:left="2088" w:hanging="2088"/>
        <w:jc w:val="left"/>
      </w:pPr>
    </w:p>
    <w:p w:rsidR="00751796" w:rsidRDefault="00751796" w:rsidP="00751796">
      <w:r w:rsidRPr="00751796">
        <w:rPr>
          <w:b/>
        </w:rPr>
        <w:t>VERSIONS OF THIS BILL</w:t>
      </w:r>
    </w:p>
    <w:p w:rsidR="00751796" w:rsidRDefault="00751796" w:rsidP="00751796"/>
    <w:p w:rsidR="00751796" w:rsidRDefault="000B52E1" w:rsidP="00751796">
      <w:hyperlink r:id="rId9" w:history="1">
        <w:r w:rsidR="00751796">
          <w:rPr>
            <w:rStyle w:val="Hyperlink"/>
          </w:rPr>
          <w:t>2/16/2010</w:t>
        </w:r>
      </w:hyperlink>
    </w:p>
    <w:p w:rsidR="00751796" w:rsidRDefault="00751796" w:rsidP="00751796"/>
    <w:p w:rsidR="00751796" w:rsidRDefault="00751796" w:rsidP="00751796">
      <w:pPr>
        <w:sectPr w:rsidR="00751796" w:rsidSect="0075179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0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3CE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08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THE MEMBERS OF THE ROCK HILL HIGH SCHOOL</w:t>
      </w:r>
      <w:r w:rsidR="00FF3E75">
        <w:t xml:space="preserve"> DRUMLINE</w:t>
      </w:r>
      <w:r>
        <w:t>, AND TO CONGRATULATE THE</w:t>
      </w:r>
      <w:r w:rsidR="00FF3E75">
        <w:t xml:space="preserve">SE YOUNG ARTISTS </w:t>
      </w:r>
      <w:r>
        <w:t xml:space="preserve">FOR </w:t>
      </w:r>
      <w:r w:rsidR="00F8582D">
        <w:t>ACCOMPLISH</w:t>
      </w:r>
      <w:r>
        <w:t xml:space="preserve">ING </w:t>
      </w:r>
      <w:r w:rsidR="00F8582D">
        <w:t>THEIR GOAL OF BREAKING THE WORLD RECORD FOR THE</w:t>
      </w:r>
      <w:r>
        <w:t xml:space="preserve"> LONGEST </w:t>
      </w:r>
      <w:r w:rsidR="004C791D">
        <w:t xml:space="preserve">CONTINUOUS </w:t>
      </w:r>
      <w:r>
        <w:t>GROUP DRUM ROLL.</w:t>
      </w:r>
    </w:p>
    <w:p w:rsidR="00DE3CEF" w:rsidRDefault="00DE3C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3E75" w:rsidRDefault="00DE3C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50876">
        <w:t>the members of the South Carolina General Assembly</w:t>
      </w:r>
      <w:r w:rsidR="004C791D">
        <w:t xml:space="preserve"> were pleased to learn </w:t>
      </w:r>
      <w:r w:rsidR="00350876">
        <w:t>that the twenty</w:t>
      </w:r>
      <w:r w:rsidR="009C3778">
        <w:noBreakHyphen/>
      </w:r>
      <w:r w:rsidR="00350876">
        <w:t xml:space="preserve">eight percussionists of the </w:t>
      </w:r>
      <w:r w:rsidR="004C791D">
        <w:t xml:space="preserve">Rock Hill High School </w:t>
      </w:r>
      <w:r w:rsidR="00350876">
        <w:t xml:space="preserve">drumline completed </w:t>
      </w:r>
      <w:r w:rsidR="00FF3E75">
        <w:t>twenty</w:t>
      </w:r>
      <w:r w:rsidR="009C3778">
        <w:noBreakHyphen/>
      </w:r>
      <w:r w:rsidR="00FF3E75">
        <w:t>seven hours and twenty</w:t>
      </w:r>
      <w:r w:rsidR="009C3778">
        <w:noBreakHyphen/>
      </w:r>
      <w:r w:rsidR="00FF3E75">
        <w:t xml:space="preserve">three seconds of drumming to be recognized by the </w:t>
      </w:r>
      <w:r w:rsidR="009C3778">
        <w:t>Guinness</w:t>
      </w:r>
      <w:r w:rsidR="00FF3E75">
        <w:t xml:space="preserve"> Book of World Records</w:t>
      </w:r>
      <w:r w:rsidR="004C791D">
        <w:t xml:space="preserve"> for the longest drum roll</w:t>
      </w:r>
      <w:r w:rsidR="00FF3E75">
        <w:t>; and</w:t>
      </w:r>
    </w:p>
    <w:p w:rsidR="00FF3E75" w:rsidRDefault="00FF3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82D" w:rsidRDefault="00FF3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582D">
        <w:t xml:space="preserve">the Rock Hill High School drummers bested </w:t>
      </w:r>
      <w:r>
        <w:t xml:space="preserve">the previous </w:t>
      </w:r>
      <w:r w:rsidR="004C791D">
        <w:t xml:space="preserve">world </w:t>
      </w:r>
      <w:r>
        <w:t>record</w:t>
      </w:r>
      <w:r w:rsidR="00F8582D">
        <w:t xml:space="preserve"> held for a continuous group drum roll by exactly three hours; and</w:t>
      </w:r>
    </w:p>
    <w:p w:rsidR="00F8582D" w:rsidRDefault="00F8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82D" w:rsidRDefault="00F8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director of percussion for the school band and organizer of the record attempt, Michael Skellett</w:t>
      </w:r>
      <w:r w:rsidR="00350876">
        <w:t xml:space="preserve"> </w:t>
      </w:r>
      <w:r>
        <w:t>used his own musical ability and enthusiasm to lead these percussionists to set an incredible record at the Rock Hill Galleria in May</w:t>
      </w:r>
      <w:r w:rsidR="004C791D">
        <w:t xml:space="preserve"> of</w:t>
      </w:r>
      <w:r>
        <w:t xml:space="preserve"> 2009; and</w:t>
      </w:r>
    </w:p>
    <w:p w:rsidR="00F8582D" w:rsidRDefault="00F8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1D" w:rsidRDefault="004C79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video footage of the entire event was sent to the </w:t>
      </w:r>
      <w:r w:rsidR="009C3778">
        <w:t>Guinness</w:t>
      </w:r>
      <w:r>
        <w:t xml:space="preserve"> Book of World Records </w:t>
      </w:r>
      <w:r w:rsidR="00773992">
        <w:t xml:space="preserve">in London </w:t>
      </w:r>
      <w:r>
        <w:t>for verification, and after eight months the students</w:t>
      </w:r>
      <w:r w:rsidR="009C3778" w:rsidRPr="009C3778">
        <w:t>’</w:t>
      </w:r>
      <w:r>
        <w:t xml:space="preserve"> efforts were rewarded with the world</w:t>
      </w:r>
      <w:r w:rsidR="009C3778">
        <w:noBreakHyphen/>
      </w:r>
      <w:r>
        <w:t>record icon</w:t>
      </w:r>
      <w:r w:rsidR="009C3778" w:rsidRPr="009C3778">
        <w:t>’</w:t>
      </w:r>
      <w:r>
        <w:t>s certification; and</w:t>
      </w:r>
    </w:p>
    <w:p w:rsidR="004C791D" w:rsidRDefault="004C79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1D" w:rsidRDefault="00F8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791D">
        <w:t>part of a unique fund raiser to enable the band to purchase a brand new set of drums and a new marimba, the event successfully netted three thousand six hundred dollars; and</w:t>
      </w:r>
    </w:p>
    <w:p w:rsidR="004C791D" w:rsidRDefault="004C79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92" w:rsidRDefault="004C79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773992">
        <w:t>after each drummer took a few gigs on the lone drum, a permanent indentation was left on the drum and a</w:t>
      </w:r>
      <w:r w:rsidR="00BE0AA6">
        <w:t>n indelible</w:t>
      </w:r>
      <w:r w:rsidR="00773992">
        <w:t xml:space="preserve"> memory left with </w:t>
      </w:r>
      <w:r w:rsidR="009C3778">
        <w:t xml:space="preserve">the </w:t>
      </w:r>
      <w:r w:rsidR="00773992">
        <w:t>drumline that pounded its way into the record books; and</w:t>
      </w:r>
    </w:p>
    <w:p w:rsidR="00773992" w:rsidRDefault="00773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AA6" w:rsidRDefault="00773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0AA6">
        <w:t>having performed</w:t>
      </w:r>
      <w:r>
        <w:t xml:space="preserve"> </w:t>
      </w:r>
      <w:r w:rsidR="009C3778">
        <w:t>a myriad of</w:t>
      </w:r>
      <w:r>
        <w:t xml:space="preserve"> buzz rolls on the fulcrum, the bouncing drum sticks were finally laid to rest </w:t>
      </w:r>
      <w:r w:rsidR="00BE0AA6">
        <w:t>in anticipation</w:t>
      </w:r>
      <w:r>
        <w:t xml:space="preserve"> </w:t>
      </w:r>
      <w:r w:rsidR="00BE0AA6">
        <w:t>of performing some paradiddles and flams on</w:t>
      </w:r>
      <w:r>
        <w:t xml:space="preserve"> the new instruments to be purchased</w:t>
      </w:r>
      <w:r w:rsidR="00BE0AA6">
        <w:t>; and</w:t>
      </w:r>
    </w:p>
    <w:p w:rsidR="00BE0AA6" w:rsidRDefault="00BE0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CEF" w:rsidRDefault="00BE0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take great pleasure in applauding the fine percussionists of the Rock Hill </w:t>
      </w:r>
      <w:r w:rsidR="00A55D10">
        <w:t xml:space="preserve">High School </w:t>
      </w:r>
      <w:r>
        <w:t>drumline and look to hear of their future rhythmic accomplishments</w:t>
      </w:r>
      <w:r w:rsidR="00DE3CEF">
        <w:t xml:space="preserve">.  Now, therefore, </w:t>
      </w:r>
    </w:p>
    <w:p w:rsidR="00DE3CEF" w:rsidRDefault="00DE3C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CEF" w:rsidRDefault="00DE3C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E3CEF" w:rsidRDefault="00DE3C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CEF" w:rsidRDefault="00DE3C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E0AA6">
        <w:t xml:space="preserve"> the members of the South Carolina General Assembly, by this resolution, honor and recognize the members of the Rock Rill High School drumline, and congratulate these young artists for accomplishing their goal of breaking the world record for the longest continuous group drum roll.</w:t>
      </w:r>
    </w:p>
    <w:p w:rsidR="00DE3CEF" w:rsidRDefault="00DE3C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3C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E0AA6">
        <w:t xml:space="preserve"> </w:t>
      </w:r>
      <w:r w:rsidR="009C3778">
        <w:t xml:space="preserve">the </w:t>
      </w:r>
      <w:r w:rsidR="00BE0AA6">
        <w:t>Rock Hill High School percussion leader Michael Skellett.</w:t>
      </w:r>
    </w:p>
    <w:p w:rsidR="007C03AD" w:rsidRDefault="009C37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03AD" w:rsidRDefault="007C03AD" w:rsidP="00751796">
      <w:pPr>
        <w:suppressAutoHyphens/>
      </w:pPr>
    </w:p>
    <w:sectPr w:rsidR="007C03AD" w:rsidSect="007517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AA6" w:rsidRDefault="00BE0AA6" w:rsidP="009F0C77">
      <w:r>
        <w:separator/>
      </w:r>
    </w:p>
  </w:endnote>
  <w:endnote w:type="continuationSeparator" w:id="0">
    <w:p w:rsidR="00BE0AA6" w:rsidRDefault="00BE0A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43A717-BF22-4AC9-ADBD-B66E6D540B44}"/>
    <w:embedBold r:id="rId2" w:fontKey="{FCA2261D-8C13-4182-AE28-E43588C8F833}"/>
  </w:font>
  <w:font w:name="Calibri">
    <w:panose1 w:val="020F0502020204030204"/>
    <w:charset w:val="00"/>
    <w:family w:val="swiss"/>
    <w:pitch w:val="variable"/>
    <w:sig w:usb0="E10002FF" w:usb1="4000ACFF" w:usb2="00000009" w:usb3="00000000" w:csb0="0000019F" w:csb1="00000000"/>
    <w:embedRegular r:id="rId3" w:fontKey="{A2633ECA-1FFC-48DA-A570-98126942D00C}"/>
  </w:font>
  <w:font w:name="Tahoma">
    <w:panose1 w:val="020B0604030504040204"/>
    <w:charset w:val="00"/>
    <w:family w:val="swiss"/>
    <w:pitch w:val="variable"/>
    <w:sig w:usb0="21002A87" w:usb1="80000000" w:usb2="00000008" w:usb3="00000000" w:csb0="000101FF" w:csb1="00000000"/>
    <w:embedRegular r:id="rId4" w:fontKey="{854EDB29-AEB8-4F31-B412-2BCDE9B29320}"/>
  </w:font>
  <w:font w:name="Cambria">
    <w:panose1 w:val="02040503050406030204"/>
    <w:charset w:val="00"/>
    <w:family w:val="roman"/>
    <w:pitch w:val="variable"/>
    <w:sig w:usb0="E00002FF" w:usb1="400004FF" w:usb2="00000000" w:usb3="00000000" w:csb0="0000019F" w:csb1="00000000"/>
    <w:embedRegular r:id="rId5" w:fontKey="{6705BA2F-563C-4292-A478-78B9A9D9E4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796" w:rsidRPr="007C03AD" w:rsidRDefault="00751796" w:rsidP="007C03AD">
    <w:pPr>
      <w:pStyle w:val="Footer"/>
      <w:tabs>
        <w:tab w:val="clear" w:pos="4680"/>
        <w:tab w:val="clear" w:pos="9360"/>
        <w:tab w:val="center" w:pos="2995"/>
      </w:tabs>
      <w:spacing w:before="120"/>
    </w:pPr>
    <w:r>
      <w:t>[4549]</w:t>
    </w:r>
    <w:r>
      <w:tab/>
    </w:r>
    <w:r w:rsidR="000B52E1">
      <w:fldChar w:fldCharType="begin"/>
    </w:r>
    <w:r w:rsidR="000B52E1">
      <w:instrText xml:space="preserve"> PAGE  \* MERGEFORMAT </w:instrText>
    </w:r>
    <w:r w:rsidR="000B52E1">
      <w:fldChar w:fldCharType="separate"/>
    </w:r>
    <w:r w:rsidR="000B52E1">
      <w:rPr>
        <w:noProof/>
      </w:rPr>
      <w:t>1</w:t>
    </w:r>
    <w:r w:rsidR="000B52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AA6" w:rsidRDefault="00BE0AA6" w:rsidP="009F0C77">
      <w:r>
        <w:separator/>
      </w:r>
    </w:p>
  </w:footnote>
  <w:footnote w:type="continuationSeparator" w:id="0">
    <w:p w:rsidR="00BE0AA6" w:rsidRDefault="00BE0A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35HTC10"/>
    <w:docVar w:name="CoverBillType" w:val="c"/>
    <w:docVar w:name="docpath" w:val="L:\Council\bills\GM\24435HTC10.DOCX"/>
    <w:docVar w:name="dvBillNumber" w:val="4549"/>
    <w:docVar w:name="dvBillNumberPrefix" w:val="H. "/>
    <w:docVar w:name="dvOriginalBody" w:val="House"/>
    <w:docVar w:name="dvSteno" w:val="GM"/>
    <w:docVar w:name="NameofBody" w:val="h"/>
    <w:docVar w:name="vgroup2" w:val="Council"/>
  </w:docVars>
  <w:rsids>
    <w:rsidRoot w:val="00431E59"/>
    <w:rsid w:val="00001A80"/>
    <w:rsid w:val="00011869"/>
    <w:rsid w:val="000B52E1"/>
    <w:rsid w:val="000E1785"/>
    <w:rsid w:val="000F40FA"/>
    <w:rsid w:val="0010776B"/>
    <w:rsid w:val="00133E66"/>
    <w:rsid w:val="001435A3"/>
    <w:rsid w:val="001D08F2"/>
    <w:rsid w:val="001D525B"/>
    <w:rsid w:val="001D7F4F"/>
    <w:rsid w:val="002321B6"/>
    <w:rsid w:val="00250967"/>
    <w:rsid w:val="002543C8"/>
    <w:rsid w:val="002573F8"/>
    <w:rsid w:val="00284AAE"/>
    <w:rsid w:val="002D07B6"/>
    <w:rsid w:val="002E4BF8"/>
    <w:rsid w:val="002E5912"/>
    <w:rsid w:val="00325348"/>
    <w:rsid w:val="0032732C"/>
    <w:rsid w:val="00336AD0"/>
    <w:rsid w:val="00350876"/>
    <w:rsid w:val="0037079A"/>
    <w:rsid w:val="003D01E8"/>
    <w:rsid w:val="003E5288"/>
    <w:rsid w:val="003F6D79"/>
    <w:rsid w:val="0041760A"/>
    <w:rsid w:val="00417C01"/>
    <w:rsid w:val="00431E59"/>
    <w:rsid w:val="004809EE"/>
    <w:rsid w:val="004C791D"/>
    <w:rsid w:val="004E7D54"/>
    <w:rsid w:val="005273C6"/>
    <w:rsid w:val="00530A69"/>
    <w:rsid w:val="00545593"/>
    <w:rsid w:val="00557B16"/>
    <w:rsid w:val="00577C6C"/>
    <w:rsid w:val="005C2FE2"/>
    <w:rsid w:val="005E2BC9"/>
    <w:rsid w:val="00605102"/>
    <w:rsid w:val="006215AA"/>
    <w:rsid w:val="006913C9"/>
    <w:rsid w:val="0069470D"/>
    <w:rsid w:val="00697CB1"/>
    <w:rsid w:val="00734F00"/>
    <w:rsid w:val="00751796"/>
    <w:rsid w:val="007651D2"/>
    <w:rsid w:val="00773992"/>
    <w:rsid w:val="0079654B"/>
    <w:rsid w:val="007A70AE"/>
    <w:rsid w:val="007C03AD"/>
    <w:rsid w:val="008362E8"/>
    <w:rsid w:val="008A1768"/>
    <w:rsid w:val="008C4A24"/>
    <w:rsid w:val="008F4429"/>
    <w:rsid w:val="0094021A"/>
    <w:rsid w:val="009C3778"/>
    <w:rsid w:val="009C6A0B"/>
    <w:rsid w:val="009F0C77"/>
    <w:rsid w:val="009F4DD1"/>
    <w:rsid w:val="00A41684"/>
    <w:rsid w:val="00A55D10"/>
    <w:rsid w:val="00A64E80"/>
    <w:rsid w:val="00A72BCD"/>
    <w:rsid w:val="00A741D9"/>
    <w:rsid w:val="00A833AB"/>
    <w:rsid w:val="00A9741D"/>
    <w:rsid w:val="00A97DDA"/>
    <w:rsid w:val="00AD4B17"/>
    <w:rsid w:val="00B02E46"/>
    <w:rsid w:val="00B412D4"/>
    <w:rsid w:val="00B82867"/>
    <w:rsid w:val="00BC05D6"/>
    <w:rsid w:val="00BE0AA6"/>
    <w:rsid w:val="00BE3C22"/>
    <w:rsid w:val="00C0345E"/>
    <w:rsid w:val="00C3483A"/>
    <w:rsid w:val="00C74E9D"/>
    <w:rsid w:val="00C82FD3"/>
    <w:rsid w:val="00C92819"/>
    <w:rsid w:val="00C93B14"/>
    <w:rsid w:val="00CC6B7B"/>
    <w:rsid w:val="00CD2089"/>
    <w:rsid w:val="00D73A67"/>
    <w:rsid w:val="00D970A9"/>
    <w:rsid w:val="00DE3CEF"/>
    <w:rsid w:val="00DF3845"/>
    <w:rsid w:val="00E27AFF"/>
    <w:rsid w:val="00E41911"/>
    <w:rsid w:val="00E81A15"/>
    <w:rsid w:val="00E92EEF"/>
    <w:rsid w:val="00F24442"/>
    <w:rsid w:val="00F50AE3"/>
    <w:rsid w:val="00F67CF1"/>
    <w:rsid w:val="00F840F0"/>
    <w:rsid w:val="00F8582D"/>
    <w:rsid w:val="00FB0D0D"/>
    <w:rsid w:val="00FB43B4"/>
    <w:rsid w:val="00FD3F1F"/>
    <w:rsid w:val="00FF3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34651A-6969-4160-9E03-24EC02077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3778"/>
    <w:rPr>
      <w:rFonts w:ascii="Tahoma" w:hAnsi="Tahoma" w:cs="Tahoma"/>
      <w:sz w:val="16"/>
      <w:szCs w:val="16"/>
    </w:rPr>
  </w:style>
  <w:style w:type="character" w:customStyle="1" w:styleId="BalloonTextChar">
    <w:name w:val="Balloon Text Char"/>
    <w:basedOn w:val="DefaultParagraphFont"/>
    <w:link w:val="BalloonText"/>
    <w:uiPriority w:val="99"/>
    <w:semiHidden/>
    <w:rsid w:val="009C3778"/>
    <w:rPr>
      <w:rFonts w:ascii="Tahoma" w:eastAsia="Times New Roman" w:hAnsi="Tahoma" w:cs="Tahoma"/>
      <w:sz w:val="16"/>
      <w:szCs w:val="16"/>
    </w:rPr>
  </w:style>
  <w:style w:type="character" w:styleId="Hyperlink">
    <w:name w:val="Hyperlink"/>
    <w:basedOn w:val="DefaultParagraphFont"/>
    <w:uiPriority w:val="99"/>
    <w:unhideWhenUsed/>
    <w:rsid w:val="007517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17-10.docx" TargetMode="External"/><Relationship Id="rId3" Type="http://schemas.openxmlformats.org/officeDocument/2006/relationships/settings" Target="settings.xml"/><Relationship Id="rId7" Type="http://schemas.openxmlformats.org/officeDocument/2006/relationships/hyperlink" Target="file:///h:\HJ%20Archive\2010\02-1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49_2010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BC6FC-73D4-4BC6-885F-2F208DEFE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496</Words>
  <Characters>2653</Characters>
  <Application>Microsoft Office Word</Application>
  <DocSecurity>0</DocSecurity>
  <Lines>98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4549: Rock Hill High School Drumline - South Carolina Legislature Online</dc:title>
  <dc:subject/>
  <dc:creator>gailmoore</dc:creator>
  <cp:keywords/>
  <dc:description/>
  <cp:lastModifiedBy>N Cumfer</cp:lastModifiedBy>
  <cp:revision>9</cp:revision>
  <cp:lastPrinted>2010-02-04T21:26:00Z</cp:lastPrinted>
  <dcterms:created xsi:type="dcterms:W3CDTF">2010-02-16T17:41:00Z</dcterms:created>
  <dcterms:modified xsi:type="dcterms:W3CDTF">2014-11-24T16:25:00Z</dcterms:modified>
</cp:coreProperties>
</file>