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960" w:rsidRDefault="00AC6960" w:rsidP="00AC6960">
      <w:pPr>
        <w:widowControl w:val="0"/>
        <w:jc w:val="center"/>
      </w:pPr>
      <w:bookmarkStart w:id="0" w:name="_GoBack"/>
      <w:bookmarkEnd w:id="0"/>
      <w:r w:rsidRPr="00AC6960">
        <w:rPr>
          <w:b/>
        </w:rPr>
        <w:t>South Carolina General Assembly</w:t>
      </w:r>
    </w:p>
    <w:p w:rsidR="00AC6960" w:rsidRDefault="00AC6960" w:rsidP="00AC6960">
      <w:pPr>
        <w:widowControl w:val="0"/>
        <w:jc w:val="center"/>
      </w:pPr>
      <w:r>
        <w:t>118th Session, 2009-2010</w:t>
      </w:r>
    </w:p>
    <w:p w:rsidR="00AC6960" w:rsidRDefault="00AC6960" w:rsidP="00AC6960">
      <w:pPr>
        <w:widowControl w:val="0"/>
        <w:jc w:val="left"/>
      </w:pPr>
    </w:p>
    <w:p w:rsidR="00AC6960" w:rsidRDefault="00AC6960" w:rsidP="00AC6960">
      <w:pPr>
        <w:widowControl w:val="0"/>
        <w:jc w:val="left"/>
        <w:rPr>
          <w:b/>
        </w:rPr>
      </w:pPr>
      <w:r w:rsidRPr="00AC6960">
        <w:rPr>
          <w:b/>
        </w:rPr>
        <w:t>H. 4566</w:t>
      </w:r>
    </w:p>
    <w:p w:rsidR="00AC6960" w:rsidRDefault="00AC6960" w:rsidP="00AC6960">
      <w:pPr>
        <w:widowControl w:val="0"/>
        <w:jc w:val="left"/>
        <w:rPr>
          <w:b/>
        </w:rPr>
      </w:pPr>
    </w:p>
    <w:p w:rsidR="00AC6960" w:rsidRDefault="00AC6960" w:rsidP="00AC6960">
      <w:pPr>
        <w:widowControl w:val="0"/>
        <w:jc w:val="left"/>
      </w:pPr>
      <w:r w:rsidRPr="00AC6960">
        <w:rPr>
          <w:b/>
        </w:rPr>
        <w:t>STATUS INFORMATION</w:t>
      </w:r>
    </w:p>
    <w:p w:rsidR="00AC6960" w:rsidRDefault="00AC6960" w:rsidP="00AC6960">
      <w:pPr>
        <w:widowControl w:val="0"/>
        <w:jc w:val="left"/>
      </w:pPr>
    </w:p>
    <w:p w:rsidR="00AC6960" w:rsidRDefault="00AC6960" w:rsidP="00AC6960">
      <w:pPr>
        <w:widowControl w:val="0"/>
        <w:jc w:val="left"/>
      </w:pPr>
      <w:r>
        <w:t>House Resolution</w:t>
      </w:r>
    </w:p>
    <w:p w:rsidR="00AC6960" w:rsidRDefault="00AC6960" w:rsidP="00AC6960">
      <w:pPr>
        <w:widowControl w:val="0"/>
        <w:jc w:val="left"/>
      </w:pPr>
      <w:r>
        <w:t>Sponsors: Rep. Allen</w:t>
      </w:r>
    </w:p>
    <w:p w:rsidR="00AC6960" w:rsidRDefault="00AC6960" w:rsidP="00AC6960">
      <w:pPr>
        <w:widowControl w:val="0"/>
        <w:jc w:val="left"/>
      </w:pPr>
      <w:r>
        <w:t>Document Path: l:\council\bills\gm\24439ac10.docx</w:t>
      </w:r>
    </w:p>
    <w:p w:rsidR="00AC6960" w:rsidRDefault="00AC6960" w:rsidP="00AC6960">
      <w:pPr>
        <w:widowControl w:val="0"/>
        <w:jc w:val="left"/>
      </w:pPr>
    </w:p>
    <w:p w:rsidR="00AC6960" w:rsidRDefault="00AC6960" w:rsidP="00AC6960">
      <w:pPr>
        <w:widowControl w:val="0"/>
        <w:jc w:val="left"/>
      </w:pPr>
      <w:r>
        <w:t>Introduced in the House on February 17, 2010</w:t>
      </w:r>
    </w:p>
    <w:p w:rsidR="00AC6960" w:rsidRDefault="00AC6960" w:rsidP="00AC6960">
      <w:pPr>
        <w:widowControl w:val="0"/>
        <w:jc w:val="left"/>
      </w:pPr>
      <w:r>
        <w:t>Adopted by the House on February 17, 2010</w:t>
      </w:r>
    </w:p>
    <w:p w:rsidR="00AC6960" w:rsidRDefault="00AC6960" w:rsidP="00AC6960">
      <w:pPr>
        <w:widowControl w:val="0"/>
        <w:jc w:val="left"/>
      </w:pPr>
    </w:p>
    <w:p w:rsidR="00AC6960" w:rsidRDefault="00AC6960" w:rsidP="00AC6960">
      <w:pPr>
        <w:widowControl w:val="0"/>
        <w:jc w:val="left"/>
      </w:pPr>
      <w:r>
        <w:t xml:space="preserve">Summary: </w:t>
      </w:r>
      <w:r w:rsidR="008F2345">
        <w:t>Honorable James E. Clyburn</w:t>
      </w:r>
    </w:p>
    <w:p w:rsidR="00AC6960" w:rsidRDefault="00AC6960" w:rsidP="00AC6960">
      <w:pPr>
        <w:widowControl w:val="0"/>
        <w:jc w:val="left"/>
      </w:pPr>
    </w:p>
    <w:p w:rsidR="00AC6960" w:rsidRDefault="00AC6960" w:rsidP="00AC6960">
      <w:pPr>
        <w:widowControl w:val="0"/>
        <w:jc w:val="left"/>
      </w:pPr>
    </w:p>
    <w:p w:rsidR="00AC6960" w:rsidRDefault="00AC6960" w:rsidP="00AC69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6960">
        <w:rPr>
          <w:b/>
        </w:rPr>
        <w:t>HISTORY OF LEGISLATIVE ACTIONS</w:t>
      </w:r>
    </w:p>
    <w:p w:rsidR="00AC6960" w:rsidRDefault="00AC6960" w:rsidP="00AC69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C6960" w:rsidRPr="00AC6960" w:rsidRDefault="00AC6960" w:rsidP="00AC69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6960">
        <w:rPr>
          <w:u w:val="single"/>
        </w:rPr>
        <w:tab/>
        <w:t>Date</w:t>
      </w:r>
      <w:r w:rsidRPr="00AC6960">
        <w:rPr>
          <w:u w:val="single"/>
        </w:rPr>
        <w:tab/>
        <w:t>Body</w:t>
      </w:r>
      <w:r w:rsidRPr="00AC6960">
        <w:rPr>
          <w:u w:val="single"/>
        </w:rPr>
        <w:tab/>
        <w:t>Action Description with journal page number</w:t>
      </w:r>
      <w:r w:rsidRPr="00AC6960">
        <w:rPr>
          <w:u w:val="single"/>
        </w:rPr>
        <w:tab/>
      </w:r>
    </w:p>
    <w:p w:rsidR="00912143" w:rsidRDefault="00912143" w:rsidP="009121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2/17/2010</w:t>
      </w:r>
      <w:r>
        <w:tab/>
        <w:t>House</w:t>
      </w:r>
      <w:r>
        <w:tab/>
      </w:r>
      <w:r w:rsidRPr="00184838">
        <w:t xml:space="preserve">Introduced and adopted </w:t>
      </w:r>
      <w:hyperlink r:id="rId7" w:history="1">
        <w:r w:rsidRPr="009D106B">
          <w:rPr>
            <w:rStyle w:val="Hyperlink"/>
          </w:rPr>
          <w:t>HJ</w:t>
        </w:r>
      </w:hyperlink>
      <w:r>
        <w:noBreakHyphen/>
      </w:r>
      <w:r w:rsidRPr="00184838">
        <w:t>13</w:t>
      </w:r>
    </w:p>
    <w:p w:rsidR="00912143" w:rsidRDefault="00912143" w:rsidP="009121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6960" w:rsidRPr="00AC6960" w:rsidRDefault="00AC6960" w:rsidP="00AC69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6960" w:rsidRDefault="00AC6960" w:rsidP="00AC6960">
      <w:r w:rsidRPr="00AC6960">
        <w:rPr>
          <w:b/>
        </w:rPr>
        <w:t>VERSIONS OF THIS BILL</w:t>
      </w:r>
    </w:p>
    <w:p w:rsidR="00AC6960" w:rsidRDefault="00AC6960" w:rsidP="00AC6960"/>
    <w:p w:rsidR="00AC6960" w:rsidRDefault="00000DA8" w:rsidP="00AC6960">
      <w:hyperlink r:id="rId8" w:history="1">
        <w:r w:rsidR="00AC6960">
          <w:rPr>
            <w:rStyle w:val="Hyperlink"/>
          </w:rPr>
          <w:t>2/17/2010</w:t>
        </w:r>
      </w:hyperlink>
    </w:p>
    <w:p w:rsidR="00AC6960" w:rsidRDefault="00AC6960" w:rsidP="00AC6960"/>
    <w:p w:rsidR="00AC6960" w:rsidRDefault="00AC6960" w:rsidP="00AC6960">
      <w:pPr>
        <w:sectPr w:rsidR="00AC6960" w:rsidSect="00AC69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0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1F7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58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WELCOME THE HONORABLE JAMES </w:t>
      </w:r>
      <w:r w:rsidR="00AD613C">
        <w:t xml:space="preserve">E. “JIM” </w:t>
      </w:r>
      <w:r>
        <w:t>CLYBURN</w:t>
      </w:r>
      <w:r w:rsidR="00AD613C">
        <w:t>, CONGRESSMAN FROM SOUTH CAROLINA</w:t>
      </w:r>
      <w:r w:rsidR="00863FE8" w:rsidRPr="00863FE8">
        <w:t>’</w:t>
      </w:r>
      <w:r w:rsidR="00AD613C">
        <w:t xml:space="preserve">S SIXTH DISTRICT TO THE UNITED STATES HOUSE OF REPRESENTATIVES, AS HE VISITS THE </w:t>
      </w:r>
      <w:r w:rsidR="00414FE5">
        <w:t xml:space="preserve">FINE </w:t>
      </w:r>
      <w:r w:rsidR="00AD613C">
        <w:t>CITY OF GREENVILLE.</w:t>
      </w:r>
    </w:p>
    <w:p w:rsidR="008E1F79" w:rsidRDefault="008E1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613C" w:rsidRDefault="008E1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D613C">
        <w:t xml:space="preserve">the members of the South Carolina House of Representatives are pleased to learn that </w:t>
      </w:r>
      <w:r w:rsidR="008141B2">
        <w:t>Congressman</w:t>
      </w:r>
      <w:r w:rsidR="00AD613C">
        <w:t xml:space="preserve"> James Clyburn will visit the Upstate on February 18, 2010; and</w:t>
      </w:r>
    </w:p>
    <w:p w:rsidR="00AD613C" w:rsidRDefault="00AD61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41B2" w:rsidRDefault="00AD61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141B2">
        <w:t>with tremendous demands on his time from his distri</w:t>
      </w:r>
      <w:r w:rsidR="00414FE5">
        <w:t xml:space="preserve">ct and all around the country, Jim Clyburn has spent his adult life working tirelessly on behalf of our State and our Nation; </w:t>
      </w:r>
      <w:r w:rsidR="008141B2">
        <w:t>and</w:t>
      </w:r>
    </w:p>
    <w:p w:rsidR="008141B2" w:rsidRDefault="008141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41B2" w:rsidRDefault="008141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third</w:t>
      </w:r>
      <w:r w:rsidR="00863FE8">
        <w:noBreakHyphen/>
      </w:r>
      <w:r>
        <w:t>highest ranking member of the United States House of Representatives, Congressman Clyburn has distinguished himself among his colleagues and serves as the majority whip; and</w:t>
      </w:r>
    </w:p>
    <w:p w:rsidR="008141B2" w:rsidRDefault="008141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F79" w:rsidRDefault="00414F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</w:t>
      </w:r>
      <w:r w:rsidR="008141B2">
        <w:t xml:space="preserve">the South Carolina House of Representatives appreciate the </w:t>
      </w:r>
      <w:r>
        <w:t>remarkable</w:t>
      </w:r>
      <w:r w:rsidR="008141B2">
        <w:t xml:space="preserve"> sacrifice of this dedicated public servant as he devotes his time and talents to </w:t>
      </w:r>
      <w:r>
        <w:t>critically urgent debates over policy issues</w:t>
      </w:r>
      <w:r w:rsidR="00F83362">
        <w:t>, as well as</w:t>
      </w:r>
      <w:r w:rsidR="00606FE2">
        <w:t xml:space="preserve"> providing exceptional</w:t>
      </w:r>
      <w:r w:rsidR="00F83362">
        <w:t xml:space="preserve"> constituent services</w:t>
      </w:r>
      <w:r w:rsidR="008E1F79">
        <w:t>.  Now, therefore,</w:t>
      </w:r>
    </w:p>
    <w:p w:rsidR="008E1F79" w:rsidRDefault="008E1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F79" w:rsidRDefault="008E1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E1F79" w:rsidRDefault="008E1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F79" w:rsidRDefault="008E1F79" w:rsidP="002D0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AD613C">
        <w:t xml:space="preserve"> the members of the South Carolina House of Representatives, by this resolution, welcome the Honorable James E. “Jim” Clyburn, </w:t>
      </w:r>
      <w:r w:rsidR="00606FE2">
        <w:t>c</w:t>
      </w:r>
      <w:r w:rsidR="00F83362">
        <w:t xml:space="preserve">ongressman </w:t>
      </w:r>
      <w:r w:rsidR="00AD613C">
        <w:t>from South Carolina</w:t>
      </w:r>
      <w:r w:rsidR="00863FE8" w:rsidRPr="00863FE8">
        <w:t>’</w:t>
      </w:r>
      <w:r w:rsidR="00AD613C">
        <w:t>s Sixth District to the United States House of Representatives, as he visits the fine city of Greenville.</w:t>
      </w:r>
    </w:p>
    <w:p w:rsidR="00414FE5" w:rsidRDefault="00414FE5" w:rsidP="002D0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8E1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AD613C">
        <w:t>present</w:t>
      </w:r>
      <w:r>
        <w:t>ed to</w:t>
      </w:r>
      <w:r w:rsidR="008141B2">
        <w:t xml:space="preserve"> the Honorable James E. “Jim” Clyburn.</w:t>
      </w:r>
    </w:p>
    <w:p w:rsidR="002D0BE3" w:rsidRDefault="00863F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0BE3" w:rsidRDefault="002D0BE3" w:rsidP="00AC6960">
      <w:pPr>
        <w:suppressAutoHyphens/>
      </w:pPr>
    </w:p>
    <w:sectPr w:rsidR="002D0BE3" w:rsidSect="00AC696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3FE8" w:rsidRDefault="00863FE8" w:rsidP="009F0C77">
      <w:r>
        <w:separator/>
      </w:r>
    </w:p>
  </w:endnote>
  <w:endnote w:type="continuationSeparator" w:id="0">
    <w:p w:rsidR="00863FE8" w:rsidRDefault="00863F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F5C832-7923-4A21-BF58-6A51C9CF3D06}"/>
    <w:embedBold r:id="rId2" w:fontKey="{6DDD8EB4-EADE-40D6-B50A-FEC7F9B1413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B5A883-7DA7-44B5-85F9-0A5C6E553DE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564525C-FFE8-4853-85AE-E87CF4D9A7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5629D86-2408-45E1-A3AB-90BD7CE565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960" w:rsidRPr="002D0BE3" w:rsidRDefault="00AC6960" w:rsidP="002D0B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[4566]</w:t>
    </w:r>
    <w:r>
      <w:tab/>
    </w:r>
    <w:r w:rsidR="00000DA8">
      <w:fldChar w:fldCharType="begin"/>
    </w:r>
    <w:r w:rsidR="00000DA8">
      <w:instrText xml:space="preserve"> PAGE  \* MERGEFORMAT </w:instrText>
    </w:r>
    <w:r w:rsidR="00000DA8">
      <w:fldChar w:fldCharType="separate"/>
    </w:r>
    <w:r w:rsidR="00000DA8">
      <w:rPr>
        <w:noProof/>
      </w:rPr>
      <w:t>1</w:t>
    </w:r>
    <w:r w:rsidR="00000DA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3FE8" w:rsidRDefault="00863FE8" w:rsidP="009F0C77">
      <w:r>
        <w:separator/>
      </w:r>
    </w:p>
  </w:footnote>
  <w:footnote w:type="continuationSeparator" w:id="0">
    <w:p w:rsidR="00863FE8" w:rsidRDefault="00863F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439AC10"/>
    <w:docVar w:name="CoverBillType" w:val="r"/>
    <w:docVar w:name="docpath" w:val="L:\Council\bills\GM\24439AC10.DOCX"/>
    <w:docVar w:name="dvBillNumber" w:val="45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32CED"/>
    <w:rsid w:val="00000DA8"/>
    <w:rsid w:val="00011869"/>
    <w:rsid w:val="000E1785"/>
    <w:rsid w:val="000F40FA"/>
    <w:rsid w:val="0010776B"/>
    <w:rsid w:val="00133E66"/>
    <w:rsid w:val="001435A3"/>
    <w:rsid w:val="00143981"/>
    <w:rsid w:val="001D08F2"/>
    <w:rsid w:val="001D525B"/>
    <w:rsid w:val="001D7F4F"/>
    <w:rsid w:val="001E11D7"/>
    <w:rsid w:val="001E25C4"/>
    <w:rsid w:val="002321B6"/>
    <w:rsid w:val="00250967"/>
    <w:rsid w:val="002543C8"/>
    <w:rsid w:val="00284AAE"/>
    <w:rsid w:val="002D0BE3"/>
    <w:rsid w:val="002E5912"/>
    <w:rsid w:val="00325348"/>
    <w:rsid w:val="0032732C"/>
    <w:rsid w:val="00336AD0"/>
    <w:rsid w:val="0037079A"/>
    <w:rsid w:val="003D01E8"/>
    <w:rsid w:val="003E5288"/>
    <w:rsid w:val="003F6D79"/>
    <w:rsid w:val="00414FE5"/>
    <w:rsid w:val="0041760A"/>
    <w:rsid w:val="00417C01"/>
    <w:rsid w:val="004809EE"/>
    <w:rsid w:val="004C165E"/>
    <w:rsid w:val="004C5DB9"/>
    <w:rsid w:val="004E7D54"/>
    <w:rsid w:val="005273C6"/>
    <w:rsid w:val="00530A69"/>
    <w:rsid w:val="00545593"/>
    <w:rsid w:val="00577C6C"/>
    <w:rsid w:val="00583899"/>
    <w:rsid w:val="005C2FE2"/>
    <w:rsid w:val="005E2BC9"/>
    <w:rsid w:val="00605102"/>
    <w:rsid w:val="00606FE2"/>
    <w:rsid w:val="006215AA"/>
    <w:rsid w:val="00621826"/>
    <w:rsid w:val="00632CED"/>
    <w:rsid w:val="006913C9"/>
    <w:rsid w:val="0069470D"/>
    <w:rsid w:val="00710F9D"/>
    <w:rsid w:val="00734F00"/>
    <w:rsid w:val="007A70AE"/>
    <w:rsid w:val="007C40B2"/>
    <w:rsid w:val="008141B2"/>
    <w:rsid w:val="008362E8"/>
    <w:rsid w:val="00863FE8"/>
    <w:rsid w:val="008A1768"/>
    <w:rsid w:val="008E1F79"/>
    <w:rsid w:val="008F2345"/>
    <w:rsid w:val="008F4429"/>
    <w:rsid w:val="00912143"/>
    <w:rsid w:val="0094021A"/>
    <w:rsid w:val="009C6A0B"/>
    <w:rsid w:val="009D106B"/>
    <w:rsid w:val="009F0C77"/>
    <w:rsid w:val="009F4DD1"/>
    <w:rsid w:val="00A24A14"/>
    <w:rsid w:val="00A41684"/>
    <w:rsid w:val="00A64E80"/>
    <w:rsid w:val="00A6780A"/>
    <w:rsid w:val="00A72BCD"/>
    <w:rsid w:val="00A741D9"/>
    <w:rsid w:val="00A833AB"/>
    <w:rsid w:val="00A9741D"/>
    <w:rsid w:val="00AC6960"/>
    <w:rsid w:val="00AD4B17"/>
    <w:rsid w:val="00AD613C"/>
    <w:rsid w:val="00B412D4"/>
    <w:rsid w:val="00BE3C22"/>
    <w:rsid w:val="00C0345E"/>
    <w:rsid w:val="00C3483A"/>
    <w:rsid w:val="00C74E9D"/>
    <w:rsid w:val="00C82FD3"/>
    <w:rsid w:val="00C92819"/>
    <w:rsid w:val="00CA0FB2"/>
    <w:rsid w:val="00CC6B7B"/>
    <w:rsid w:val="00CD2089"/>
    <w:rsid w:val="00D73A67"/>
    <w:rsid w:val="00D970A9"/>
    <w:rsid w:val="00DF3845"/>
    <w:rsid w:val="00E41911"/>
    <w:rsid w:val="00E45026"/>
    <w:rsid w:val="00E65870"/>
    <w:rsid w:val="00E92EEF"/>
    <w:rsid w:val="00F24442"/>
    <w:rsid w:val="00F50AE3"/>
    <w:rsid w:val="00F67CF1"/>
    <w:rsid w:val="00F83362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7F5C993-B40E-4791-8308-5B0844C4C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3F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FE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69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566_2010021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17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997E4-75B2-468D-B98F-56C8D0F32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294</Words>
  <Characters>1650</Characters>
  <Application>Microsoft Office Word</Application>
  <DocSecurity>0</DocSecurity>
  <Lines>73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4566: Honorable James E. Clyburn - South Carolina Legislature Online</dc:title>
  <dc:subject/>
  <dc:creator>gailmoore</dc:creator>
  <cp:keywords/>
  <dc:description/>
  <cp:lastModifiedBy>N Cumfer</cp:lastModifiedBy>
  <cp:revision>7</cp:revision>
  <cp:lastPrinted>2010-02-16T19:39:00Z</cp:lastPrinted>
  <dcterms:created xsi:type="dcterms:W3CDTF">2010-02-17T16:06:00Z</dcterms:created>
  <dcterms:modified xsi:type="dcterms:W3CDTF">2014-11-24T16:26:00Z</dcterms:modified>
</cp:coreProperties>
</file>