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80E" w:rsidRDefault="00B5780E" w:rsidP="00B5780E">
      <w:pPr>
        <w:widowControl w:val="0"/>
        <w:jc w:val="center"/>
      </w:pPr>
      <w:bookmarkStart w:id="0" w:name="_GoBack"/>
      <w:bookmarkEnd w:id="0"/>
      <w:r w:rsidRPr="00B5780E">
        <w:rPr>
          <w:b/>
        </w:rPr>
        <w:t>South Carolina General Assembly</w:t>
      </w:r>
    </w:p>
    <w:p w:rsidR="00B5780E" w:rsidRDefault="00B5780E" w:rsidP="00B5780E">
      <w:pPr>
        <w:widowControl w:val="0"/>
        <w:jc w:val="center"/>
      </w:pPr>
      <w:r>
        <w:t>118th Session, 2009-2010</w:t>
      </w:r>
    </w:p>
    <w:p w:rsidR="00B5780E" w:rsidRDefault="00B5780E" w:rsidP="00B5780E">
      <w:pPr>
        <w:widowControl w:val="0"/>
        <w:jc w:val="left"/>
      </w:pPr>
    </w:p>
    <w:p w:rsidR="00B5780E" w:rsidRDefault="00B5780E" w:rsidP="00B5780E">
      <w:pPr>
        <w:widowControl w:val="0"/>
        <w:jc w:val="left"/>
        <w:rPr>
          <w:b/>
        </w:rPr>
      </w:pPr>
      <w:r w:rsidRPr="00B5780E">
        <w:rPr>
          <w:b/>
        </w:rPr>
        <w:t>H. 4582</w:t>
      </w:r>
    </w:p>
    <w:p w:rsidR="00B5780E" w:rsidRDefault="00B5780E" w:rsidP="00B5780E">
      <w:pPr>
        <w:widowControl w:val="0"/>
        <w:jc w:val="left"/>
        <w:rPr>
          <w:b/>
        </w:rPr>
      </w:pPr>
    </w:p>
    <w:p w:rsidR="00B5780E" w:rsidRDefault="00B5780E" w:rsidP="00B5780E">
      <w:pPr>
        <w:widowControl w:val="0"/>
        <w:jc w:val="left"/>
      </w:pPr>
      <w:r w:rsidRPr="00B5780E">
        <w:rPr>
          <w:b/>
        </w:rPr>
        <w:t>STATUS INFORMATION</w:t>
      </w:r>
    </w:p>
    <w:p w:rsidR="00B5780E" w:rsidRDefault="00B5780E" w:rsidP="00B5780E">
      <w:pPr>
        <w:widowControl w:val="0"/>
        <w:jc w:val="left"/>
      </w:pPr>
    </w:p>
    <w:p w:rsidR="00B5780E" w:rsidRDefault="00B5780E" w:rsidP="00B5780E">
      <w:pPr>
        <w:widowControl w:val="0"/>
        <w:jc w:val="left"/>
      </w:pPr>
      <w:r>
        <w:t>House Resolution</w:t>
      </w:r>
    </w:p>
    <w:p w:rsidR="00B5780E" w:rsidRDefault="009518D7" w:rsidP="00B5780E">
      <w:pPr>
        <w:widowControl w:val="0"/>
        <w:jc w:val="left"/>
      </w:pPr>
      <w:r>
        <w:t>Sponsors: Reps. Jennings,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B5780E" w:rsidRDefault="00B5780E" w:rsidP="00B5780E">
      <w:pPr>
        <w:widowControl w:val="0"/>
        <w:jc w:val="left"/>
      </w:pPr>
      <w:r>
        <w:t>Document Path: l:\council\bills\rm\1063bh10.docx</w:t>
      </w:r>
    </w:p>
    <w:p w:rsidR="00B5780E" w:rsidRDefault="00B5780E" w:rsidP="00B5780E">
      <w:pPr>
        <w:widowControl w:val="0"/>
        <w:jc w:val="left"/>
      </w:pPr>
    </w:p>
    <w:p w:rsidR="00B5780E" w:rsidRDefault="00B5780E" w:rsidP="00B5780E">
      <w:pPr>
        <w:widowControl w:val="0"/>
        <w:jc w:val="left"/>
      </w:pPr>
      <w:r>
        <w:t>Introduced in the House on February 17, 2010</w:t>
      </w:r>
    </w:p>
    <w:p w:rsidR="00B5780E" w:rsidRDefault="00B5780E" w:rsidP="00B5780E">
      <w:pPr>
        <w:widowControl w:val="0"/>
        <w:jc w:val="left"/>
      </w:pPr>
      <w:r>
        <w:t>Adopted by the House on February 17, 2010</w:t>
      </w:r>
    </w:p>
    <w:p w:rsidR="00B5780E" w:rsidRDefault="00B5780E" w:rsidP="00B5780E">
      <w:pPr>
        <w:widowControl w:val="0"/>
        <w:jc w:val="left"/>
      </w:pPr>
    </w:p>
    <w:p w:rsidR="00B5780E" w:rsidRDefault="00B5780E" w:rsidP="00B5780E">
      <w:pPr>
        <w:widowControl w:val="0"/>
        <w:jc w:val="left"/>
      </w:pPr>
      <w:r>
        <w:t xml:space="preserve">Summary: </w:t>
      </w:r>
      <w:r w:rsidR="00447BDC">
        <w:t>Dillon High School Football Team</w:t>
      </w:r>
    </w:p>
    <w:p w:rsidR="00B5780E" w:rsidRDefault="00B5780E" w:rsidP="00B5780E">
      <w:pPr>
        <w:widowControl w:val="0"/>
        <w:jc w:val="left"/>
      </w:pPr>
    </w:p>
    <w:p w:rsidR="00B5780E" w:rsidRDefault="00B5780E" w:rsidP="00B5780E">
      <w:pPr>
        <w:widowControl w:val="0"/>
        <w:jc w:val="left"/>
      </w:pPr>
    </w:p>
    <w:p w:rsidR="00B5780E" w:rsidRDefault="00B5780E" w:rsidP="00B578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80E">
        <w:rPr>
          <w:b/>
        </w:rPr>
        <w:t>HISTORY OF LEGISLATIVE ACTIONS</w:t>
      </w:r>
    </w:p>
    <w:p w:rsidR="00B5780E" w:rsidRDefault="00B5780E" w:rsidP="00B578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780E" w:rsidRPr="00B5780E" w:rsidRDefault="00B5780E" w:rsidP="00B578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780E">
        <w:rPr>
          <w:u w:val="single"/>
        </w:rPr>
        <w:tab/>
        <w:t>Date</w:t>
      </w:r>
      <w:r w:rsidRPr="00B5780E">
        <w:rPr>
          <w:u w:val="single"/>
        </w:rPr>
        <w:tab/>
        <w:t>Body</w:t>
      </w:r>
      <w:r w:rsidRPr="00B5780E">
        <w:rPr>
          <w:u w:val="single"/>
        </w:rPr>
        <w:tab/>
        <w:t>Action Description with journal page number</w:t>
      </w:r>
      <w:r w:rsidRPr="00B5780E">
        <w:rPr>
          <w:u w:val="single"/>
        </w:rPr>
        <w:tab/>
      </w:r>
    </w:p>
    <w:p w:rsidR="0003786F" w:rsidRDefault="0003786F" w:rsidP="000378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5877E7">
        <w:t xml:space="preserve">Introduced and adopted </w:t>
      </w:r>
      <w:hyperlink r:id="rId7" w:history="1">
        <w:r w:rsidRPr="006A64CB">
          <w:rPr>
            <w:rStyle w:val="Hyperlink"/>
          </w:rPr>
          <w:t>HJ</w:t>
        </w:r>
      </w:hyperlink>
      <w:r>
        <w:noBreakHyphen/>
      </w:r>
      <w:r w:rsidRPr="005877E7">
        <w:t>210</w:t>
      </w:r>
    </w:p>
    <w:p w:rsidR="0003786F" w:rsidRDefault="0003786F" w:rsidP="000378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80E" w:rsidRPr="00B5780E" w:rsidRDefault="00B5780E" w:rsidP="00B57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780E" w:rsidRDefault="00B5780E" w:rsidP="00B5780E">
      <w:r w:rsidRPr="00B5780E">
        <w:rPr>
          <w:b/>
        </w:rPr>
        <w:t>VERSIONS OF THIS BILL</w:t>
      </w:r>
    </w:p>
    <w:p w:rsidR="00B5780E" w:rsidRDefault="00B5780E" w:rsidP="00B5780E"/>
    <w:p w:rsidR="00B5780E" w:rsidRDefault="002F2B72" w:rsidP="00B5780E">
      <w:hyperlink r:id="rId8" w:history="1">
        <w:r w:rsidR="00B5780E">
          <w:rPr>
            <w:rStyle w:val="Hyperlink"/>
          </w:rPr>
          <w:t>2/17/2010</w:t>
        </w:r>
      </w:hyperlink>
    </w:p>
    <w:p w:rsidR="00B5780E" w:rsidRDefault="00B5780E" w:rsidP="00B5780E"/>
    <w:p w:rsidR="00B5780E" w:rsidRDefault="00B5780E" w:rsidP="00B5780E">
      <w:pPr>
        <w:sectPr w:rsidR="00B5780E" w:rsidSect="00B578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C20" w:rsidRDefault="00A35C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C20" w:rsidRDefault="00A35C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C20" w:rsidRDefault="00A35C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C20" w:rsidRDefault="00A35C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0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1EA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AD8" w:rsidRDefault="00EF1CA9" w:rsidP="00D2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74828">
        <w:t>RECOGNIZE AND CONGRATULATE</w:t>
      </w:r>
      <w:r w:rsidR="00D27AD8">
        <w:t xml:space="preserve"> THE DILLON HIGH SCHOOL FOOTBALL TEAM </w:t>
      </w:r>
      <w:r w:rsidR="00374828">
        <w:t>ON</w:t>
      </w:r>
      <w:r w:rsidR="00D27AD8">
        <w:t xml:space="preserve"> ITS </w:t>
      </w:r>
      <w:r w:rsidR="00374828">
        <w:t>SUPERLATIVE</w:t>
      </w:r>
      <w:r w:rsidR="00D27AD8">
        <w:t xml:space="preserve"> SEASON AND </w:t>
      </w:r>
      <w:r w:rsidR="00374828">
        <w:t>IMPRESSIVE WIN OF THE 20</w:t>
      </w:r>
      <w:r w:rsidR="00D27AD8">
        <w:t>0</w:t>
      </w:r>
      <w:r w:rsidR="00374828">
        <w:t>9</w:t>
      </w:r>
      <w:r w:rsidR="00D27AD8">
        <w:t xml:space="preserve"> CLASS AA STATE CHAMPIONSHIP TITLE.</w:t>
      </w:r>
    </w:p>
    <w:p w:rsidR="00451EA7" w:rsidRDefault="00451E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942" w:rsidRDefault="00374828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reigning state football champ </w:t>
      </w:r>
      <w:r w:rsidR="001F5B47">
        <w:t xml:space="preserve">Dillon High School </w:t>
      </w:r>
      <w:r>
        <w:t xml:space="preserve">refused to give up its crown, making it two state titles in a row as the Wildcats </w:t>
      </w:r>
      <w:r w:rsidR="00523942">
        <w:t>handed Central a second title</w:t>
      </w:r>
      <w:r w:rsidR="007D3F00">
        <w:noBreakHyphen/>
      </w:r>
      <w:r w:rsidR="00523942">
        <w:t xml:space="preserve">game defeat and </w:t>
      </w:r>
      <w:r>
        <w:t xml:space="preserve">grabbed the </w:t>
      </w:r>
      <w:r w:rsidR="001F5B47">
        <w:t>200</w:t>
      </w:r>
      <w:r>
        <w:t>9</w:t>
      </w:r>
      <w:r w:rsidR="001F5B47">
        <w:t xml:space="preserve"> Class AA State Championship </w:t>
      </w:r>
      <w:r>
        <w:t>on December 5, 2009</w:t>
      </w:r>
      <w:r w:rsidR="00523942">
        <w:t>; and</w:t>
      </w:r>
    </w:p>
    <w:p w:rsidR="00523942" w:rsidRDefault="00523942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5B47" w:rsidRDefault="00523942" w:rsidP="009C2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Williams</w:t>
      </w:r>
      <w:r w:rsidR="007D3F00">
        <w:noBreakHyphen/>
      </w:r>
      <w:r>
        <w:t xml:space="preserve">Brice Stadium in Columbia echoed with the shouts of exuberant Wildcat fans, pleased to see their </w:t>
      </w:r>
      <w:r w:rsidR="009C2021">
        <w:t xml:space="preserve">confident </w:t>
      </w:r>
      <w:r>
        <w:t xml:space="preserve">predictions of </w:t>
      </w:r>
      <w:r w:rsidR="009C2021">
        <w:t>victory realized</w:t>
      </w:r>
      <w:r w:rsidR="00151A62">
        <w:t>. The Wildcats used big plays on both sides of the ball and came up huge on defense for a 21</w:t>
      </w:r>
      <w:r w:rsidR="007D3F00">
        <w:noBreakHyphen/>
      </w:r>
      <w:r w:rsidR="00151A62">
        <w:t>20 title win</w:t>
      </w:r>
      <w:r w:rsidR="009C2021">
        <w:t>; and</w:t>
      </w:r>
    </w:p>
    <w:p w:rsidR="009C2021" w:rsidRDefault="009C2021" w:rsidP="009C2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2021" w:rsidRDefault="009C2021" w:rsidP="009C2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A749C">
        <w:t>such victories do not just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</w:t>
      </w:r>
      <w:r w:rsidR="003A749C">
        <w:rPr>
          <w:rFonts w:eastAsiaTheme="minorHAnsi"/>
          <w:color w:val="000000" w:themeColor="text1"/>
          <w:szCs w:val="22"/>
          <w:u w:color="000000" w:themeColor="text1"/>
        </w:rPr>
        <w:t xml:space="preserve">proven consistency in both,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Head Coach Jackie Hayes and his assistants </w:t>
      </w:r>
      <w:r w:rsidR="003A749C">
        <w:rPr>
          <w:rFonts w:eastAsiaTheme="minorHAnsi"/>
          <w:color w:val="000000" w:themeColor="text1"/>
          <w:szCs w:val="22"/>
          <w:u w:color="000000" w:themeColor="text1"/>
        </w:rPr>
        <w:t xml:space="preserve">have </w:t>
      </w:r>
      <w:r>
        <w:rPr>
          <w:rFonts w:eastAsiaTheme="minorHAnsi"/>
          <w:color w:val="000000" w:themeColor="text1"/>
          <w:szCs w:val="22"/>
          <w:u w:color="000000" w:themeColor="text1"/>
        </w:rPr>
        <w:t>built their</w:t>
      </w:r>
      <w:r w:rsidR="003A749C">
        <w:rPr>
          <w:rFonts w:eastAsiaTheme="minorHAnsi"/>
          <w:color w:val="000000" w:themeColor="text1"/>
          <w:szCs w:val="22"/>
          <w:u w:color="000000" w:themeColor="text1"/>
        </w:rPr>
        <w:t xml:space="preserve"> football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a championship team that refus</w:t>
      </w:r>
      <w:r w:rsidR="003A749C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best; and</w:t>
      </w:r>
    </w:p>
    <w:p w:rsidR="009C2021" w:rsidRDefault="009C2021" w:rsidP="009C2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63ACA">
        <w:t xml:space="preserve">making </w:t>
      </w:r>
      <w:r w:rsidR="00337B9F">
        <w:t>the victory even sweeter</w:t>
      </w:r>
      <w:r>
        <w:t xml:space="preserve">, </w:t>
      </w:r>
      <w:r w:rsidR="00337B9F">
        <w:t>Antuawn Blue</w:t>
      </w:r>
      <w:r>
        <w:t xml:space="preserve"> was named </w:t>
      </w:r>
      <w:r w:rsidRPr="008E2D88">
        <w:rPr>
          <w:i/>
        </w:rPr>
        <w:t>High School Sports Report</w:t>
      </w:r>
      <w:r w:rsidR="007D3F00" w:rsidRPr="007D3F00">
        <w:t>’</w:t>
      </w:r>
      <w:r w:rsidRPr="008E2D88">
        <w:rPr>
          <w:i/>
        </w:rPr>
        <w:t>s</w:t>
      </w:r>
      <w:r>
        <w:t xml:space="preserve"> </w:t>
      </w:r>
      <w:r w:rsidR="00337B9F">
        <w:t xml:space="preserve">Class AA </w:t>
      </w:r>
      <w:r>
        <w:t>Player of the Year</w:t>
      </w:r>
      <w:r w:rsidR="00BB615C">
        <w:t>,</w:t>
      </w:r>
      <w:r w:rsidR="00152D7F">
        <w:t xml:space="preserve"> as well as All</w:t>
      </w:r>
      <w:r w:rsidR="007D3F00">
        <w:noBreakHyphen/>
      </w:r>
      <w:r w:rsidR="00152D7F">
        <w:t xml:space="preserve">State, while other </w:t>
      </w:r>
      <w:r w:rsidR="00337B9F">
        <w:t>Dillon All</w:t>
      </w:r>
      <w:r w:rsidR="007D3F00">
        <w:noBreakHyphen/>
      </w:r>
      <w:r w:rsidR="00337B9F">
        <w:t>State picks included Tyquan Hayes, Desmond Hayes, Kendale Carmichael, T.J. Grimsley, Damien Simpson, and Hassan Williams</w:t>
      </w:r>
      <w:r w:rsidR="00240578">
        <w:t>on</w:t>
      </w:r>
      <w:r w:rsidR="00337B9F">
        <w:t xml:space="preserve">. </w:t>
      </w:r>
      <w:r>
        <w:t xml:space="preserve">In addition, Coach Hayes, who is also a member of the South Carolina House of Representatives for District 55, </w:t>
      </w:r>
      <w:r w:rsidR="003B13BA">
        <w:t xml:space="preserve">once again </w:t>
      </w:r>
      <w:r>
        <w:t>was named 200</w:t>
      </w:r>
      <w:r w:rsidR="00337B9F">
        <w:t>9</w:t>
      </w:r>
      <w:r>
        <w:t xml:space="preserve"> HSSR </w:t>
      </w:r>
      <w:r w:rsidR="00337B9F">
        <w:t xml:space="preserve">Class AA </w:t>
      </w:r>
      <w:r>
        <w:t>Coach of the Year; and</w:t>
      </w: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</w:t>
      </w:r>
      <w:r w:rsidR="00663ACA">
        <w:t xml:space="preserve">Wildcats have brought great pride and recognition to their school and community, and the members of the </w:t>
      </w:r>
      <w:r w:rsidR="007E6B79">
        <w:t>House of Representatives</w:t>
      </w:r>
      <w:r w:rsidR="007A542F">
        <w:t xml:space="preserve"> </w:t>
      </w:r>
      <w:r w:rsidR="00663ACA">
        <w:t>are pleased to have this opportunity to recognize such a wonderful group of young athletes and their fine coaches.</w:t>
      </w:r>
      <w:r w:rsidR="009A2ECD">
        <w:t xml:space="preserve"> </w:t>
      </w:r>
      <w:r>
        <w:t>Now, therefore,</w:t>
      </w: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B47" w:rsidRDefault="001F5B47" w:rsidP="00861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</w:t>
      </w:r>
      <w:r w:rsidR="008613D2">
        <w:t>congratulate the Dillon High School football team on its superlative season and impressive win of the 2009 Class AA State Championship title.</w:t>
      </w:r>
    </w:p>
    <w:p w:rsidR="008613D2" w:rsidRDefault="008613D2" w:rsidP="00861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Lynda Cottingham and Coach Jackie Hayes of Dillon High School.</w:t>
      </w:r>
    </w:p>
    <w:p w:rsidR="00600976" w:rsidRDefault="007D3F00" w:rsidP="00553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0976" w:rsidRDefault="00600976" w:rsidP="00B5780E">
      <w:pPr>
        <w:suppressAutoHyphens/>
      </w:pPr>
    </w:p>
    <w:sectPr w:rsidR="00600976" w:rsidSect="00B5780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B9F" w:rsidRDefault="00337B9F" w:rsidP="009F0C77">
      <w:r>
        <w:separator/>
      </w:r>
    </w:p>
  </w:endnote>
  <w:endnote w:type="continuationSeparator" w:id="0">
    <w:p w:rsidR="00337B9F" w:rsidRDefault="00337B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299AEE-D1B0-4FAD-A960-8DCFF117A496}"/>
    <w:embedBold r:id="rId2" w:fontKey="{C52F2E5E-B2E9-4720-8CE5-DA7A368326C2}"/>
    <w:embedItalic r:id="rId3" w:fontKey="{F229F063-F39A-49CE-AEE8-5C5C76B0A7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04C32EC-272A-40E1-857B-4D677A9BBF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CF5CAD5-E5E2-4E5D-B4C2-7F7B73D1DA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3C581EC-46F6-498C-BF06-C6FD9DFD04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80E" w:rsidRPr="00600976" w:rsidRDefault="00B5780E" w:rsidP="006009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r w:rsidR="002F2B72">
      <w:fldChar w:fldCharType="begin"/>
    </w:r>
    <w:r w:rsidR="002F2B72">
      <w:instrText xml:space="preserve"> PAGE  \* MERGEFORMAT </w:instrText>
    </w:r>
    <w:r w:rsidR="002F2B72">
      <w:fldChar w:fldCharType="separate"/>
    </w:r>
    <w:r w:rsidR="002F2B72">
      <w:rPr>
        <w:noProof/>
      </w:rPr>
      <w:t>1</w:t>
    </w:r>
    <w:r w:rsidR="002F2B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B9F" w:rsidRDefault="00337B9F" w:rsidP="009F0C77">
      <w:r>
        <w:separator/>
      </w:r>
    </w:p>
  </w:footnote>
  <w:footnote w:type="continuationSeparator" w:id="0">
    <w:p w:rsidR="00337B9F" w:rsidRDefault="00337B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3BH10"/>
    <w:docVar w:name="CoverBillType" w:val="r"/>
    <w:docVar w:name="docpath" w:val="L:\Council\bills\RM\1063BH10.DOCX"/>
    <w:docVar w:name="dvBillNumber" w:val="45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714B"/>
    <w:rsid w:val="00011869"/>
    <w:rsid w:val="0003786F"/>
    <w:rsid w:val="00041A37"/>
    <w:rsid w:val="000E1785"/>
    <w:rsid w:val="000F40FA"/>
    <w:rsid w:val="000F714B"/>
    <w:rsid w:val="0010776B"/>
    <w:rsid w:val="00133E66"/>
    <w:rsid w:val="001435A3"/>
    <w:rsid w:val="00151A62"/>
    <w:rsid w:val="00152D7F"/>
    <w:rsid w:val="001D08F2"/>
    <w:rsid w:val="001D525B"/>
    <w:rsid w:val="001D7F4F"/>
    <w:rsid w:val="001F5B47"/>
    <w:rsid w:val="002321B6"/>
    <w:rsid w:val="00240578"/>
    <w:rsid w:val="00250967"/>
    <w:rsid w:val="002543C8"/>
    <w:rsid w:val="00284AAE"/>
    <w:rsid w:val="002E5912"/>
    <w:rsid w:val="002F2B72"/>
    <w:rsid w:val="00310299"/>
    <w:rsid w:val="00325348"/>
    <w:rsid w:val="0032732C"/>
    <w:rsid w:val="00336AD0"/>
    <w:rsid w:val="00337B9F"/>
    <w:rsid w:val="0037079A"/>
    <w:rsid w:val="00374828"/>
    <w:rsid w:val="003A749C"/>
    <w:rsid w:val="003B13BA"/>
    <w:rsid w:val="003B1A13"/>
    <w:rsid w:val="003D01E8"/>
    <w:rsid w:val="003E5288"/>
    <w:rsid w:val="003F6D79"/>
    <w:rsid w:val="0041760A"/>
    <w:rsid w:val="00417C01"/>
    <w:rsid w:val="00447BDC"/>
    <w:rsid w:val="00451EA7"/>
    <w:rsid w:val="004809EE"/>
    <w:rsid w:val="004B4ABA"/>
    <w:rsid w:val="004E7D54"/>
    <w:rsid w:val="00523942"/>
    <w:rsid w:val="005273C6"/>
    <w:rsid w:val="00530A69"/>
    <w:rsid w:val="00545593"/>
    <w:rsid w:val="005530A2"/>
    <w:rsid w:val="00565720"/>
    <w:rsid w:val="00577C6C"/>
    <w:rsid w:val="005C27FB"/>
    <w:rsid w:val="005C2FE2"/>
    <w:rsid w:val="005E2BC9"/>
    <w:rsid w:val="00600976"/>
    <w:rsid w:val="00604C8A"/>
    <w:rsid w:val="00605102"/>
    <w:rsid w:val="006215AA"/>
    <w:rsid w:val="00647910"/>
    <w:rsid w:val="00663ACA"/>
    <w:rsid w:val="0068442D"/>
    <w:rsid w:val="006913C9"/>
    <w:rsid w:val="0069470D"/>
    <w:rsid w:val="006A64CB"/>
    <w:rsid w:val="00734F00"/>
    <w:rsid w:val="007A542F"/>
    <w:rsid w:val="007A70AE"/>
    <w:rsid w:val="007D3F00"/>
    <w:rsid w:val="007E6B79"/>
    <w:rsid w:val="008362E8"/>
    <w:rsid w:val="008613D2"/>
    <w:rsid w:val="008A1768"/>
    <w:rsid w:val="008C27F9"/>
    <w:rsid w:val="008F4429"/>
    <w:rsid w:val="00900922"/>
    <w:rsid w:val="0091697C"/>
    <w:rsid w:val="0094021A"/>
    <w:rsid w:val="0094058F"/>
    <w:rsid w:val="009518D7"/>
    <w:rsid w:val="009959D2"/>
    <w:rsid w:val="00995AEA"/>
    <w:rsid w:val="009A2ECD"/>
    <w:rsid w:val="009C2021"/>
    <w:rsid w:val="009C6A0B"/>
    <w:rsid w:val="009F0C77"/>
    <w:rsid w:val="009F4DD1"/>
    <w:rsid w:val="00A32235"/>
    <w:rsid w:val="00A35C20"/>
    <w:rsid w:val="00A4067A"/>
    <w:rsid w:val="00A41684"/>
    <w:rsid w:val="00A64E80"/>
    <w:rsid w:val="00A72BCD"/>
    <w:rsid w:val="00A741D9"/>
    <w:rsid w:val="00A833AB"/>
    <w:rsid w:val="00A9741D"/>
    <w:rsid w:val="00AD4B17"/>
    <w:rsid w:val="00B412D4"/>
    <w:rsid w:val="00B45B0E"/>
    <w:rsid w:val="00B5780E"/>
    <w:rsid w:val="00B87E0D"/>
    <w:rsid w:val="00BB615C"/>
    <w:rsid w:val="00BE2F2C"/>
    <w:rsid w:val="00BE3C22"/>
    <w:rsid w:val="00BF42F6"/>
    <w:rsid w:val="00C0345E"/>
    <w:rsid w:val="00C3483A"/>
    <w:rsid w:val="00C74E9D"/>
    <w:rsid w:val="00C81B51"/>
    <w:rsid w:val="00C82FD3"/>
    <w:rsid w:val="00C92819"/>
    <w:rsid w:val="00CC6B7B"/>
    <w:rsid w:val="00CD2089"/>
    <w:rsid w:val="00D27AD8"/>
    <w:rsid w:val="00D73A67"/>
    <w:rsid w:val="00D970A9"/>
    <w:rsid w:val="00DA0B90"/>
    <w:rsid w:val="00DF2140"/>
    <w:rsid w:val="00DF3845"/>
    <w:rsid w:val="00E41911"/>
    <w:rsid w:val="00E92EEF"/>
    <w:rsid w:val="00EF1CA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A59D41F-F4BC-4336-AB84-B81D0AB90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B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78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82_201002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4C838-E7F8-4570-9812-8607398FA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553</Words>
  <Characters>3173</Characters>
  <Application>Microsoft Office Word</Application>
  <DocSecurity>0</DocSecurity>
  <Lines>97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4582: Dillon High School Football Team - South Carolina Legislature Online</dc:title>
  <dc:subject/>
  <dc:creator>RosanneMcDowell</dc:creator>
  <cp:keywords/>
  <dc:description/>
  <cp:lastModifiedBy>N Cumfer</cp:lastModifiedBy>
  <cp:revision>8</cp:revision>
  <cp:lastPrinted>2010-02-01T21:20:00Z</cp:lastPrinted>
  <dcterms:created xsi:type="dcterms:W3CDTF">2010-02-17T20:53:00Z</dcterms:created>
  <dcterms:modified xsi:type="dcterms:W3CDTF">2014-11-24T16:26:00Z</dcterms:modified>
</cp:coreProperties>
</file>