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BF2" w:rsidRDefault="003E3BF2" w:rsidP="003E3BF2">
      <w:pPr>
        <w:widowControl w:val="0"/>
        <w:jc w:val="center"/>
      </w:pPr>
      <w:bookmarkStart w:id="0" w:name="_GoBack"/>
      <w:bookmarkEnd w:id="0"/>
      <w:r w:rsidRPr="003E3BF2">
        <w:rPr>
          <w:b/>
        </w:rPr>
        <w:t>South Carolina General Assembly</w:t>
      </w:r>
    </w:p>
    <w:p w:rsidR="003E3BF2" w:rsidRDefault="003E3BF2" w:rsidP="003E3BF2">
      <w:pPr>
        <w:widowControl w:val="0"/>
        <w:jc w:val="center"/>
      </w:pPr>
      <w:r>
        <w:t>118th Session, 2009-2010</w:t>
      </w:r>
    </w:p>
    <w:p w:rsidR="003E3BF2" w:rsidRDefault="003E3BF2" w:rsidP="003E3BF2">
      <w:pPr>
        <w:widowControl w:val="0"/>
        <w:jc w:val="left"/>
      </w:pPr>
    </w:p>
    <w:p w:rsidR="003E3BF2" w:rsidRDefault="003E3BF2" w:rsidP="003E3BF2">
      <w:pPr>
        <w:widowControl w:val="0"/>
        <w:jc w:val="left"/>
        <w:rPr>
          <w:b/>
        </w:rPr>
      </w:pPr>
      <w:r w:rsidRPr="003E3BF2">
        <w:rPr>
          <w:b/>
        </w:rPr>
        <w:t>H. 4612</w:t>
      </w:r>
    </w:p>
    <w:p w:rsidR="003E3BF2" w:rsidRDefault="003E3BF2" w:rsidP="003E3BF2">
      <w:pPr>
        <w:widowControl w:val="0"/>
        <w:jc w:val="left"/>
        <w:rPr>
          <w:b/>
        </w:rPr>
      </w:pPr>
    </w:p>
    <w:p w:rsidR="003E3BF2" w:rsidRDefault="003E3BF2" w:rsidP="003E3BF2">
      <w:pPr>
        <w:widowControl w:val="0"/>
        <w:jc w:val="left"/>
      </w:pPr>
      <w:r w:rsidRPr="003E3BF2">
        <w:rPr>
          <w:b/>
        </w:rPr>
        <w:t>STATUS INFORMATION</w:t>
      </w:r>
    </w:p>
    <w:p w:rsidR="003E3BF2" w:rsidRDefault="003E3BF2" w:rsidP="003E3BF2">
      <w:pPr>
        <w:widowControl w:val="0"/>
        <w:jc w:val="left"/>
      </w:pPr>
    </w:p>
    <w:p w:rsidR="003E3BF2" w:rsidRDefault="003E3BF2" w:rsidP="003E3BF2">
      <w:pPr>
        <w:widowControl w:val="0"/>
        <w:jc w:val="left"/>
      </w:pPr>
      <w:r>
        <w:t>Concurrent Resolution</w:t>
      </w:r>
    </w:p>
    <w:p w:rsidR="003E3BF2" w:rsidRDefault="003E3BF2" w:rsidP="003E3BF2">
      <w:pPr>
        <w:widowControl w:val="0"/>
        <w:jc w:val="left"/>
      </w:pPr>
      <w:r>
        <w:t>Sponsors: Reps. Harrell,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3E3BF2" w:rsidRDefault="003E3BF2" w:rsidP="003E3BF2">
      <w:pPr>
        <w:widowControl w:val="0"/>
        <w:jc w:val="left"/>
      </w:pPr>
      <w:r>
        <w:t>Document Path: l:\council\bills\rm\1073dw10.docx</w:t>
      </w:r>
    </w:p>
    <w:p w:rsidR="003E3BF2" w:rsidRDefault="003E3BF2" w:rsidP="003E3BF2">
      <w:pPr>
        <w:widowControl w:val="0"/>
        <w:jc w:val="left"/>
      </w:pPr>
    </w:p>
    <w:p w:rsidR="00B61D3F" w:rsidRDefault="00B61D3F" w:rsidP="003E3BF2">
      <w:pPr>
        <w:widowControl w:val="0"/>
        <w:jc w:val="left"/>
      </w:pPr>
      <w:r>
        <w:t>Introduced in the House on February 24, 2010</w:t>
      </w:r>
    </w:p>
    <w:p w:rsidR="00B61D3F" w:rsidRDefault="00B61D3F" w:rsidP="003E3BF2">
      <w:pPr>
        <w:widowControl w:val="0"/>
        <w:jc w:val="left"/>
      </w:pPr>
      <w:r>
        <w:t>Introduced in the Senate on February 24, 2010</w:t>
      </w:r>
    </w:p>
    <w:p w:rsidR="00B61D3F" w:rsidRDefault="00B61D3F" w:rsidP="003E3BF2">
      <w:pPr>
        <w:widowControl w:val="0"/>
        <w:jc w:val="left"/>
      </w:pPr>
      <w:r>
        <w:t>Adopted by the General Assembly on February 24, 2010</w:t>
      </w:r>
    </w:p>
    <w:p w:rsidR="00B61D3F" w:rsidRDefault="00B61D3F" w:rsidP="003E3BF2">
      <w:pPr>
        <w:widowControl w:val="0"/>
        <w:jc w:val="left"/>
      </w:pPr>
    </w:p>
    <w:p w:rsidR="003E3BF2" w:rsidRDefault="003E3BF2" w:rsidP="003E3BF2">
      <w:pPr>
        <w:widowControl w:val="0"/>
        <w:jc w:val="left"/>
      </w:pPr>
      <w:r>
        <w:t xml:space="preserve">Summary: </w:t>
      </w:r>
      <w:r w:rsidR="0025556B">
        <w:t>Lifepoint, Inc; Nancy A. Kay</w:t>
      </w:r>
    </w:p>
    <w:p w:rsidR="003E3BF2" w:rsidRDefault="003E3BF2" w:rsidP="003E3BF2">
      <w:pPr>
        <w:widowControl w:val="0"/>
        <w:jc w:val="left"/>
      </w:pPr>
    </w:p>
    <w:p w:rsidR="003E3BF2" w:rsidRDefault="003E3BF2" w:rsidP="003E3BF2">
      <w:pPr>
        <w:widowControl w:val="0"/>
        <w:jc w:val="left"/>
      </w:pPr>
    </w:p>
    <w:p w:rsidR="003E3BF2" w:rsidRDefault="003E3BF2" w:rsidP="003E3B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3BF2">
        <w:rPr>
          <w:b/>
        </w:rPr>
        <w:t>HISTORY OF LEGISLATIVE ACTIONS</w:t>
      </w:r>
    </w:p>
    <w:p w:rsidR="003E3BF2" w:rsidRDefault="003E3BF2" w:rsidP="003E3B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3BF2" w:rsidRPr="003E3BF2" w:rsidRDefault="003E3BF2" w:rsidP="003E3B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3BF2">
        <w:rPr>
          <w:u w:val="single"/>
        </w:rPr>
        <w:tab/>
        <w:t>Date</w:t>
      </w:r>
      <w:r w:rsidRPr="003E3BF2">
        <w:rPr>
          <w:u w:val="single"/>
        </w:rPr>
        <w:tab/>
        <w:t>Body</w:t>
      </w:r>
      <w:r w:rsidRPr="003E3BF2">
        <w:rPr>
          <w:u w:val="single"/>
        </w:rPr>
        <w:tab/>
        <w:t>Action Description with journal page number</w:t>
      </w:r>
      <w:r w:rsidRPr="003E3BF2">
        <w:rPr>
          <w:u w:val="single"/>
        </w:rPr>
        <w:tab/>
      </w:r>
    </w:p>
    <w:p w:rsidR="00330D5C" w:rsidRDefault="00330D5C" w:rsidP="00330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House</w:t>
      </w:r>
      <w:r>
        <w:tab/>
      </w:r>
      <w:r w:rsidRPr="00860EFF">
        <w:t xml:space="preserve">Introduced, adopted, sent to Senate </w:t>
      </w:r>
      <w:hyperlink r:id="rId7" w:history="1">
        <w:r w:rsidRPr="00F3643D">
          <w:rPr>
            <w:rStyle w:val="Hyperlink"/>
          </w:rPr>
          <w:t>HJ</w:t>
        </w:r>
      </w:hyperlink>
      <w:r>
        <w:noBreakHyphen/>
      </w:r>
      <w:r w:rsidRPr="00860EFF">
        <w:t>101</w:t>
      </w:r>
    </w:p>
    <w:p w:rsidR="00330D5C" w:rsidRDefault="00330D5C" w:rsidP="00330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Senate</w:t>
      </w:r>
      <w:r>
        <w:tab/>
      </w:r>
      <w:r w:rsidRPr="00860EFF">
        <w:t xml:space="preserve">Introduced, adopted, returned with concurrence </w:t>
      </w:r>
      <w:hyperlink r:id="rId8" w:history="1">
        <w:r w:rsidRPr="00F3643D">
          <w:rPr>
            <w:rStyle w:val="Hyperlink"/>
          </w:rPr>
          <w:t>SJ</w:t>
        </w:r>
      </w:hyperlink>
      <w:r>
        <w:noBreakHyphen/>
      </w:r>
      <w:r w:rsidRPr="00860EFF">
        <w:t>5</w:t>
      </w:r>
    </w:p>
    <w:p w:rsidR="00330D5C" w:rsidRDefault="00330D5C" w:rsidP="00330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3BF2" w:rsidRPr="003E3BF2" w:rsidRDefault="003E3BF2" w:rsidP="003E3B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3BF2" w:rsidRDefault="003E3BF2" w:rsidP="003E3BF2">
      <w:r w:rsidRPr="003E3BF2">
        <w:rPr>
          <w:b/>
        </w:rPr>
        <w:t>VERSIONS OF THIS BILL</w:t>
      </w:r>
    </w:p>
    <w:p w:rsidR="003E3BF2" w:rsidRDefault="003E3BF2" w:rsidP="003E3BF2"/>
    <w:p w:rsidR="003E3BF2" w:rsidRDefault="00BA6594" w:rsidP="003E3BF2">
      <w:hyperlink r:id="rId9" w:history="1">
        <w:r w:rsidR="003E3BF2">
          <w:rPr>
            <w:rStyle w:val="Hyperlink"/>
          </w:rPr>
          <w:t>2/24/2010</w:t>
        </w:r>
      </w:hyperlink>
    </w:p>
    <w:p w:rsidR="003E3BF2" w:rsidRDefault="003E3BF2" w:rsidP="003E3BF2"/>
    <w:p w:rsidR="003E3BF2" w:rsidRDefault="003E3BF2" w:rsidP="003E3BF2">
      <w:pPr>
        <w:sectPr w:rsidR="003E3BF2" w:rsidSect="003E3B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6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235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40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C4E60">
        <w:t xml:space="preserve">RECOGNIZE </w:t>
      </w:r>
      <w:r w:rsidR="00FB27D2">
        <w:t>LIFEPOINT, INC.</w:t>
      </w:r>
      <w:r w:rsidR="003E78E8">
        <w:t>,</w:t>
      </w:r>
      <w:r w:rsidR="005C4E60">
        <w:t xml:space="preserve"> FOR ITS </w:t>
      </w:r>
      <w:r w:rsidR="009228EF">
        <w:t>MANY</w:t>
      </w:r>
      <w:r w:rsidR="00FB27D2">
        <w:t xml:space="preserve"> YEARS</w:t>
      </w:r>
      <w:r w:rsidR="005C4E60">
        <w:t xml:space="preserve"> OF </w:t>
      </w:r>
      <w:r w:rsidR="00FB27D2">
        <w:t>ASSISTING DONORS IN GIVING THE GIFT OF LIFE THROUGH ORGAN, TISSUE, AND EYE RECOVERY</w:t>
      </w:r>
      <w:r w:rsidR="005C4E60">
        <w:t xml:space="preserve">, TO </w:t>
      </w:r>
      <w:r w:rsidR="00FB27D2">
        <w:t xml:space="preserve">COMMEND NANCY A. KAY, PRESIDENT AND CHIEF EXECUTIVE OFFICER OF THE ORGANIZATION, FOR HER </w:t>
      </w:r>
      <w:r w:rsidR="009228EF">
        <w:t>QUARTER CENTURY</w:t>
      </w:r>
      <w:r w:rsidR="00FB27D2">
        <w:t xml:space="preserve"> OF DEDICATED SERVICE TO LIFEPOINT AND ITS CLIENTS</w:t>
      </w:r>
      <w:r w:rsidR="009228EF">
        <w:t>, AND TO CONGRATULATE LIFEPOINT ON THE OCCASION OF ITS TWENTY</w:t>
      </w:r>
      <w:r w:rsidR="002F36B0">
        <w:noBreakHyphen/>
      </w:r>
      <w:r w:rsidR="009228EF">
        <w:t>FIFTH ANNIVERSARY</w:t>
      </w:r>
      <w:r w:rsidR="005C4E60">
        <w:t>.</w:t>
      </w:r>
    </w:p>
    <w:p w:rsidR="0090235B" w:rsidRDefault="009023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513" w:rsidRDefault="00A31513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1984, Nancy A. Kay was instrumental in starting LifePoint, Inc., formerly the South Carolina Organ Procurement Agency, as the federally certified, independent organ</w:t>
      </w:r>
      <w:r w:rsidR="0094760E">
        <w:t xml:space="preserve"> </w:t>
      </w:r>
      <w:r>
        <w:t>procurement organization for South Carolina; and</w:t>
      </w:r>
    </w:p>
    <w:p w:rsidR="00A31513" w:rsidRDefault="00A31513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513" w:rsidRDefault="00A31513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that time, she has served as the organization</w:t>
      </w:r>
      <w:r w:rsidR="002F36B0" w:rsidRPr="002F36B0">
        <w:t>’</w:t>
      </w:r>
      <w:r>
        <w:t>s president and chief executive officer; and</w:t>
      </w:r>
    </w:p>
    <w:p w:rsidR="000B1C24" w:rsidRDefault="000B1C2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C24" w:rsidRDefault="000B1C2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2003, Ms. Kay was influential in negotiating the merger of LifePoint with the South Carolina Lions Eye Bank, and under her aegis the tissue division of LifePoint was </w:t>
      </w:r>
      <w:r w:rsidR="00A96FE6">
        <w:t>established</w:t>
      </w:r>
      <w:r>
        <w:t xml:space="preserve"> in 2005</w:t>
      </w:r>
      <w:r w:rsidR="00A96FE6">
        <w:t xml:space="preserve">. </w:t>
      </w:r>
      <w:r w:rsidR="00395E35">
        <w:t>She was instrumental in the establishment of the South Carolina Organ and Tissue Donor Registry in 200</w:t>
      </w:r>
      <w:r w:rsidR="00A326A2">
        <w:t>8</w:t>
      </w:r>
      <w:r w:rsidR="00395E35">
        <w:t xml:space="preserve"> and was a strong supporter of the revised Uniform Anatomical Gift Act legislation during 2009</w:t>
      </w:r>
      <w:r>
        <w:t>; and</w:t>
      </w:r>
    </w:p>
    <w:p w:rsidR="000B1C24" w:rsidRDefault="000B1C2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60E" w:rsidRDefault="000B1C2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2690">
        <w:t>today LifePoint is the only organ, tissue, and eye</w:t>
      </w:r>
      <w:r w:rsidR="0094760E">
        <w:t xml:space="preserve"> </w:t>
      </w:r>
      <w:r w:rsidR="00802690">
        <w:t>recovery organization in South Carolina</w:t>
      </w:r>
      <w:r w:rsidR="0094760E">
        <w:t xml:space="preserve">. As a leader in national organ and tissue procurement organizations, LifePoint seeks to </w:t>
      </w:r>
      <w:r w:rsidR="00C3743E">
        <w:t>give life and hope to organ recipients</w:t>
      </w:r>
      <w:r w:rsidR="00562115">
        <w:t>, as well as e</w:t>
      </w:r>
      <w:r w:rsidR="0094760E">
        <w:t>ncourage</w:t>
      </w:r>
      <w:r w:rsidR="008112B3">
        <w:t>ment to</w:t>
      </w:r>
      <w:r w:rsidR="0094760E">
        <w:t xml:space="preserve"> donor families as they mourn the loss of their loved ones; and</w:t>
      </w:r>
    </w:p>
    <w:p w:rsidR="0094760E" w:rsidRDefault="0094760E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3DB" w:rsidRDefault="0094760E" w:rsidP="00E31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774031">
        <w:t xml:space="preserve">it is fitting that </w:t>
      </w:r>
      <w:r w:rsidR="00E313DB">
        <w:t xml:space="preserve">the </w:t>
      </w:r>
      <w:r w:rsidR="00837BBC">
        <w:t xml:space="preserve">members of the </w:t>
      </w:r>
      <w:r w:rsidR="00E313DB">
        <w:t xml:space="preserve">South Carolina General Assembly </w:t>
      </w:r>
      <w:r w:rsidR="00774031">
        <w:t>salute</w:t>
      </w:r>
      <w:r w:rsidR="00E313DB">
        <w:t xml:space="preserve"> LifePoint, Inc.</w:t>
      </w:r>
      <w:r w:rsidR="003E78E8">
        <w:t>,</w:t>
      </w:r>
      <w:r w:rsidR="00E313DB">
        <w:t xml:space="preserve"> for the life</w:t>
      </w:r>
      <w:r w:rsidR="002F36B0">
        <w:noBreakHyphen/>
      </w:r>
      <w:r w:rsidR="00E313DB">
        <w:t xml:space="preserve">saving benefits it </w:t>
      </w:r>
      <w:r w:rsidR="00EA61C3">
        <w:t xml:space="preserve">has brought to so </w:t>
      </w:r>
      <w:r w:rsidR="00E313DB">
        <w:t>many</w:t>
      </w:r>
      <w:r w:rsidR="00774031">
        <w:t xml:space="preserve">, </w:t>
      </w:r>
      <w:r w:rsidR="009039F2">
        <w:t xml:space="preserve">commend Nancy A. Kay for her </w:t>
      </w:r>
      <w:r w:rsidR="00EA61C3">
        <w:t xml:space="preserve">visionary </w:t>
      </w:r>
      <w:r w:rsidR="009039F2">
        <w:t xml:space="preserve">leadership of the </w:t>
      </w:r>
      <w:r w:rsidR="00FB5FA6">
        <w:t>organization</w:t>
      </w:r>
      <w:r w:rsidR="009039F2">
        <w:t>, and</w:t>
      </w:r>
      <w:r w:rsidR="0043243B">
        <w:t>, at the celebration of their joint twenty</w:t>
      </w:r>
      <w:r w:rsidR="002F36B0">
        <w:noBreakHyphen/>
      </w:r>
      <w:r w:rsidR="0043243B">
        <w:t>fifth anniversary,</w:t>
      </w:r>
      <w:r w:rsidR="009039F2">
        <w:t xml:space="preserve"> extend </w:t>
      </w:r>
      <w:r w:rsidR="00E313DB">
        <w:t xml:space="preserve">best wishes to Ms. Kay and LifePoint for </w:t>
      </w:r>
      <w:r w:rsidR="004E1FAD">
        <w:t>c</w:t>
      </w:r>
      <w:r w:rsidR="00E313DB">
        <w:t>ontinued success in all their future endeavors. Now, therefore,</w:t>
      </w:r>
    </w:p>
    <w:p w:rsidR="006D29E4" w:rsidRDefault="006D29E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9E4" w:rsidRDefault="006D29E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D29E4" w:rsidRDefault="006D29E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398" w:rsidRDefault="006D29E4" w:rsidP="000D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8E29D5">
        <w:t>General Assembly</w:t>
      </w:r>
      <w:r>
        <w:t xml:space="preserve">, by this resolution, </w:t>
      </w:r>
      <w:r w:rsidR="008E29D5">
        <w:t xml:space="preserve">recognize </w:t>
      </w:r>
      <w:r w:rsidR="004D2AA8">
        <w:t>L</w:t>
      </w:r>
      <w:r w:rsidR="008E29D5">
        <w:t>ife</w:t>
      </w:r>
      <w:r w:rsidR="004D2AA8">
        <w:t>P</w:t>
      </w:r>
      <w:r w:rsidR="008E29D5">
        <w:t xml:space="preserve">oint, </w:t>
      </w:r>
      <w:r w:rsidR="004D2AA8">
        <w:t>I</w:t>
      </w:r>
      <w:r w:rsidR="008E29D5">
        <w:t>nc.</w:t>
      </w:r>
      <w:r w:rsidR="003E78E8">
        <w:t>,</w:t>
      </w:r>
      <w:r w:rsidR="008E29D5">
        <w:t xml:space="preserve"> for its</w:t>
      </w:r>
      <w:r w:rsidR="00AC7201">
        <w:t xml:space="preserve"> many years</w:t>
      </w:r>
      <w:r w:rsidR="008E29D5">
        <w:t xml:space="preserve"> of assisting donors in giving the gift of life through organ, tissue, and eye recovery, commend </w:t>
      </w:r>
      <w:r w:rsidR="004D2AA8">
        <w:t>N</w:t>
      </w:r>
      <w:r w:rsidR="008E29D5">
        <w:t xml:space="preserve">ancy </w:t>
      </w:r>
      <w:r w:rsidR="004D2AA8">
        <w:t>A</w:t>
      </w:r>
      <w:r w:rsidR="008E29D5">
        <w:t xml:space="preserve">. </w:t>
      </w:r>
      <w:r w:rsidR="004D2AA8">
        <w:t>K</w:t>
      </w:r>
      <w:r w:rsidR="008E29D5">
        <w:t>ay, president and chief executive office</w:t>
      </w:r>
      <w:r w:rsidR="00AC7201">
        <w:t xml:space="preserve">r of the organization, for her quarter century </w:t>
      </w:r>
      <w:r w:rsidR="008E29D5">
        <w:t xml:space="preserve">of dedicated service to </w:t>
      </w:r>
      <w:r w:rsidR="004D2AA8">
        <w:t>L</w:t>
      </w:r>
      <w:r w:rsidR="008E29D5">
        <w:t>ife</w:t>
      </w:r>
      <w:r w:rsidR="004D2AA8">
        <w:t>P</w:t>
      </w:r>
      <w:r w:rsidR="008E29D5">
        <w:t>oint and its clients</w:t>
      </w:r>
      <w:r w:rsidR="00AC7201">
        <w:t xml:space="preserve">, and </w:t>
      </w:r>
      <w:r w:rsidR="000D4398">
        <w:t>congratulate LifePoint on the occasion of its twenty</w:t>
      </w:r>
      <w:r w:rsidR="002F36B0">
        <w:noBreakHyphen/>
      </w:r>
      <w:r w:rsidR="000D4398">
        <w:t>fifth anniversary.</w:t>
      </w:r>
    </w:p>
    <w:p w:rsidR="006D29E4" w:rsidRDefault="006D29E4" w:rsidP="008E2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D29E4" w:rsidRDefault="006D29E4" w:rsidP="006D2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D2AA8">
        <w:t>LifePoint, Inc.</w:t>
      </w:r>
    </w:p>
    <w:p w:rsidR="00E365A7" w:rsidRDefault="002F36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5A7" w:rsidRDefault="00E365A7" w:rsidP="003E3BF2">
      <w:pPr>
        <w:suppressAutoHyphens/>
      </w:pPr>
    </w:p>
    <w:sectPr w:rsidR="00E365A7" w:rsidSect="003E3B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9F2" w:rsidRDefault="009039F2" w:rsidP="009F0C77">
      <w:r>
        <w:separator/>
      </w:r>
    </w:p>
  </w:endnote>
  <w:endnote w:type="continuationSeparator" w:id="0">
    <w:p w:rsidR="009039F2" w:rsidRDefault="009039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7D5215-F52C-4EDC-A84B-60E1729CCF3C}"/>
    <w:embedBold r:id="rId2" w:fontKey="{98D2FD51-25EB-480F-A2E3-0ED3585948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8CA74B-F64A-42EC-A38B-54CDF7860A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A238B1-B589-4246-9658-5C1CBEBA14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0B58AF-1F06-4D77-A62E-78B3217E6C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BF2" w:rsidRPr="00E365A7" w:rsidRDefault="003E3BF2" w:rsidP="00E365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[4612]</w:t>
    </w:r>
    <w:r>
      <w:tab/>
    </w:r>
    <w:r w:rsidR="00BA6594">
      <w:fldChar w:fldCharType="begin"/>
    </w:r>
    <w:r w:rsidR="00BA6594">
      <w:instrText xml:space="preserve"> PAGE  \* MERGEFORMAT </w:instrText>
    </w:r>
    <w:r w:rsidR="00BA6594">
      <w:fldChar w:fldCharType="separate"/>
    </w:r>
    <w:r w:rsidR="00BA6594">
      <w:rPr>
        <w:noProof/>
      </w:rPr>
      <w:t>1</w:t>
    </w:r>
    <w:r w:rsidR="00BA659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9F2" w:rsidRDefault="009039F2" w:rsidP="009F0C77">
      <w:r>
        <w:separator/>
      </w:r>
    </w:p>
  </w:footnote>
  <w:footnote w:type="continuationSeparator" w:id="0">
    <w:p w:rsidR="009039F2" w:rsidRDefault="009039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3DW10"/>
    <w:docVar w:name="CoverBillType" w:val="c"/>
    <w:docVar w:name="docpath" w:val="L:\Council\bills\RM\1073DW10.DOCX"/>
    <w:docVar w:name="dvBillNumber" w:val="46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28C0"/>
    <w:rsid w:val="00011869"/>
    <w:rsid w:val="000440D3"/>
    <w:rsid w:val="000B1C24"/>
    <w:rsid w:val="000D4398"/>
    <w:rsid w:val="000E1785"/>
    <w:rsid w:val="000F40FA"/>
    <w:rsid w:val="0010776B"/>
    <w:rsid w:val="00133E66"/>
    <w:rsid w:val="001435A3"/>
    <w:rsid w:val="0014402C"/>
    <w:rsid w:val="00184F1A"/>
    <w:rsid w:val="001D08F2"/>
    <w:rsid w:val="001D525B"/>
    <w:rsid w:val="001D7F4F"/>
    <w:rsid w:val="0020515D"/>
    <w:rsid w:val="002232BB"/>
    <w:rsid w:val="002321B6"/>
    <w:rsid w:val="00250967"/>
    <w:rsid w:val="002543C8"/>
    <w:rsid w:val="0025556B"/>
    <w:rsid w:val="00284AAE"/>
    <w:rsid w:val="002E5912"/>
    <w:rsid w:val="002F0CF4"/>
    <w:rsid w:val="002F36B0"/>
    <w:rsid w:val="002F5503"/>
    <w:rsid w:val="00325348"/>
    <w:rsid w:val="0032732C"/>
    <w:rsid w:val="00330D5C"/>
    <w:rsid w:val="00336AD0"/>
    <w:rsid w:val="0037079A"/>
    <w:rsid w:val="00395E35"/>
    <w:rsid w:val="003D01E8"/>
    <w:rsid w:val="003E3BF2"/>
    <w:rsid w:val="003E5288"/>
    <w:rsid w:val="003E78E8"/>
    <w:rsid w:val="003F6D79"/>
    <w:rsid w:val="0041760A"/>
    <w:rsid w:val="00417C01"/>
    <w:rsid w:val="0043243B"/>
    <w:rsid w:val="004572A0"/>
    <w:rsid w:val="004809EE"/>
    <w:rsid w:val="004D2AA8"/>
    <w:rsid w:val="004E1FAD"/>
    <w:rsid w:val="004E7D54"/>
    <w:rsid w:val="005273C6"/>
    <w:rsid w:val="00530A69"/>
    <w:rsid w:val="00545593"/>
    <w:rsid w:val="00562115"/>
    <w:rsid w:val="00577C6C"/>
    <w:rsid w:val="005B7F5D"/>
    <w:rsid w:val="005C2FE2"/>
    <w:rsid w:val="005C4E60"/>
    <w:rsid w:val="005D275F"/>
    <w:rsid w:val="005E2BC9"/>
    <w:rsid w:val="00605102"/>
    <w:rsid w:val="006215AA"/>
    <w:rsid w:val="006913C9"/>
    <w:rsid w:val="0069470D"/>
    <w:rsid w:val="006D29E4"/>
    <w:rsid w:val="007271AC"/>
    <w:rsid w:val="00734F00"/>
    <w:rsid w:val="007728C0"/>
    <w:rsid w:val="00774031"/>
    <w:rsid w:val="007A70AE"/>
    <w:rsid w:val="007C3F6E"/>
    <w:rsid w:val="00802690"/>
    <w:rsid w:val="008112B3"/>
    <w:rsid w:val="008362E8"/>
    <w:rsid w:val="00837BBC"/>
    <w:rsid w:val="00877D54"/>
    <w:rsid w:val="008A1768"/>
    <w:rsid w:val="008E29D5"/>
    <w:rsid w:val="008F4429"/>
    <w:rsid w:val="008F575B"/>
    <w:rsid w:val="0090235B"/>
    <w:rsid w:val="009039F2"/>
    <w:rsid w:val="009228EF"/>
    <w:rsid w:val="0094021A"/>
    <w:rsid w:val="00945041"/>
    <w:rsid w:val="0094760E"/>
    <w:rsid w:val="009C6A0B"/>
    <w:rsid w:val="009F0C77"/>
    <w:rsid w:val="009F4DD1"/>
    <w:rsid w:val="00A31513"/>
    <w:rsid w:val="00A326A2"/>
    <w:rsid w:val="00A41684"/>
    <w:rsid w:val="00A64E80"/>
    <w:rsid w:val="00A72BCD"/>
    <w:rsid w:val="00A741D9"/>
    <w:rsid w:val="00A833AB"/>
    <w:rsid w:val="00A96FE6"/>
    <w:rsid w:val="00A9741D"/>
    <w:rsid w:val="00AC7201"/>
    <w:rsid w:val="00AD4B17"/>
    <w:rsid w:val="00B412D4"/>
    <w:rsid w:val="00B61D3F"/>
    <w:rsid w:val="00B733EF"/>
    <w:rsid w:val="00BA6594"/>
    <w:rsid w:val="00BE3C22"/>
    <w:rsid w:val="00C0345E"/>
    <w:rsid w:val="00C3483A"/>
    <w:rsid w:val="00C35BE1"/>
    <w:rsid w:val="00C3743E"/>
    <w:rsid w:val="00C74E9D"/>
    <w:rsid w:val="00C82FD3"/>
    <w:rsid w:val="00C92819"/>
    <w:rsid w:val="00CC6B7B"/>
    <w:rsid w:val="00CD2089"/>
    <w:rsid w:val="00CD5676"/>
    <w:rsid w:val="00D73A67"/>
    <w:rsid w:val="00D970A9"/>
    <w:rsid w:val="00D971B3"/>
    <w:rsid w:val="00DC0F9F"/>
    <w:rsid w:val="00DF3845"/>
    <w:rsid w:val="00E313DB"/>
    <w:rsid w:val="00E365A7"/>
    <w:rsid w:val="00E41911"/>
    <w:rsid w:val="00E8037C"/>
    <w:rsid w:val="00E92EEF"/>
    <w:rsid w:val="00EA61C3"/>
    <w:rsid w:val="00F161B7"/>
    <w:rsid w:val="00F24442"/>
    <w:rsid w:val="00F3643D"/>
    <w:rsid w:val="00F50AE3"/>
    <w:rsid w:val="00F53141"/>
    <w:rsid w:val="00F67CF1"/>
    <w:rsid w:val="00F840F0"/>
    <w:rsid w:val="00F85CC7"/>
    <w:rsid w:val="00FB0D0D"/>
    <w:rsid w:val="00FB27D2"/>
    <w:rsid w:val="00FB359E"/>
    <w:rsid w:val="00FB43B4"/>
    <w:rsid w:val="00FB5FA6"/>
    <w:rsid w:val="00FB79D9"/>
    <w:rsid w:val="00FC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799BDAE-8C92-4AC4-BA97-0C11D5B38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1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1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3B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2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2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12_2010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CEB9A-DCE3-493F-8502-0EF91B444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610</Words>
  <Characters>3574</Characters>
  <Application>Microsoft Office Word</Application>
  <DocSecurity>0</DocSecurity>
  <Lines>105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4612: Lifepoint, Inc; Nancy A. Kay - South Carolina Legislature Online</dc:title>
  <dc:subject/>
  <dc:creator>RosanneMcDowell</dc:creator>
  <cp:keywords/>
  <dc:description/>
  <cp:lastModifiedBy>N Cumfer</cp:lastModifiedBy>
  <cp:revision>8</cp:revision>
  <cp:lastPrinted>2010-02-09T17:19:00Z</cp:lastPrinted>
  <dcterms:created xsi:type="dcterms:W3CDTF">2010-02-24T20:33:00Z</dcterms:created>
  <dcterms:modified xsi:type="dcterms:W3CDTF">2014-11-24T16:26:00Z</dcterms:modified>
</cp:coreProperties>
</file>