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454" w:rsidRDefault="004C7454" w:rsidP="004C7454">
      <w:pPr>
        <w:widowControl w:val="0"/>
        <w:jc w:val="center"/>
      </w:pPr>
      <w:bookmarkStart w:id="0" w:name="_GoBack"/>
      <w:bookmarkEnd w:id="0"/>
      <w:r w:rsidRPr="004C7454">
        <w:rPr>
          <w:b/>
        </w:rPr>
        <w:t>South Carolina General Assembly</w:t>
      </w:r>
    </w:p>
    <w:p w:rsidR="004C7454" w:rsidRDefault="004C7454" w:rsidP="004C7454">
      <w:pPr>
        <w:widowControl w:val="0"/>
        <w:jc w:val="center"/>
      </w:pPr>
      <w:r>
        <w:t>118th Session, 2009-2010</w:t>
      </w: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jc w:val="left"/>
        <w:rPr>
          <w:b/>
        </w:rPr>
      </w:pPr>
      <w:r w:rsidRPr="004C7454">
        <w:rPr>
          <w:b/>
        </w:rPr>
        <w:t>H. 4639</w:t>
      </w:r>
    </w:p>
    <w:p w:rsidR="004C7454" w:rsidRDefault="004C7454" w:rsidP="004C7454">
      <w:pPr>
        <w:widowControl w:val="0"/>
        <w:jc w:val="left"/>
        <w:rPr>
          <w:b/>
        </w:rPr>
      </w:pPr>
    </w:p>
    <w:p w:rsidR="004C7454" w:rsidRDefault="004C7454" w:rsidP="004C7454">
      <w:pPr>
        <w:widowControl w:val="0"/>
        <w:jc w:val="left"/>
      </w:pPr>
      <w:r w:rsidRPr="004C7454">
        <w:rPr>
          <w:b/>
        </w:rPr>
        <w:t>STATUS INFORMATION</w:t>
      </w: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jc w:val="left"/>
      </w:pPr>
      <w:r>
        <w:t>House Resolution</w:t>
      </w:r>
    </w:p>
    <w:p w:rsidR="004C7454" w:rsidRDefault="004C7454" w:rsidP="004C7454">
      <w:pPr>
        <w:widowControl w:val="0"/>
        <w:jc w:val="left"/>
      </w:pPr>
      <w:r>
        <w:t>Sponsors: Rep. Gambrell</w:t>
      </w:r>
    </w:p>
    <w:p w:rsidR="004C7454" w:rsidRDefault="004C7454" w:rsidP="004C7454">
      <w:pPr>
        <w:widowControl w:val="0"/>
        <w:jc w:val="left"/>
      </w:pPr>
      <w:r>
        <w:t>Document Path: l:\council\bills\rm\1116dw10.docx</w:t>
      </w: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jc w:val="left"/>
      </w:pPr>
      <w:r>
        <w:t>Introduced in the House on March 2, 2010</w:t>
      </w:r>
    </w:p>
    <w:p w:rsidR="004C7454" w:rsidRDefault="004C7454" w:rsidP="004C7454">
      <w:pPr>
        <w:widowControl w:val="0"/>
        <w:jc w:val="left"/>
      </w:pPr>
      <w:r>
        <w:t>Adopted by the House on March 2, 2010</w:t>
      </w: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jc w:val="left"/>
      </w:pPr>
      <w:r>
        <w:t xml:space="preserve">Summary: </w:t>
      </w:r>
      <w:r w:rsidR="00C10306">
        <w:t>Belton-Honea Path High School Baseball Team</w:t>
      </w: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jc w:val="left"/>
      </w:pPr>
    </w:p>
    <w:p w:rsidR="004C7454" w:rsidRDefault="004C7454" w:rsidP="004C7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454">
        <w:rPr>
          <w:b/>
        </w:rPr>
        <w:t>HISTORY OF LEGISLATIVE ACTIONS</w:t>
      </w:r>
    </w:p>
    <w:p w:rsidR="004C7454" w:rsidRDefault="004C7454" w:rsidP="004C7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7454" w:rsidRPr="004C7454" w:rsidRDefault="004C7454" w:rsidP="004C7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454">
        <w:rPr>
          <w:u w:val="single"/>
        </w:rPr>
        <w:tab/>
        <w:t>Date</w:t>
      </w:r>
      <w:r w:rsidRPr="004C7454">
        <w:rPr>
          <w:u w:val="single"/>
        </w:rPr>
        <w:tab/>
        <w:t>Body</w:t>
      </w:r>
      <w:r w:rsidRPr="004C7454">
        <w:rPr>
          <w:u w:val="single"/>
        </w:rPr>
        <w:tab/>
        <w:t>Action Description with journal page number</w:t>
      </w:r>
      <w:r w:rsidRPr="004C7454">
        <w:rPr>
          <w:u w:val="single"/>
        </w:rPr>
        <w:tab/>
      </w:r>
    </w:p>
    <w:p w:rsidR="00FE52FA" w:rsidRDefault="00FE52FA" w:rsidP="00FE5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BB6EB5">
        <w:t xml:space="preserve">Introduced and adopted </w:t>
      </w:r>
      <w:hyperlink r:id="rId7" w:history="1">
        <w:r w:rsidRPr="00C74063">
          <w:rPr>
            <w:rStyle w:val="Hyperlink"/>
          </w:rPr>
          <w:t>HJ</w:t>
        </w:r>
      </w:hyperlink>
      <w:r>
        <w:noBreakHyphen/>
      </w:r>
      <w:r w:rsidRPr="00BB6EB5">
        <w:t>3</w:t>
      </w:r>
    </w:p>
    <w:p w:rsidR="00FE52FA" w:rsidRDefault="00FE52FA" w:rsidP="00FE5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454" w:rsidRPr="004C7454" w:rsidRDefault="004C7454" w:rsidP="004C7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454" w:rsidRDefault="004C7454" w:rsidP="004C7454">
      <w:r w:rsidRPr="004C7454">
        <w:rPr>
          <w:b/>
        </w:rPr>
        <w:t>VERSIONS OF THIS BILL</w:t>
      </w:r>
    </w:p>
    <w:p w:rsidR="004C7454" w:rsidRDefault="004C7454" w:rsidP="004C7454"/>
    <w:p w:rsidR="004C7454" w:rsidRDefault="00273B32" w:rsidP="004C7454">
      <w:hyperlink r:id="rId8" w:history="1">
        <w:r w:rsidR="004C7454">
          <w:rPr>
            <w:rStyle w:val="Hyperlink"/>
          </w:rPr>
          <w:t>3/2/2010</w:t>
        </w:r>
      </w:hyperlink>
    </w:p>
    <w:p w:rsidR="004C7454" w:rsidRDefault="004C7454" w:rsidP="004C7454"/>
    <w:p w:rsidR="004C7454" w:rsidRDefault="004C7454" w:rsidP="004C7454">
      <w:pPr>
        <w:sectPr w:rsidR="004C7454" w:rsidSect="004C74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9A" w:rsidRDefault="0035796D" w:rsidP="0091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16C9A">
        <w:t xml:space="preserve">RECOGNIZE AND CONGRATULATE THE </w:t>
      </w:r>
      <w:r w:rsidR="00393CE9">
        <w:t>BELTON</w:t>
      </w:r>
      <w:r w:rsidR="00676078">
        <w:noBreakHyphen/>
      </w:r>
      <w:r w:rsidR="00393CE9">
        <w:t>HONEA PATH</w:t>
      </w:r>
      <w:r w:rsidR="00916C9A">
        <w:t xml:space="preserve"> HIGH SCHOOL </w:t>
      </w:r>
      <w:r w:rsidR="00393CE9">
        <w:t>BASE</w:t>
      </w:r>
      <w:r w:rsidR="00916C9A">
        <w:t xml:space="preserve">BALL TEAM ON ITS </w:t>
      </w:r>
      <w:r w:rsidR="00393CE9">
        <w:t>EXCELLENT</w:t>
      </w:r>
      <w:r w:rsidR="00916C9A">
        <w:t xml:space="preserve"> SEASON AND IMPRESSIVE WIN OF THE 2009 CLASS </w:t>
      </w:r>
      <w:r w:rsidR="00393CE9">
        <w:t>A</w:t>
      </w:r>
      <w:r w:rsidR="00916C9A">
        <w:t>AA STATE CHAMPIONSHIP TITLE.</w:t>
      </w:r>
    </w:p>
    <w:p w:rsidR="003F4C5A" w:rsidRDefault="003F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884" w:rsidRDefault="00393CE9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fully prepared for the challenge, the Belton</w:t>
      </w:r>
      <w:r w:rsidR="00676078">
        <w:noBreakHyphen/>
      </w:r>
      <w:r>
        <w:t xml:space="preserve">Honea Path </w:t>
      </w:r>
      <w:r w:rsidR="004C2884">
        <w:t xml:space="preserve">High School </w:t>
      </w:r>
      <w:r>
        <w:t xml:space="preserve">baseball team rolled past Camden to capture the </w:t>
      </w:r>
      <w:r w:rsidR="004C2884">
        <w:t>2009 Class AA</w:t>
      </w:r>
      <w:r>
        <w:t>A</w:t>
      </w:r>
      <w:r w:rsidR="004C2884">
        <w:t xml:space="preserve"> State Championship </w:t>
      </w:r>
      <w:r>
        <w:t>on March 22, 2009</w:t>
      </w:r>
      <w:r w:rsidR="004C2884">
        <w:t>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7738">
        <w:t>Newberry College</w:t>
      </w:r>
      <w:r w:rsidR="00676078" w:rsidRPr="00676078">
        <w:t>’</w:t>
      </w:r>
      <w:r w:rsidR="00607738">
        <w:t xml:space="preserve">s Smith Road Complex </w:t>
      </w:r>
      <w:r>
        <w:t xml:space="preserve">echoed with the shouts of exuberant </w:t>
      </w:r>
      <w:r w:rsidR="00607738">
        <w:t>Bear</w:t>
      </w:r>
      <w:r>
        <w:t xml:space="preserve"> fans, pleased to see their confident predictions of victory realized. </w:t>
      </w:r>
      <w:r w:rsidR="00607738">
        <w:t>During a hard</w:t>
      </w:r>
      <w:r w:rsidR="00676078">
        <w:noBreakHyphen/>
      </w:r>
      <w:r w:rsidR="00607738">
        <w:t>fought game, t</w:t>
      </w:r>
      <w:r>
        <w:t xml:space="preserve">he </w:t>
      </w:r>
      <w:r w:rsidR="00607738">
        <w:t>Bears</w:t>
      </w:r>
      <w:r>
        <w:t xml:space="preserve"> used </w:t>
      </w:r>
      <w:r w:rsidR="00607738">
        <w:t>an unconventional call that nailed the victory and handed Belton</w:t>
      </w:r>
      <w:r w:rsidR="00676078">
        <w:noBreakHyphen/>
      </w:r>
      <w:r w:rsidR="00607738">
        <w:t>Honea Path its first baseball state championship since 1991</w:t>
      </w:r>
      <w:r>
        <w:t>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just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 xml:space="preserve">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>Steve 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0C33">
        <w:rPr>
          <w:rFonts w:eastAsiaTheme="minorHAnsi"/>
          <w:color w:val="000000" w:themeColor="text1"/>
          <w:szCs w:val="22"/>
          <w:u w:color="000000" w:themeColor="text1"/>
        </w:rPr>
        <w:t>b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uilt </w:t>
      </w:r>
      <w:r w:rsidR="00FB69C1">
        <w:rPr>
          <w:rFonts w:eastAsiaTheme="minorHAnsi"/>
          <w:color w:val="000000" w:themeColor="text1"/>
          <w:szCs w:val="22"/>
          <w:u w:color="000000" w:themeColor="text1"/>
        </w:rPr>
        <w:t>his baseball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refuse</w:t>
      </w:r>
      <w:r w:rsidR="00860C33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CF120D" w:rsidRDefault="00CF120D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120D" w:rsidRDefault="00CF120D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title victory made an outstanding 26</w:t>
      </w:r>
      <w:r w:rsidR="0067607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6 baseball season for Belton</w:t>
      </w:r>
      <w:r w:rsidR="0067607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even sweeter; and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47359">
        <w:t>Bears</w:t>
      </w:r>
      <w:r>
        <w:t xml:space="preserve"> have brought great pride and recognition to their school and community, and the members of the House of Representatives are pleased to have this opportunity to recognize such a wonderful group of young athletes and their fine coach. Now, therefore,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the members of the South Carolina House of Representatives, by this resolution, recognize and congratulate the </w:t>
      </w:r>
      <w:r w:rsidR="00D83112">
        <w:t>Belton</w:t>
      </w:r>
      <w:r w:rsidR="00676078">
        <w:noBreakHyphen/>
      </w:r>
      <w:r w:rsidR="00D83112">
        <w:t>H</w:t>
      </w:r>
      <w:r w:rsidR="004C1D77">
        <w:t>o</w:t>
      </w:r>
      <w:r w:rsidR="00D83112">
        <w:t>nea Path</w:t>
      </w:r>
      <w:r>
        <w:t xml:space="preserve"> High School </w:t>
      </w:r>
      <w:r w:rsidR="00D83112">
        <w:t>baseball</w:t>
      </w:r>
      <w:r>
        <w:t xml:space="preserve"> team on its </w:t>
      </w:r>
      <w:r w:rsidR="00D83112">
        <w:t>excellent</w:t>
      </w:r>
      <w:r>
        <w:t xml:space="preserve"> season and impressive win of the 2009 Class A</w:t>
      </w:r>
      <w:r w:rsidR="00D83112">
        <w:t>A</w:t>
      </w:r>
      <w:r>
        <w:t>A State Championship title.</w:t>
      </w: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884" w:rsidRDefault="004C2884" w:rsidP="004C2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86F5B">
        <w:t>Jimmy Ouzts</w:t>
      </w:r>
      <w:r>
        <w:t xml:space="preserve"> and Coach </w:t>
      </w:r>
      <w:r w:rsidR="00E86F5B">
        <w:t>Steve Williams</w:t>
      </w:r>
      <w:r>
        <w:t xml:space="preserve"> of </w:t>
      </w:r>
      <w:r w:rsidR="00E86F5B">
        <w:t>Belton</w:t>
      </w:r>
      <w:r w:rsidR="00676078">
        <w:noBreakHyphen/>
      </w:r>
      <w:r w:rsidR="00E86F5B">
        <w:t>Honea Path</w:t>
      </w:r>
      <w:r>
        <w:t xml:space="preserve"> High School.</w:t>
      </w:r>
    </w:p>
    <w:p w:rsidR="00F850D0" w:rsidRDefault="00676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0D0" w:rsidRDefault="00F850D0" w:rsidP="004C7454">
      <w:pPr>
        <w:suppressAutoHyphens/>
      </w:pPr>
    </w:p>
    <w:sectPr w:rsidR="00F850D0" w:rsidSect="004C74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CE9" w:rsidRDefault="00393CE9" w:rsidP="009F0C77">
      <w:r>
        <w:separator/>
      </w:r>
    </w:p>
  </w:endnote>
  <w:endnote w:type="continuationSeparator" w:id="0">
    <w:p w:rsidR="00393CE9" w:rsidRDefault="00393C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87E5B9-44A1-469B-89B8-57B3BF045F92}"/>
    <w:embedBold r:id="rId2" w:fontKey="{86B0339B-F6A5-453F-AD43-C4A89C6BF0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983979-BF02-401D-A02E-3EDCB87D3E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3CCCCF-100C-4F59-B415-A092D2AD9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BFDA2-1805-4FA5-89B1-24FE55EE7D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454" w:rsidRPr="00F850D0" w:rsidRDefault="004C7454" w:rsidP="00F85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r w:rsidR="00273B32">
      <w:fldChar w:fldCharType="begin"/>
    </w:r>
    <w:r w:rsidR="00273B32">
      <w:instrText xml:space="preserve"> PAGE  \* MERGEFORMAT </w:instrText>
    </w:r>
    <w:r w:rsidR="00273B32">
      <w:fldChar w:fldCharType="separate"/>
    </w:r>
    <w:r w:rsidR="00273B32">
      <w:rPr>
        <w:noProof/>
      </w:rPr>
      <w:t>1</w:t>
    </w:r>
    <w:r w:rsidR="00273B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CE9" w:rsidRDefault="00393CE9" w:rsidP="009F0C77">
      <w:r>
        <w:separator/>
      </w:r>
    </w:p>
  </w:footnote>
  <w:footnote w:type="continuationSeparator" w:id="0">
    <w:p w:rsidR="00393CE9" w:rsidRDefault="00393C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6DW10"/>
    <w:docVar w:name="CoverBillType" w:val="r"/>
    <w:docVar w:name="docpath" w:val="L:\Council\bills\RM\1116DW10.DOCX"/>
    <w:docVar w:name="dvBillNumber" w:val="46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70E"/>
    <w:rsid w:val="00011869"/>
    <w:rsid w:val="00061560"/>
    <w:rsid w:val="000E1785"/>
    <w:rsid w:val="000E30F1"/>
    <w:rsid w:val="000F40FA"/>
    <w:rsid w:val="0010776B"/>
    <w:rsid w:val="00133E66"/>
    <w:rsid w:val="001435A3"/>
    <w:rsid w:val="001D08F2"/>
    <w:rsid w:val="001D525B"/>
    <w:rsid w:val="001D7F4F"/>
    <w:rsid w:val="00217EFC"/>
    <w:rsid w:val="002321B6"/>
    <w:rsid w:val="00250967"/>
    <w:rsid w:val="002543C8"/>
    <w:rsid w:val="00273B32"/>
    <w:rsid w:val="00284AAE"/>
    <w:rsid w:val="002E5912"/>
    <w:rsid w:val="00325348"/>
    <w:rsid w:val="0032732C"/>
    <w:rsid w:val="00336AD0"/>
    <w:rsid w:val="0035796D"/>
    <w:rsid w:val="0037079A"/>
    <w:rsid w:val="003804EC"/>
    <w:rsid w:val="00393CE9"/>
    <w:rsid w:val="003D01E8"/>
    <w:rsid w:val="003D065B"/>
    <w:rsid w:val="003E5288"/>
    <w:rsid w:val="003F4C5A"/>
    <w:rsid w:val="003F6D79"/>
    <w:rsid w:val="0041760A"/>
    <w:rsid w:val="00417C01"/>
    <w:rsid w:val="004809EE"/>
    <w:rsid w:val="004A0680"/>
    <w:rsid w:val="004C1D77"/>
    <w:rsid w:val="004C2884"/>
    <w:rsid w:val="004C7454"/>
    <w:rsid w:val="004E7D54"/>
    <w:rsid w:val="005273C6"/>
    <w:rsid w:val="00530A69"/>
    <w:rsid w:val="00545593"/>
    <w:rsid w:val="00577C6C"/>
    <w:rsid w:val="005C2FE2"/>
    <w:rsid w:val="005E10C3"/>
    <w:rsid w:val="005E2BC9"/>
    <w:rsid w:val="00605102"/>
    <w:rsid w:val="00607738"/>
    <w:rsid w:val="006215AA"/>
    <w:rsid w:val="00676078"/>
    <w:rsid w:val="006913C9"/>
    <w:rsid w:val="0069470D"/>
    <w:rsid w:val="00734F00"/>
    <w:rsid w:val="007A0997"/>
    <w:rsid w:val="007A70AE"/>
    <w:rsid w:val="00801662"/>
    <w:rsid w:val="008362E8"/>
    <w:rsid w:val="00860C33"/>
    <w:rsid w:val="008A1768"/>
    <w:rsid w:val="008F4429"/>
    <w:rsid w:val="00916C9A"/>
    <w:rsid w:val="0094021A"/>
    <w:rsid w:val="0094735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EEE"/>
    <w:rsid w:val="00BE3C22"/>
    <w:rsid w:val="00C0345E"/>
    <w:rsid w:val="00C10306"/>
    <w:rsid w:val="00C3483A"/>
    <w:rsid w:val="00C74063"/>
    <w:rsid w:val="00C74E9D"/>
    <w:rsid w:val="00C82FD3"/>
    <w:rsid w:val="00C92819"/>
    <w:rsid w:val="00CC6B7B"/>
    <w:rsid w:val="00CD2089"/>
    <w:rsid w:val="00CF120D"/>
    <w:rsid w:val="00D73A67"/>
    <w:rsid w:val="00D80B86"/>
    <w:rsid w:val="00D83112"/>
    <w:rsid w:val="00D970A9"/>
    <w:rsid w:val="00DF3845"/>
    <w:rsid w:val="00E033F8"/>
    <w:rsid w:val="00E41911"/>
    <w:rsid w:val="00E41BE3"/>
    <w:rsid w:val="00E42F6F"/>
    <w:rsid w:val="00E86F5B"/>
    <w:rsid w:val="00E92EEF"/>
    <w:rsid w:val="00EE5E62"/>
    <w:rsid w:val="00F24442"/>
    <w:rsid w:val="00F4670E"/>
    <w:rsid w:val="00F50AE3"/>
    <w:rsid w:val="00F67CF1"/>
    <w:rsid w:val="00F840F0"/>
    <w:rsid w:val="00F850D0"/>
    <w:rsid w:val="00FB0D0D"/>
    <w:rsid w:val="00FB43B4"/>
    <w:rsid w:val="00FB69C1"/>
    <w:rsid w:val="00FE52FA"/>
    <w:rsid w:val="00FF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0AFA8E-8F3E-42FA-9D7C-E6CF1C45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4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39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5660-EBCE-4E98-9F3A-AC54D81E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342</Words>
  <Characters>1902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4639: Belton-Honea Path High School Baseball Team - South Carolina Legislature Online</dc:title>
  <dc:subject/>
  <dc:creator>rosannemcdowell</dc:creator>
  <cp:keywords/>
  <dc:description/>
  <cp:lastModifiedBy>N Cumfer</cp:lastModifiedBy>
  <cp:revision>7</cp:revision>
  <cp:lastPrinted>2010-03-02T14:05:00Z</cp:lastPrinted>
  <dcterms:created xsi:type="dcterms:W3CDTF">2010-03-02T17:18:00Z</dcterms:created>
  <dcterms:modified xsi:type="dcterms:W3CDTF">2014-11-24T16:27:00Z</dcterms:modified>
</cp:coreProperties>
</file>