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731" w:rsidRDefault="00724731" w:rsidP="00724731">
      <w:pPr>
        <w:widowControl w:val="0"/>
        <w:jc w:val="center"/>
      </w:pPr>
      <w:bookmarkStart w:id="0" w:name="_GoBack"/>
      <w:bookmarkEnd w:id="0"/>
      <w:r w:rsidRPr="00724731">
        <w:rPr>
          <w:b/>
        </w:rPr>
        <w:t>South Carolina General Assembly</w:t>
      </w:r>
    </w:p>
    <w:p w:rsidR="00724731" w:rsidRDefault="00724731" w:rsidP="00724731">
      <w:pPr>
        <w:widowControl w:val="0"/>
        <w:jc w:val="center"/>
      </w:pPr>
      <w:r>
        <w:t>118th Session, 2009-2010</w:t>
      </w:r>
    </w:p>
    <w:p w:rsidR="00724731" w:rsidRDefault="00724731" w:rsidP="00724731">
      <w:pPr>
        <w:widowControl w:val="0"/>
        <w:jc w:val="left"/>
      </w:pPr>
    </w:p>
    <w:p w:rsidR="00724731" w:rsidRDefault="00724731" w:rsidP="00724731">
      <w:pPr>
        <w:widowControl w:val="0"/>
        <w:jc w:val="left"/>
        <w:rPr>
          <w:b/>
        </w:rPr>
      </w:pPr>
      <w:r w:rsidRPr="00724731">
        <w:rPr>
          <w:b/>
        </w:rPr>
        <w:t>H. 4647</w:t>
      </w:r>
    </w:p>
    <w:p w:rsidR="00724731" w:rsidRDefault="00724731" w:rsidP="00724731">
      <w:pPr>
        <w:widowControl w:val="0"/>
        <w:jc w:val="left"/>
        <w:rPr>
          <w:b/>
        </w:rPr>
      </w:pPr>
    </w:p>
    <w:p w:rsidR="00724731" w:rsidRDefault="00724731" w:rsidP="00724731">
      <w:pPr>
        <w:widowControl w:val="0"/>
        <w:jc w:val="left"/>
      </w:pPr>
      <w:r w:rsidRPr="00724731">
        <w:rPr>
          <w:b/>
        </w:rPr>
        <w:t>STATUS INFORMATION</w:t>
      </w:r>
    </w:p>
    <w:p w:rsidR="00724731" w:rsidRDefault="00724731" w:rsidP="00724731">
      <w:pPr>
        <w:widowControl w:val="0"/>
        <w:jc w:val="left"/>
      </w:pPr>
    </w:p>
    <w:p w:rsidR="00724731" w:rsidRDefault="00724731" w:rsidP="00724731">
      <w:pPr>
        <w:widowControl w:val="0"/>
        <w:jc w:val="left"/>
      </w:pPr>
      <w:r>
        <w:t>House Resolution</w:t>
      </w:r>
    </w:p>
    <w:p w:rsidR="00724731" w:rsidRDefault="00724731" w:rsidP="00724731">
      <w:pPr>
        <w:widowControl w:val="0"/>
        <w:jc w:val="left"/>
      </w:pPr>
      <w:r>
        <w:t>Sponsors: Rep. Sandifer</w:t>
      </w:r>
    </w:p>
    <w:p w:rsidR="00724731" w:rsidRDefault="00724731" w:rsidP="00724731">
      <w:pPr>
        <w:widowControl w:val="0"/>
        <w:jc w:val="left"/>
      </w:pPr>
      <w:r>
        <w:t>Document Path: l:\council\bills\gm\24450sd10.docx</w:t>
      </w:r>
    </w:p>
    <w:p w:rsidR="00724731" w:rsidRDefault="00724731" w:rsidP="00724731">
      <w:pPr>
        <w:widowControl w:val="0"/>
        <w:jc w:val="left"/>
      </w:pPr>
    </w:p>
    <w:p w:rsidR="00724731" w:rsidRDefault="00724731" w:rsidP="00724731">
      <w:pPr>
        <w:widowControl w:val="0"/>
        <w:jc w:val="left"/>
      </w:pPr>
      <w:r>
        <w:t>Introduced in the House on March 2, 2010</w:t>
      </w:r>
    </w:p>
    <w:p w:rsidR="00724731" w:rsidRDefault="00724731" w:rsidP="00724731">
      <w:pPr>
        <w:widowControl w:val="0"/>
        <w:jc w:val="left"/>
      </w:pPr>
      <w:r>
        <w:t>Adopted by the House on March 2, 2010</w:t>
      </w:r>
    </w:p>
    <w:p w:rsidR="00724731" w:rsidRDefault="00724731" w:rsidP="00724731">
      <w:pPr>
        <w:widowControl w:val="0"/>
        <w:jc w:val="left"/>
      </w:pPr>
    </w:p>
    <w:p w:rsidR="00724731" w:rsidRDefault="00724731" w:rsidP="00724731">
      <w:pPr>
        <w:widowControl w:val="0"/>
        <w:jc w:val="left"/>
      </w:pPr>
      <w:r>
        <w:t xml:space="preserve">Summary: </w:t>
      </w:r>
      <w:r w:rsidR="003226C4">
        <w:t>Ali Rogers</w:t>
      </w:r>
    </w:p>
    <w:p w:rsidR="00724731" w:rsidRDefault="00724731" w:rsidP="00724731">
      <w:pPr>
        <w:widowControl w:val="0"/>
        <w:jc w:val="left"/>
      </w:pPr>
    </w:p>
    <w:p w:rsidR="00724731" w:rsidRDefault="00724731" w:rsidP="00724731">
      <w:pPr>
        <w:widowControl w:val="0"/>
        <w:jc w:val="left"/>
      </w:pPr>
    </w:p>
    <w:p w:rsidR="00724731" w:rsidRDefault="00724731" w:rsidP="007247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4731">
        <w:rPr>
          <w:b/>
        </w:rPr>
        <w:t>HISTORY OF LEGISLATIVE ACTIONS</w:t>
      </w:r>
    </w:p>
    <w:p w:rsidR="00724731" w:rsidRDefault="00724731" w:rsidP="007247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4731" w:rsidRPr="00724731" w:rsidRDefault="00724731" w:rsidP="007247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4731">
        <w:rPr>
          <w:u w:val="single"/>
        </w:rPr>
        <w:tab/>
        <w:t>Date</w:t>
      </w:r>
      <w:r w:rsidRPr="00724731">
        <w:rPr>
          <w:u w:val="single"/>
        </w:rPr>
        <w:tab/>
        <w:t>Body</w:t>
      </w:r>
      <w:r w:rsidRPr="00724731">
        <w:rPr>
          <w:u w:val="single"/>
        </w:rPr>
        <w:tab/>
        <w:t>Action Description with journal page number</w:t>
      </w:r>
      <w:r w:rsidRPr="00724731">
        <w:rPr>
          <w:u w:val="single"/>
        </w:rPr>
        <w:tab/>
      </w:r>
    </w:p>
    <w:p w:rsidR="0049310C" w:rsidRDefault="0049310C" w:rsidP="004931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House</w:t>
      </w:r>
      <w:r>
        <w:tab/>
      </w:r>
      <w:r w:rsidRPr="00217705">
        <w:t xml:space="preserve">Introduced and adopted </w:t>
      </w:r>
      <w:hyperlink r:id="rId7" w:history="1">
        <w:r w:rsidRPr="00110396">
          <w:rPr>
            <w:rStyle w:val="Hyperlink"/>
          </w:rPr>
          <w:t>HJ</w:t>
        </w:r>
      </w:hyperlink>
      <w:r>
        <w:noBreakHyphen/>
      </w:r>
      <w:r w:rsidRPr="00217705">
        <w:t>5</w:t>
      </w:r>
    </w:p>
    <w:p w:rsidR="0049310C" w:rsidRDefault="0049310C" w:rsidP="004931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4731" w:rsidRPr="00724731" w:rsidRDefault="00724731" w:rsidP="007247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4731" w:rsidRDefault="00724731" w:rsidP="00724731">
      <w:r w:rsidRPr="00724731">
        <w:rPr>
          <w:b/>
        </w:rPr>
        <w:t>VERSIONS OF THIS BILL</w:t>
      </w:r>
    </w:p>
    <w:p w:rsidR="00724731" w:rsidRDefault="00724731" w:rsidP="00724731"/>
    <w:p w:rsidR="00724731" w:rsidRDefault="00872E05" w:rsidP="00724731">
      <w:hyperlink r:id="rId8" w:history="1">
        <w:r w:rsidR="00724731">
          <w:rPr>
            <w:rStyle w:val="Hyperlink"/>
          </w:rPr>
          <w:t>3/2/2010</w:t>
        </w:r>
      </w:hyperlink>
    </w:p>
    <w:p w:rsidR="00724731" w:rsidRDefault="00724731" w:rsidP="00724731"/>
    <w:p w:rsidR="00724731" w:rsidRDefault="00724731" w:rsidP="00724731">
      <w:pPr>
        <w:sectPr w:rsidR="00724731" w:rsidSect="007247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3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636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20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ALI ROGERS</w:t>
      </w:r>
      <w:r w:rsidR="00B8478E">
        <w:t>, MISS SOUTH CAROLINA TEEN 2009</w:t>
      </w:r>
      <w:r>
        <w:t xml:space="preserve"> OF LAURENS COUNTY, AND TO RECOGNIZE AND COMMEND HER DISCIPLINE, ASPIRATIONS, AND TALENT THAT HAVE ENABLED HER TO REPRESENT THE PALMETTO STATE WITH DIGNITY AND POISE.</w:t>
      </w:r>
    </w:p>
    <w:p w:rsidR="002B6368" w:rsidRDefault="002B63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20CE" w:rsidRDefault="002B63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D20CE">
        <w:t>the members of the South Carolina House of Representatives were pleased to learn that Ali Rogers was named Miss South Carolina Teen 2009; and</w:t>
      </w:r>
    </w:p>
    <w:p w:rsidR="003D20CE" w:rsidRDefault="003D20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6C0" w:rsidRDefault="003D20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a student at Laurens District 55 High School, Ali Rogers was voted </w:t>
      </w:r>
      <w:r w:rsidR="007526C0">
        <w:t xml:space="preserve">by her classmates to serve as </w:t>
      </w:r>
      <w:r>
        <w:t>president of her</w:t>
      </w:r>
      <w:r w:rsidR="007526C0">
        <w:t xml:space="preserve"> freshman, sophomore, junior, and senior classes; and</w:t>
      </w:r>
    </w:p>
    <w:p w:rsidR="007526C0" w:rsidRDefault="00752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6C0" w:rsidRDefault="00752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serves as the treasurer of her school</w:t>
      </w:r>
      <w:r w:rsidR="00E759E7" w:rsidRPr="00E759E7">
        <w:t>’</w:t>
      </w:r>
      <w:r>
        <w:t xml:space="preserve">s National Honor Society, and she </w:t>
      </w:r>
      <w:r w:rsidR="00E759E7">
        <w:t xml:space="preserve">has </w:t>
      </w:r>
      <w:r>
        <w:t>lettered in varsity golf for six years and varsity softball for four years; and</w:t>
      </w:r>
    </w:p>
    <w:p w:rsidR="007526C0" w:rsidRDefault="00752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6C0" w:rsidRDefault="00752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her performance on the piano, she was the overall talent winner in the Miss South Carolina Teen 2009</w:t>
      </w:r>
      <w:r w:rsidR="00E759E7">
        <w:t xml:space="preserve"> competition</w:t>
      </w:r>
      <w:r>
        <w:t xml:space="preserve">, and she </w:t>
      </w:r>
      <w:r w:rsidR="00B8478E">
        <w:t>is also an accomplished violist</w:t>
      </w:r>
      <w:r>
        <w:t>; and</w:t>
      </w:r>
    </w:p>
    <w:p w:rsidR="007526C0" w:rsidRDefault="00752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6C0" w:rsidRDefault="00752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 officer in the Fellowship of Christian Athletes, Ali Rogers plans to attend Clemson University to major in pre</w:t>
      </w:r>
      <w:r w:rsidR="00E759E7">
        <w:noBreakHyphen/>
      </w:r>
      <w:r>
        <w:t>med in order to study dentistry and open her own dental practice; and</w:t>
      </w:r>
    </w:p>
    <w:p w:rsidR="007526C0" w:rsidRDefault="00752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6C0" w:rsidRDefault="007526C0" w:rsidP="00752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honored to serve the State and her home county, she has used her time as Miss South Carolina Teen to encourage students throughout the State to avoid the dangers </w:t>
      </w:r>
      <w:r w:rsidR="00E759E7">
        <w:t>of under</w:t>
      </w:r>
      <w:r>
        <w:t>age drinking; and</w:t>
      </w:r>
    </w:p>
    <w:p w:rsidR="007526C0" w:rsidRDefault="007526C0" w:rsidP="00752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368" w:rsidRDefault="007526C0" w:rsidP="00752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during her reign as Miss South Carolina Teen</w:t>
      </w:r>
      <w:r w:rsidR="00E759E7">
        <w:t xml:space="preserve"> 2009</w:t>
      </w:r>
      <w:r>
        <w:t>, A</w:t>
      </w:r>
      <w:r w:rsidR="00B8478E">
        <w:t>l</w:t>
      </w:r>
      <w:r>
        <w:t>i Rogers has provided a gracious and graceful role model that represents the combined qualities of intellect, talent, loveliness, and charm for which our fine State is known</w:t>
      </w:r>
      <w:r w:rsidR="002B6368">
        <w:t>.  Now, therefore,</w:t>
      </w:r>
    </w:p>
    <w:p w:rsidR="002B6368" w:rsidRDefault="002B63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368" w:rsidRDefault="002B63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6368" w:rsidRDefault="002B63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368" w:rsidRDefault="003D20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congratulate Ali Rogers</w:t>
      </w:r>
      <w:r w:rsidR="00B8478E">
        <w:t>, Miss South Carolina Teen 2009</w:t>
      </w:r>
      <w:r>
        <w:t xml:space="preserve"> of Laurens County, and recognize and commend her discipline, aspirations, and talent that have enabled her to represent the Palmetto State with dignity and poise.</w:t>
      </w:r>
    </w:p>
    <w:p w:rsidR="003D20CE" w:rsidRDefault="003D20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63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3D20CE">
        <w:t xml:space="preserve"> Ali Rogers.</w:t>
      </w:r>
    </w:p>
    <w:p w:rsidR="00DC326C" w:rsidRDefault="00E759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326C" w:rsidRDefault="00DC326C" w:rsidP="00724731">
      <w:pPr>
        <w:suppressAutoHyphens/>
      </w:pPr>
    </w:p>
    <w:sectPr w:rsidR="00DC326C" w:rsidSect="0072473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6C0" w:rsidRDefault="007526C0" w:rsidP="009F0C77">
      <w:r>
        <w:separator/>
      </w:r>
    </w:p>
  </w:endnote>
  <w:endnote w:type="continuationSeparator" w:id="0">
    <w:p w:rsidR="007526C0" w:rsidRDefault="007526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F05ED9-35DE-4E28-B91C-C259A159F819}"/>
    <w:embedBold r:id="rId2" w:fontKey="{5C3222C6-7F5B-40A9-B6A9-96277FEBB4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273BA6-8C30-4846-951C-1C701C76AD8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8377F8E-E369-43FC-A914-AB1A0E7A3C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5ECAE1-458C-4CCC-AD58-570022E6E0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731" w:rsidRPr="00DC326C" w:rsidRDefault="00724731" w:rsidP="00DC32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[4647]</w:t>
    </w:r>
    <w:r>
      <w:tab/>
    </w:r>
    <w:r w:rsidR="00872E05">
      <w:fldChar w:fldCharType="begin"/>
    </w:r>
    <w:r w:rsidR="00872E05">
      <w:instrText xml:space="preserve"> PAGE  \* MERGEFORMAT </w:instrText>
    </w:r>
    <w:r w:rsidR="00872E05">
      <w:fldChar w:fldCharType="separate"/>
    </w:r>
    <w:r w:rsidR="00872E05">
      <w:rPr>
        <w:noProof/>
      </w:rPr>
      <w:t>1</w:t>
    </w:r>
    <w:r w:rsidR="00872E0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6C0" w:rsidRDefault="007526C0" w:rsidP="009F0C77">
      <w:r>
        <w:separator/>
      </w:r>
    </w:p>
  </w:footnote>
  <w:footnote w:type="continuationSeparator" w:id="0">
    <w:p w:rsidR="007526C0" w:rsidRDefault="007526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50SD10"/>
    <w:docVar w:name="CoverBillType" w:val="r"/>
    <w:docVar w:name="docpath" w:val="L:\Council\bills\GM\24450SD10.DOCX"/>
    <w:docVar w:name="dvBillNumber" w:val="46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16BC0"/>
    <w:rsid w:val="00011869"/>
    <w:rsid w:val="000E1785"/>
    <w:rsid w:val="000F40FA"/>
    <w:rsid w:val="0010776B"/>
    <w:rsid w:val="00110396"/>
    <w:rsid w:val="00123FCE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6368"/>
    <w:rsid w:val="002E5912"/>
    <w:rsid w:val="003226C4"/>
    <w:rsid w:val="00325348"/>
    <w:rsid w:val="0032732C"/>
    <w:rsid w:val="00336AD0"/>
    <w:rsid w:val="0037079A"/>
    <w:rsid w:val="003D01E8"/>
    <w:rsid w:val="003D20CE"/>
    <w:rsid w:val="003E5288"/>
    <w:rsid w:val="003F6D79"/>
    <w:rsid w:val="0041760A"/>
    <w:rsid w:val="00417C01"/>
    <w:rsid w:val="004809EE"/>
    <w:rsid w:val="0049310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4731"/>
    <w:rsid w:val="00734F00"/>
    <w:rsid w:val="007526C0"/>
    <w:rsid w:val="00770984"/>
    <w:rsid w:val="007A70AE"/>
    <w:rsid w:val="00804509"/>
    <w:rsid w:val="008362E8"/>
    <w:rsid w:val="00872E05"/>
    <w:rsid w:val="008A1768"/>
    <w:rsid w:val="008B38DD"/>
    <w:rsid w:val="008F4429"/>
    <w:rsid w:val="00916BC0"/>
    <w:rsid w:val="0094021A"/>
    <w:rsid w:val="0095250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608A"/>
    <w:rsid w:val="00B8478E"/>
    <w:rsid w:val="00BE3C22"/>
    <w:rsid w:val="00C0345E"/>
    <w:rsid w:val="00C33FF0"/>
    <w:rsid w:val="00C3483A"/>
    <w:rsid w:val="00C4585A"/>
    <w:rsid w:val="00C74E9D"/>
    <w:rsid w:val="00C75367"/>
    <w:rsid w:val="00C82FD3"/>
    <w:rsid w:val="00C92819"/>
    <w:rsid w:val="00CC6B7B"/>
    <w:rsid w:val="00CD2089"/>
    <w:rsid w:val="00D63030"/>
    <w:rsid w:val="00D73A67"/>
    <w:rsid w:val="00D970A9"/>
    <w:rsid w:val="00DC326C"/>
    <w:rsid w:val="00DF3845"/>
    <w:rsid w:val="00E41911"/>
    <w:rsid w:val="00E57218"/>
    <w:rsid w:val="00E759E7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3C4DAC6-684C-4288-A80A-98FFC0C18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59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9E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47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647_201003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425DC-8177-45F4-81A0-7DE205861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389</Words>
  <Characters>2047</Characters>
  <Application>Microsoft Office Word</Application>
  <DocSecurity>0</DocSecurity>
  <Lines>86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4647: Ali Rogers - South Carolina Legislature Online</dc:title>
  <dc:subject/>
  <dc:creator>gailmoore</dc:creator>
  <cp:keywords/>
  <dc:description/>
  <cp:lastModifiedBy>N Cumfer</cp:lastModifiedBy>
  <cp:revision>7</cp:revision>
  <cp:lastPrinted>2010-03-01T21:43:00Z</cp:lastPrinted>
  <dcterms:created xsi:type="dcterms:W3CDTF">2010-03-02T18:31:00Z</dcterms:created>
  <dcterms:modified xsi:type="dcterms:W3CDTF">2014-11-24T16:27:00Z</dcterms:modified>
</cp:coreProperties>
</file>