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370" w:rsidRDefault="00CF2370" w:rsidP="00CF2370">
      <w:pPr>
        <w:widowControl w:val="0"/>
        <w:jc w:val="center"/>
      </w:pPr>
      <w:bookmarkStart w:id="0" w:name="_GoBack"/>
      <w:bookmarkEnd w:id="0"/>
      <w:r w:rsidRPr="00CF2370">
        <w:rPr>
          <w:b/>
        </w:rPr>
        <w:t>South Carolina General Assembly</w:t>
      </w:r>
    </w:p>
    <w:p w:rsidR="00CF2370" w:rsidRDefault="00CF2370" w:rsidP="00CF2370">
      <w:pPr>
        <w:widowControl w:val="0"/>
        <w:jc w:val="center"/>
      </w:pPr>
      <w:r>
        <w:t>118th Session, 2009-2010</w:t>
      </w:r>
    </w:p>
    <w:p w:rsidR="00CF2370" w:rsidRDefault="00CF2370" w:rsidP="00CF2370">
      <w:pPr>
        <w:widowControl w:val="0"/>
        <w:jc w:val="left"/>
      </w:pPr>
    </w:p>
    <w:p w:rsidR="00CF2370" w:rsidRDefault="00CF2370" w:rsidP="00CF2370">
      <w:pPr>
        <w:widowControl w:val="0"/>
        <w:jc w:val="left"/>
        <w:rPr>
          <w:b/>
        </w:rPr>
      </w:pPr>
      <w:r w:rsidRPr="00CF2370">
        <w:rPr>
          <w:b/>
        </w:rPr>
        <w:t>H. 4714</w:t>
      </w:r>
    </w:p>
    <w:p w:rsidR="00CF2370" w:rsidRDefault="00CF2370" w:rsidP="00CF2370">
      <w:pPr>
        <w:widowControl w:val="0"/>
        <w:jc w:val="left"/>
        <w:rPr>
          <w:b/>
        </w:rPr>
      </w:pPr>
    </w:p>
    <w:p w:rsidR="00CF2370" w:rsidRDefault="00CF2370" w:rsidP="00CF2370">
      <w:pPr>
        <w:widowControl w:val="0"/>
        <w:jc w:val="left"/>
      </w:pPr>
      <w:r w:rsidRPr="00CF2370">
        <w:rPr>
          <w:b/>
        </w:rPr>
        <w:t>STATUS INFORMATION</w:t>
      </w:r>
    </w:p>
    <w:p w:rsidR="00CF2370" w:rsidRDefault="00CF2370" w:rsidP="00CF2370">
      <w:pPr>
        <w:widowControl w:val="0"/>
        <w:jc w:val="left"/>
      </w:pPr>
    </w:p>
    <w:p w:rsidR="00CF2370" w:rsidRDefault="00CF2370" w:rsidP="00CF2370">
      <w:pPr>
        <w:widowControl w:val="0"/>
        <w:jc w:val="left"/>
      </w:pPr>
      <w:r>
        <w:t>Concurrent Resolution</w:t>
      </w:r>
    </w:p>
    <w:p w:rsidR="00CF2370" w:rsidRDefault="00CF2370" w:rsidP="00CF2370">
      <w:pPr>
        <w:widowControl w:val="0"/>
        <w:jc w:val="left"/>
      </w:pPr>
      <w:r>
        <w:t>Sponsors: Reps. King,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CF2370" w:rsidRDefault="00CF2370" w:rsidP="00CF2370">
      <w:pPr>
        <w:widowControl w:val="0"/>
        <w:jc w:val="left"/>
      </w:pPr>
      <w:r>
        <w:t>Document Path: l:\council\bills\rm\1126cm10.docx</w:t>
      </w:r>
    </w:p>
    <w:p w:rsidR="00394C90" w:rsidRDefault="00394C90" w:rsidP="00CF2370">
      <w:pPr>
        <w:widowControl w:val="0"/>
        <w:jc w:val="left"/>
      </w:pPr>
      <w:r>
        <w:t>Companion/Similar bill(s): 3338</w:t>
      </w:r>
    </w:p>
    <w:p w:rsidR="00CF2370" w:rsidRDefault="00CF2370" w:rsidP="00CF2370">
      <w:pPr>
        <w:widowControl w:val="0"/>
        <w:jc w:val="left"/>
      </w:pPr>
    </w:p>
    <w:p w:rsidR="00157EEB" w:rsidRDefault="00157EEB" w:rsidP="00CF2370">
      <w:pPr>
        <w:widowControl w:val="0"/>
        <w:jc w:val="left"/>
      </w:pPr>
      <w:r>
        <w:t>Introduced in the House on March 9, 2010</w:t>
      </w:r>
    </w:p>
    <w:p w:rsidR="00157EEB" w:rsidRDefault="00157EEB" w:rsidP="00CF2370">
      <w:pPr>
        <w:widowControl w:val="0"/>
        <w:jc w:val="left"/>
      </w:pPr>
      <w:r>
        <w:t>Introduced in the Senate on March 10, 2010</w:t>
      </w:r>
    </w:p>
    <w:p w:rsidR="00157EEB" w:rsidRDefault="00157EEB" w:rsidP="00CF2370">
      <w:pPr>
        <w:widowControl w:val="0"/>
        <w:jc w:val="left"/>
      </w:pPr>
      <w:r>
        <w:t>Adopted by the General Assembly on March 10, 2010</w:t>
      </w:r>
    </w:p>
    <w:p w:rsidR="00157EEB" w:rsidRDefault="00157EEB" w:rsidP="00CF2370">
      <w:pPr>
        <w:widowControl w:val="0"/>
        <w:jc w:val="left"/>
      </w:pPr>
    </w:p>
    <w:p w:rsidR="00CF2370" w:rsidRDefault="00CF2370" w:rsidP="00CF2370">
      <w:pPr>
        <w:widowControl w:val="0"/>
        <w:jc w:val="left"/>
      </w:pPr>
      <w:r>
        <w:t xml:space="preserve">Summary: </w:t>
      </w:r>
      <w:r w:rsidR="00D21FB4">
        <w:t>Honorable Juanita Canary Willmon Goggins</w:t>
      </w:r>
    </w:p>
    <w:p w:rsidR="00CF2370" w:rsidRDefault="00CF2370" w:rsidP="00CF2370">
      <w:pPr>
        <w:widowControl w:val="0"/>
        <w:jc w:val="left"/>
      </w:pPr>
    </w:p>
    <w:p w:rsidR="00CF2370" w:rsidRDefault="00CF2370" w:rsidP="00CF2370">
      <w:pPr>
        <w:widowControl w:val="0"/>
        <w:jc w:val="left"/>
      </w:pPr>
    </w:p>
    <w:p w:rsidR="00CF2370" w:rsidRDefault="00CF2370" w:rsidP="00CF2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370">
        <w:rPr>
          <w:b/>
        </w:rPr>
        <w:t>HISTORY OF LEGISLATIVE ACTIONS</w:t>
      </w:r>
    </w:p>
    <w:p w:rsidR="00CF2370" w:rsidRDefault="00CF2370" w:rsidP="00CF2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2370" w:rsidRPr="00CF2370" w:rsidRDefault="00CF2370" w:rsidP="00CF23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2370">
        <w:rPr>
          <w:u w:val="single"/>
        </w:rPr>
        <w:tab/>
        <w:t>Date</w:t>
      </w:r>
      <w:r w:rsidRPr="00CF2370">
        <w:rPr>
          <w:u w:val="single"/>
        </w:rPr>
        <w:tab/>
        <w:t>Body</w:t>
      </w:r>
      <w:r w:rsidRPr="00CF2370">
        <w:rPr>
          <w:u w:val="single"/>
        </w:rPr>
        <w:tab/>
        <w:t>Action Description with journal page number</w:t>
      </w:r>
      <w:r w:rsidRPr="00CF2370">
        <w:rPr>
          <w:u w:val="single"/>
        </w:rPr>
        <w:tab/>
      </w:r>
    </w:p>
    <w:p w:rsidR="00610811" w:rsidRDefault="00610811" w:rsidP="0061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3/9/2010</w:t>
      </w:r>
      <w:r>
        <w:tab/>
        <w:t>House</w:t>
      </w:r>
      <w:r>
        <w:tab/>
      </w:r>
      <w:r w:rsidRPr="000E3437">
        <w:t xml:space="preserve">Introduced, adopted, sent to Senate </w:t>
      </w:r>
      <w:hyperlink r:id="rId7" w:history="1">
        <w:r w:rsidRPr="00FB4655">
          <w:rPr>
            <w:rStyle w:val="Hyperlink"/>
          </w:rPr>
          <w:t>HJ</w:t>
        </w:r>
      </w:hyperlink>
      <w:r>
        <w:noBreakHyphen/>
      </w:r>
      <w:r w:rsidRPr="000E3437">
        <w:t>56</w:t>
      </w:r>
    </w:p>
    <w:p w:rsidR="00610811" w:rsidRDefault="00610811" w:rsidP="0061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Senate</w:t>
      </w:r>
      <w:r>
        <w:tab/>
      </w:r>
      <w:r w:rsidRPr="000E3437">
        <w:t xml:space="preserve">Introduced, adopted, returned with concurrence </w:t>
      </w:r>
      <w:hyperlink r:id="rId8" w:history="1">
        <w:r w:rsidRPr="00FB4655">
          <w:rPr>
            <w:rStyle w:val="Hyperlink"/>
          </w:rPr>
          <w:t>SJ</w:t>
        </w:r>
      </w:hyperlink>
      <w:r>
        <w:noBreakHyphen/>
      </w:r>
      <w:r w:rsidRPr="000E3437">
        <w:t>12</w:t>
      </w:r>
    </w:p>
    <w:p w:rsidR="00610811" w:rsidRDefault="00610811" w:rsidP="006108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370" w:rsidRPr="00CF2370" w:rsidRDefault="00CF2370" w:rsidP="00CF23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2370" w:rsidRDefault="00CF2370" w:rsidP="00CF2370">
      <w:r w:rsidRPr="00CF2370">
        <w:rPr>
          <w:b/>
        </w:rPr>
        <w:t>VERSIONS OF THIS BILL</w:t>
      </w:r>
    </w:p>
    <w:p w:rsidR="00CF2370" w:rsidRDefault="00CF2370" w:rsidP="00CF2370"/>
    <w:p w:rsidR="00CF2370" w:rsidRDefault="007833A4" w:rsidP="00CF2370">
      <w:hyperlink r:id="rId9" w:history="1">
        <w:r w:rsidR="00CF2370">
          <w:rPr>
            <w:rStyle w:val="Hyperlink"/>
          </w:rPr>
          <w:t>3/9/2010</w:t>
        </w:r>
      </w:hyperlink>
    </w:p>
    <w:p w:rsidR="00CF2370" w:rsidRDefault="00CF2370" w:rsidP="00CF2370"/>
    <w:p w:rsidR="00CF2370" w:rsidRDefault="00CF2370" w:rsidP="00CF2370">
      <w:pPr>
        <w:sectPr w:rsidR="00CF2370" w:rsidSect="00CF23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30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707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462F" w:rsidRDefault="00FE34FF" w:rsidP="001A4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A462F">
        <w:t xml:space="preserve">EXPRESS THE PROFOUND SORROW OF THE MEMBERS OF THE SOUTH CAROLINA GENERAL ASSEMBLY UPON THE PASSING OF </w:t>
      </w:r>
      <w:r w:rsidR="00662C7F">
        <w:t xml:space="preserve">OUR FORMER COLLEAGUE AND DEAR FRIEND, </w:t>
      </w:r>
      <w:r w:rsidR="005352F5">
        <w:t xml:space="preserve">THE HONORABLE JUANITA CANARY WILLMON GOGGINS </w:t>
      </w:r>
      <w:r w:rsidR="001A462F">
        <w:t>AND TO EXTEND THE DEEPEST SYMPATHY TO HER FAMILY AND MANY FRIENDS.</w:t>
      </w:r>
    </w:p>
    <w:p w:rsidR="0045707F" w:rsidRDefault="004570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</w:t>
      </w:r>
      <w:r w:rsidR="0086367C">
        <w:t>General Assembly</w:t>
      </w:r>
      <w:r>
        <w:t xml:space="preserve"> were deeply saddened to learn of the death of </w:t>
      </w:r>
      <w:r w:rsidR="00E22529">
        <w:t>the Honorable Juanita Canary Willmon Goggins</w:t>
      </w:r>
      <w:r>
        <w:t xml:space="preserve"> at the venerable age of </w:t>
      </w:r>
      <w:r w:rsidR="00712057">
        <w:t>seventy</w:t>
      </w:r>
      <w:r w:rsidR="00FF4A9D">
        <w:noBreakHyphen/>
      </w:r>
      <w:r w:rsidR="00712057">
        <w:t>five</w:t>
      </w:r>
      <w:r>
        <w:t>; and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21B" w:rsidRDefault="00151E43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3BF0">
        <w:t xml:space="preserve">a trailblazer, </w:t>
      </w:r>
      <w:r w:rsidR="0042256F">
        <w:t xml:space="preserve">Pendleton native </w:t>
      </w:r>
      <w:r w:rsidR="004652F8">
        <w:t xml:space="preserve">Juanita </w:t>
      </w:r>
      <w:r w:rsidR="00A07AF8">
        <w:t>G</w:t>
      </w:r>
      <w:r w:rsidR="004652F8">
        <w:t xml:space="preserve">oggins </w:t>
      </w:r>
      <w:r w:rsidR="0042256F">
        <w:t xml:space="preserve">set the stage </w:t>
      </w:r>
      <w:r w:rsidR="00143BF0">
        <w:t xml:space="preserve">through many of her </w:t>
      </w:r>
      <w:r w:rsidR="004652F8">
        <w:t>achievements for African</w:t>
      </w:r>
      <w:r w:rsidR="0007223A">
        <w:t xml:space="preserve"> </w:t>
      </w:r>
      <w:r w:rsidR="004652F8">
        <w:t xml:space="preserve">Americans and women to make dreams become realities. </w:t>
      </w:r>
      <w:r w:rsidR="00E0021B">
        <w:t>In 1974, f</w:t>
      </w:r>
      <w:r w:rsidR="004652F8">
        <w:t xml:space="preserve">our </w:t>
      </w:r>
      <w:r w:rsidR="0007223A">
        <w:t>years after the first black men since Reconstruction were elected to the South Carolina Legislature</w:t>
      </w:r>
      <w:r w:rsidR="002014D6">
        <w:t>,</w:t>
      </w:r>
      <w:r w:rsidR="0007223A">
        <w:t xml:space="preserve"> Mrs. </w:t>
      </w:r>
      <w:r w:rsidR="00A07AF8">
        <w:t>G</w:t>
      </w:r>
      <w:r w:rsidR="0007223A">
        <w:t>oggins became the first African</w:t>
      </w:r>
      <w:r w:rsidR="00FF4A9D">
        <w:noBreakHyphen/>
      </w:r>
      <w:r w:rsidR="0007223A">
        <w:t>American woman elected to the state</w:t>
      </w:r>
      <w:r w:rsidR="00FF4A9D" w:rsidRPr="00FF4A9D">
        <w:t>’</w:t>
      </w:r>
      <w:r w:rsidR="0007223A">
        <w:t>s general assembly</w:t>
      </w:r>
      <w:r w:rsidR="00E0021B">
        <w:t>. T</w:t>
      </w:r>
      <w:r w:rsidR="00E0021B" w:rsidRPr="000B259F">
        <w:rPr>
          <w:color w:val="000000" w:themeColor="text1"/>
          <w:u w:color="000000" w:themeColor="text1"/>
        </w:rPr>
        <w:t xml:space="preserve">hat same year, she was </w:t>
      </w:r>
      <w:r w:rsidR="00CF54CE">
        <w:rPr>
          <w:color w:val="000000" w:themeColor="text1"/>
          <w:u w:color="000000" w:themeColor="text1"/>
        </w:rPr>
        <w:t>appointed</w:t>
      </w:r>
      <w:r w:rsidR="00E0021B" w:rsidRPr="000B259F">
        <w:rPr>
          <w:color w:val="000000" w:themeColor="text1"/>
          <w:u w:color="000000" w:themeColor="text1"/>
        </w:rPr>
        <w:t xml:space="preserve"> </w:t>
      </w:r>
      <w:r w:rsidR="00CF54CE">
        <w:rPr>
          <w:color w:val="000000" w:themeColor="text1"/>
          <w:u w:color="000000" w:themeColor="text1"/>
        </w:rPr>
        <w:t xml:space="preserve">to serve on the </w:t>
      </w:r>
      <w:r w:rsidR="00CF54CE" w:rsidRPr="000B259F">
        <w:rPr>
          <w:color w:val="000000" w:themeColor="text1"/>
          <w:u w:color="000000" w:themeColor="text1"/>
        </w:rPr>
        <w:t>United States Civil Rights Commission</w:t>
      </w:r>
      <w:r w:rsidR="00CF54CE">
        <w:rPr>
          <w:color w:val="000000" w:themeColor="text1"/>
          <w:u w:color="000000" w:themeColor="text1"/>
        </w:rPr>
        <w:t xml:space="preserve">, </w:t>
      </w:r>
      <w:r w:rsidR="00E0021B" w:rsidRPr="000B259F">
        <w:rPr>
          <w:color w:val="000000" w:themeColor="text1"/>
          <w:u w:color="000000" w:themeColor="text1"/>
        </w:rPr>
        <w:t>the first African</w:t>
      </w:r>
      <w:r w:rsidR="00FF4A9D">
        <w:rPr>
          <w:color w:val="000000" w:themeColor="text1"/>
          <w:u w:color="000000" w:themeColor="text1"/>
        </w:rPr>
        <w:noBreakHyphen/>
      </w:r>
      <w:r w:rsidR="00E0021B" w:rsidRPr="000B259F">
        <w:rPr>
          <w:color w:val="000000" w:themeColor="text1"/>
          <w:u w:color="000000" w:themeColor="text1"/>
        </w:rPr>
        <w:t xml:space="preserve">American woman to </w:t>
      </w:r>
      <w:r w:rsidR="00CF54CE">
        <w:rPr>
          <w:color w:val="000000" w:themeColor="text1"/>
          <w:u w:color="000000" w:themeColor="text1"/>
        </w:rPr>
        <w:t>be so honored</w:t>
      </w:r>
      <w:r w:rsidR="00E0021B">
        <w:rPr>
          <w:color w:val="000000" w:themeColor="text1"/>
          <w:u w:color="000000" w:themeColor="text1"/>
        </w:rPr>
        <w:t>; and</w:t>
      </w:r>
    </w:p>
    <w:p w:rsidR="00226384" w:rsidRDefault="00226384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384" w:rsidRDefault="00226384" w:rsidP="0022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Juanita</w:t>
      </w:r>
      <w:r w:rsidR="006452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evidencing </w:t>
      </w:r>
      <w:r w:rsidRPr="000B259F">
        <w:rPr>
          <w:color w:val="000000" w:themeColor="text1"/>
          <w:u w:color="000000" w:themeColor="text1"/>
        </w:rPr>
        <w:t xml:space="preserve">determination to excel at a very early age. She </w:t>
      </w:r>
      <w:r w:rsidR="000B61ED">
        <w:rPr>
          <w:color w:val="000000" w:themeColor="text1"/>
          <w:u w:color="000000" w:themeColor="text1"/>
        </w:rPr>
        <w:t>started</w:t>
      </w:r>
      <w:r w:rsidRPr="000B259F">
        <w:rPr>
          <w:color w:val="000000" w:themeColor="text1"/>
          <w:u w:color="000000" w:themeColor="text1"/>
        </w:rPr>
        <w:t xml:space="preserve"> speaking at public gatherings at the age of two, her mother encouraging her to learn Bible verses and short poems to recite at home, at church</w:t>
      </w:r>
      <w:r>
        <w:rPr>
          <w:color w:val="000000" w:themeColor="text1"/>
          <w:u w:color="000000" w:themeColor="text1"/>
        </w:rPr>
        <w:t>,</w:t>
      </w:r>
      <w:r w:rsidRPr="000B259F">
        <w:rPr>
          <w:color w:val="000000" w:themeColor="text1"/>
          <w:u w:color="000000" w:themeColor="text1"/>
        </w:rPr>
        <w:t xml:space="preserve"> and in the community. </w:t>
      </w:r>
      <w:r>
        <w:rPr>
          <w:color w:val="000000" w:themeColor="text1"/>
          <w:u w:color="000000" w:themeColor="text1"/>
        </w:rPr>
        <w:t xml:space="preserve">Her </w:t>
      </w:r>
      <w:r w:rsidRPr="000B259F">
        <w:rPr>
          <w:color w:val="000000" w:themeColor="text1"/>
          <w:u w:color="000000" w:themeColor="text1"/>
        </w:rPr>
        <w:t xml:space="preserve">parents instilled in </w:t>
      </w:r>
      <w:r>
        <w:rPr>
          <w:color w:val="000000" w:themeColor="text1"/>
          <w:u w:color="000000" w:themeColor="text1"/>
        </w:rPr>
        <w:t xml:space="preserve">their precocious daughter </w:t>
      </w:r>
      <w:r w:rsidRPr="000B259F">
        <w:rPr>
          <w:color w:val="000000" w:themeColor="text1"/>
          <w:u w:color="000000" w:themeColor="text1"/>
        </w:rPr>
        <w:t xml:space="preserve">Christian values, emphasized the importance of hard work, and taught </w:t>
      </w:r>
      <w:r>
        <w:rPr>
          <w:color w:val="000000" w:themeColor="text1"/>
          <w:u w:color="000000" w:themeColor="text1"/>
        </w:rPr>
        <w:t>her</w:t>
      </w:r>
      <w:r w:rsidRPr="000B259F">
        <w:rPr>
          <w:color w:val="000000" w:themeColor="text1"/>
          <w:u w:color="000000" w:themeColor="text1"/>
        </w:rPr>
        <w:t xml:space="preserve"> the reward of work well done</w:t>
      </w:r>
      <w:r>
        <w:rPr>
          <w:color w:val="000000" w:themeColor="text1"/>
          <w:u w:color="000000" w:themeColor="text1"/>
        </w:rPr>
        <w:t>; and</w:t>
      </w:r>
    </w:p>
    <w:p w:rsidR="00226384" w:rsidRDefault="00226384" w:rsidP="002263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0A0F" w:rsidRDefault="00E0021B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26384">
        <w:rPr>
          <w:color w:val="000000" w:themeColor="text1"/>
          <w:u w:color="000000" w:themeColor="text1"/>
        </w:rPr>
        <w:t>in preparation for her life</w:t>
      </w:r>
      <w:r w:rsidR="00FF4A9D" w:rsidRPr="00FF4A9D">
        <w:rPr>
          <w:color w:val="000000" w:themeColor="text1"/>
          <w:u w:color="000000" w:themeColor="text1"/>
        </w:rPr>
        <w:t>’</w:t>
      </w:r>
      <w:r w:rsidR="00226384">
        <w:rPr>
          <w:color w:val="000000" w:themeColor="text1"/>
          <w:u w:color="000000" w:themeColor="text1"/>
        </w:rPr>
        <w:t xml:space="preserve">s work, </w:t>
      </w:r>
      <w:r w:rsidR="00A07AF8">
        <w:rPr>
          <w:color w:val="000000" w:themeColor="text1"/>
          <w:u w:color="000000" w:themeColor="text1"/>
        </w:rPr>
        <w:t xml:space="preserve">Mrs. Goggins </w:t>
      </w:r>
      <w:r w:rsidR="00A07AF8" w:rsidRPr="000B259F">
        <w:rPr>
          <w:color w:val="000000" w:themeColor="text1"/>
          <w:u w:color="000000" w:themeColor="text1"/>
        </w:rPr>
        <w:t>graduated from the Anderson County Training School. At South Carolina State University, she earned a degree in home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>economics education, graduating in 1957</w:t>
      </w:r>
      <w:r w:rsidR="002A4E25">
        <w:rPr>
          <w:color w:val="000000" w:themeColor="text1"/>
          <w:u w:color="000000" w:themeColor="text1"/>
        </w:rPr>
        <w:t xml:space="preserve">. </w:t>
      </w:r>
      <w:r w:rsidR="002A4123">
        <w:rPr>
          <w:color w:val="000000" w:themeColor="text1"/>
          <w:u w:color="000000" w:themeColor="text1"/>
        </w:rPr>
        <w:t xml:space="preserve">As a </w:t>
      </w:r>
      <w:r w:rsidR="00A07AF8" w:rsidRPr="000B259F">
        <w:rPr>
          <w:color w:val="000000" w:themeColor="text1"/>
          <w:u w:color="000000" w:themeColor="text1"/>
        </w:rPr>
        <w:t xml:space="preserve">certified elementary school teacher, </w:t>
      </w:r>
      <w:r w:rsidR="002A4123">
        <w:rPr>
          <w:color w:val="000000" w:themeColor="text1"/>
          <w:u w:color="000000" w:themeColor="text1"/>
        </w:rPr>
        <w:t xml:space="preserve">she </w:t>
      </w:r>
      <w:r w:rsidR="00A07AF8" w:rsidRPr="000B259F">
        <w:rPr>
          <w:color w:val="000000" w:themeColor="text1"/>
          <w:u w:color="000000" w:themeColor="text1"/>
        </w:rPr>
        <w:t>serv</w:t>
      </w:r>
      <w:r w:rsidR="002A4123">
        <w:rPr>
          <w:color w:val="000000" w:themeColor="text1"/>
          <w:u w:color="000000" w:themeColor="text1"/>
        </w:rPr>
        <w:t>ed</w:t>
      </w:r>
      <w:r w:rsidR="00A07AF8" w:rsidRPr="000B259F">
        <w:rPr>
          <w:color w:val="000000" w:themeColor="text1"/>
          <w:u w:color="000000" w:themeColor="text1"/>
        </w:rPr>
        <w:t xml:space="preserve"> in the public schools of York, Chester</w:t>
      </w:r>
      <w:r w:rsidR="00880A0F">
        <w:rPr>
          <w:color w:val="000000" w:themeColor="text1"/>
          <w:u w:color="000000" w:themeColor="text1"/>
        </w:rPr>
        <w:t>,</w:t>
      </w:r>
      <w:r w:rsidR="00A07AF8" w:rsidRPr="000B259F">
        <w:rPr>
          <w:color w:val="000000" w:themeColor="text1"/>
          <w:u w:color="000000" w:themeColor="text1"/>
        </w:rPr>
        <w:t xml:space="preserve"> and Fairfield counties</w:t>
      </w:r>
      <w:r w:rsidR="002A4123">
        <w:rPr>
          <w:color w:val="000000" w:themeColor="text1"/>
          <w:u w:color="000000" w:themeColor="text1"/>
        </w:rPr>
        <w:t xml:space="preserve">, </w:t>
      </w:r>
      <w:r w:rsidR="00A07AF8" w:rsidRPr="000B259F">
        <w:rPr>
          <w:color w:val="000000" w:themeColor="text1"/>
          <w:u w:color="000000" w:themeColor="text1"/>
        </w:rPr>
        <w:t>continu</w:t>
      </w:r>
      <w:r w:rsidR="002A4123">
        <w:rPr>
          <w:color w:val="000000" w:themeColor="text1"/>
          <w:u w:color="000000" w:themeColor="text1"/>
        </w:rPr>
        <w:t>ing</w:t>
      </w:r>
      <w:r w:rsidR="00A07AF8" w:rsidRPr="000B259F">
        <w:rPr>
          <w:color w:val="000000" w:themeColor="text1"/>
          <w:u w:color="000000" w:themeColor="text1"/>
        </w:rPr>
        <w:t xml:space="preserve"> her education at the University of South Carolina and Winthrop University</w:t>
      </w:r>
      <w:r w:rsidR="00880A0F">
        <w:rPr>
          <w:color w:val="000000" w:themeColor="text1"/>
          <w:u w:color="000000" w:themeColor="text1"/>
        </w:rPr>
        <w:t>; and</w:t>
      </w:r>
    </w:p>
    <w:p w:rsidR="00880A0F" w:rsidRDefault="00880A0F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880A0F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50A6">
        <w:rPr>
          <w:color w:val="000000" w:themeColor="text1"/>
          <w:u w:color="000000" w:themeColor="text1"/>
        </w:rPr>
        <w:t>e</w:t>
      </w:r>
      <w:r w:rsidR="00A07AF8" w:rsidRPr="000B259F">
        <w:rPr>
          <w:color w:val="000000" w:themeColor="text1"/>
          <w:u w:color="000000" w:themeColor="text1"/>
        </w:rPr>
        <w:t xml:space="preserve">ducation </w:t>
      </w:r>
      <w:r w:rsidR="00F550A6">
        <w:rPr>
          <w:color w:val="000000" w:themeColor="text1"/>
          <w:u w:color="000000" w:themeColor="text1"/>
        </w:rPr>
        <w:t xml:space="preserve">became and remained </w:t>
      </w:r>
      <w:r w:rsidR="00A07AF8" w:rsidRPr="000B259F">
        <w:rPr>
          <w:color w:val="000000" w:themeColor="text1"/>
          <w:u w:color="000000" w:themeColor="text1"/>
        </w:rPr>
        <w:t xml:space="preserve">a top priority for </w:t>
      </w:r>
      <w:r w:rsidR="00F550A6">
        <w:rPr>
          <w:color w:val="000000" w:themeColor="text1"/>
          <w:u w:color="000000" w:themeColor="text1"/>
        </w:rPr>
        <w:t>Mrs. Goggins. W</w:t>
      </w:r>
      <w:r w:rsidR="00A07AF8" w:rsidRPr="000B259F">
        <w:rPr>
          <w:color w:val="000000" w:themeColor="text1"/>
          <w:u w:color="000000" w:themeColor="text1"/>
        </w:rPr>
        <w:t>hile in the state legislature, she authored the original South Carolina kindergarten legislation</w:t>
      </w:r>
      <w:r w:rsidR="00F550A6">
        <w:rPr>
          <w:color w:val="000000" w:themeColor="text1"/>
          <w:u w:color="000000" w:themeColor="text1"/>
        </w:rPr>
        <w:t xml:space="preserve">, which </w:t>
      </w:r>
      <w:r w:rsidR="00A07AF8" w:rsidRPr="000B259F">
        <w:rPr>
          <w:color w:val="000000" w:themeColor="text1"/>
          <w:u w:color="000000" w:themeColor="text1"/>
        </w:rPr>
        <w:t>illustrated the urgency of early education</w:t>
      </w:r>
      <w:r w:rsidR="00810DE4">
        <w:rPr>
          <w:color w:val="000000" w:themeColor="text1"/>
          <w:u w:color="000000" w:themeColor="text1"/>
        </w:rPr>
        <w:t>, and t</w:t>
      </w:r>
      <w:r w:rsidR="00A07AF8" w:rsidRPr="000B259F">
        <w:rPr>
          <w:color w:val="000000" w:themeColor="text1"/>
          <w:u w:color="000000" w:themeColor="text1"/>
        </w:rPr>
        <w:t>he state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>s entire early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>childhood education grew from her initiative</w:t>
      </w:r>
      <w:r w:rsidR="00F550A6">
        <w:rPr>
          <w:color w:val="000000" w:themeColor="text1"/>
          <w:u w:color="000000" w:themeColor="text1"/>
        </w:rPr>
        <w:t>; and</w:t>
      </w:r>
    </w:p>
    <w:p w:rsidR="00F550A6" w:rsidRPr="000B259F" w:rsidRDefault="00F550A6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F550A6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48B1">
        <w:rPr>
          <w:color w:val="000000" w:themeColor="text1"/>
          <w:u w:color="000000" w:themeColor="text1"/>
        </w:rPr>
        <w:t xml:space="preserve">additionally, </w:t>
      </w:r>
      <w:r>
        <w:rPr>
          <w:color w:val="000000" w:themeColor="text1"/>
          <w:u w:color="000000" w:themeColor="text1"/>
        </w:rPr>
        <w:t>during</w:t>
      </w:r>
      <w:r w:rsidR="00A07AF8" w:rsidRPr="000B259F">
        <w:rPr>
          <w:color w:val="000000" w:themeColor="text1"/>
          <w:u w:color="000000" w:themeColor="text1"/>
        </w:rPr>
        <w:t xml:space="preserve"> the six years she represented York County in the South Carolina Legislature, </w:t>
      </w:r>
      <w:r>
        <w:rPr>
          <w:color w:val="000000" w:themeColor="text1"/>
          <w:u w:color="000000" w:themeColor="text1"/>
        </w:rPr>
        <w:t>Mrs. Goggins</w:t>
      </w:r>
      <w:r w:rsidR="00A07AF8" w:rsidRPr="000B259F">
        <w:rPr>
          <w:color w:val="000000" w:themeColor="text1"/>
          <w:u w:color="000000" w:themeColor="text1"/>
        </w:rPr>
        <w:t xml:space="preserve"> used her influence to improve public</w:t>
      </w:r>
      <w:r w:rsidR="00810DE4">
        <w:rPr>
          <w:color w:val="000000" w:themeColor="text1"/>
          <w:u w:color="000000" w:themeColor="text1"/>
        </w:rPr>
        <w:t xml:space="preserve"> h</w:t>
      </w:r>
      <w:r w:rsidR="00A07AF8" w:rsidRPr="000B259F">
        <w:rPr>
          <w:color w:val="000000" w:themeColor="text1"/>
          <w:u w:color="000000" w:themeColor="text1"/>
        </w:rPr>
        <w:t>ealth facilities in the state. She was</w:t>
      </w:r>
      <w:r w:rsidR="00BE59BA">
        <w:rPr>
          <w:color w:val="000000" w:themeColor="text1"/>
          <w:u w:color="000000" w:themeColor="text1"/>
        </w:rPr>
        <w:t xml:space="preserve"> </w:t>
      </w:r>
      <w:r w:rsidR="00A07AF8" w:rsidRPr="000B259F">
        <w:rPr>
          <w:color w:val="000000" w:themeColor="text1"/>
          <w:u w:color="000000" w:themeColor="text1"/>
        </w:rPr>
        <w:t xml:space="preserve">responsible for creating </w:t>
      </w:r>
      <w:r>
        <w:rPr>
          <w:color w:val="000000" w:themeColor="text1"/>
          <w:u w:color="000000" w:themeColor="text1"/>
        </w:rPr>
        <w:t>s</w:t>
      </w:r>
      <w:r w:rsidR="00A07AF8" w:rsidRPr="000B259F">
        <w:rPr>
          <w:color w:val="000000" w:themeColor="text1"/>
          <w:u w:color="000000" w:themeColor="text1"/>
        </w:rPr>
        <w:t>ickle</w:t>
      </w:r>
      <w:r w:rsidR="00FF4A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="00A07AF8" w:rsidRPr="000B259F">
        <w:rPr>
          <w:color w:val="000000" w:themeColor="text1"/>
          <w:u w:color="000000" w:themeColor="text1"/>
        </w:rPr>
        <w:t xml:space="preserve">ell </w:t>
      </w:r>
      <w:r>
        <w:rPr>
          <w:color w:val="000000" w:themeColor="text1"/>
          <w:u w:color="000000" w:themeColor="text1"/>
        </w:rPr>
        <w:t>a</w:t>
      </w:r>
      <w:r w:rsidR="00A07AF8" w:rsidRPr="000B259F">
        <w:rPr>
          <w:color w:val="000000" w:themeColor="text1"/>
          <w:u w:color="000000" w:themeColor="text1"/>
        </w:rPr>
        <w:t xml:space="preserve">nemia testing in all </w:t>
      </w:r>
      <w:r w:rsidR="00E370C1">
        <w:rPr>
          <w:color w:val="000000" w:themeColor="text1"/>
          <w:u w:color="000000" w:themeColor="text1"/>
        </w:rPr>
        <w:t>t</w:t>
      </w:r>
      <w:r w:rsidR="00A07AF8" w:rsidRPr="000B259F">
        <w:rPr>
          <w:color w:val="000000" w:themeColor="text1"/>
          <w:u w:color="000000" w:themeColor="text1"/>
        </w:rPr>
        <w:t>he county health departments. She also served on the legislature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</w:t>
      </w:r>
      <w:r w:rsidR="00AF3C34">
        <w:rPr>
          <w:color w:val="000000" w:themeColor="text1"/>
          <w:u w:color="000000" w:themeColor="text1"/>
        </w:rPr>
        <w:t>W</w:t>
      </w:r>
      <w:r w:rsidR="00A07AF8" w:rsidRPr="000B259F">
        <w:rPr>
          <w:color w:val="000000" w:themeColor="text1"/>
          <w:u w:color="000000" w:themeColor="text1"/>
        </w:rPr>
        <w:t xml:space="preserve">ays and </w:t>
      </w:r>
      <w:r w:rsidR="00AF3C34">
        <w:rPr>
          <w:color w:val="000000" w:themeColor="text1"/>
          <w:u w:color="000000" w:themeColor="text1"/>
        </w:rPr>
        <w:t>M</w:t>
      </w:r>
      <w:r w:rsidR="00A07AF8" w:rsidRPr="000B259F">
        <w:rPr>
          <w:color w:val="000000" w:themeColor="text1"/>
          <w:u w:color="000000" w:themeColor="text1"/>
        </w:rPr>
        <w:t>eans</w:t>
      </w:r>
      <w:r w:rsidR="00AF3C34">
        <w:rPr>
          <w:color w:val="000000" w:themeColor="text1"/>
          <w:u w:color="000000" w:themeColor="text1"/>
        </w:rPr>
        <w:t xml:space="preserve"> C</w:t>
      </w:r>
      <w:r w:rsidR="00A07AF8" w:rsidRPr="000B259F">
        <w:rPr>
          <w:color w:val="000000" w:themeColor="text1"/>
          <w:u w:color="000000" w:themeColor="text1"/>
        </w:rPr>
        <w:t>ommittee</w:t>
      </w:r>
      <w:r w:rsidR="00E370C1">
        <w:rPr>
          <w:color w:val="000000" w:themeColor="text1"/>
          <w:u w:color="000000" w:themeColor="text1"/>
        </w:rPr>
        <w:t>; and</w:t>
      </w:r>
    </w:p>
    <w:p w:rsidR="00A07AF8" w:rsidRPr="000B259F" w:rsidRDefault="00A07AF8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Default="00AF3C3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2425">
        <w:rPr>
          <w:color w:val="000000" w:themeColor="text1"/>
          <w:u w:color="000000" w:themeColor="text1"/>
        </w:rPr>
        <w:t>respected in high places, Mrs</w:t>
      </w:r>
      <w:r>
        <w:rPr>
          <w:color w:val="000000" w:themeColor="text1"/>
          <w:u w:color="000000" w:themeColor="text1"/>
        </w:rPr>
        <w:t>. Goggins was</w:t>
      </w:r>
      <w:r w:rsidR="00A07AF8" w:rsidRPr="000B259F">
        <w:rPr>
          <w:color w:val="000000" w:themeColor="text1"/>
          <w:u w:color="000000" w:themeColor="text1"/>
        </w:rPr>
        <w:t xml:space="preserve"> twice a guest of President Jimmy Carter at the White House. She was the first African</w:t>
      </w:r>
      <w:r w:rsidR="00FF4A9D">
        <w:rPr>
          <w:color w:val="000000" w:themeColor="text1"/>
          <w:u w:color="000000" w:themeColor="text1"/>
        </w:rPr>
        <w:noBreakHyphen/>
      </w:r>
      <w:r w:rsidR="00A07AF8" w:rsidRPr="000B259F">
        <w:rPr>
          <w:color w:val="000000" w:themeColor="text1"/>
          <w:u w:color="000000" w:themeColor="text1"/>
        </w:rPr>
        <w:t xml:space="preserve">American woman from South Carolina to be elected </w:t>
      </w:r>
      <w:r w:rsidR="00117654">
        <w:rPr>
          <w:color w:val="000000" w:themeColor="text1"/>
          <w:u w:color="000000" w:themeColor="text1"/>
        </w:rPr>
        <w:t>n</w:t>
      </w:r>
      <w:r w:rsidR="00A07AF8" w:rsidRPr="000B259F">
        <w:rPr>
          <w:color w:val="000000" w:themeColor="text1"/>
          <w:u w:color="000000" w:themeColor="text1"/>
        </w:rPr>
        <w:t xml:space="preserve">ational </w:t>
      </w:r>
      <w:r w:rsidR="00117654">
        <w:rPr>
          <w:color w:val="000000" w:themeColor="text1"/>
          <w:u w:color="000000" w:themeColor="text1"/>
        </w:rPr>
        <w:t>c</w:t>
      </w:r>
      <w:r w:rsidR="00A07AF8" w:rsidRPr="000B259F">
        <w:rPr>
          <w:color w:val="000000" w:themeColor="text1"/>
          <w:u w:color="000000" w:themeColor="text1"/>
        </w:rPr>
        <w:t>ommitteewoman for a major political party</w:t>
      </w:r>
      <w:r w:rsidR="00117654">
        <w:rPr>
          <w:color w:val="000000" w:themeColor="text1"/>
          <w:u w:color="000000" w:themeColor="text1"/>
        </w:rPr>
        <w:t xml:space="preserve"> and </w:t>
      </w:r>
      <w:r w:rsidR="00A07AF8" w:rsidRPr="000B259F">
        <w:rPr>
          <w:color w:val="000000" w:themeColor="text1"/>
          <w:u w:color="000000" w:themeColor="text1"/>
        </w:rPr>
        <w:t>served on many board</w:t>
      </w:r>
      <w:r w:rsidR="00117654">
        <w:rPr>
          <w:color w:val="000000" w:themeColor="text1"/>
          <w:u w:color="000000" w:themeColor="text1"/>
        </w:rPr>
        <w:t>s</w:t>
      </w:r>
      <w:r w:rsidR="00A07AF8" w:rsidRPr="000B259F">
        <w:rPr>
          <w:color w:val="000000" w:themeColor="text1"/>
          <w:u w:color="000000" w:themeColor="text1"/>
        </w:rPr>
        <w:t xml:space="preserve"> and political committees </w:t>
      </w:r>
      <w:r w:rsidR="00117654">
        <w:rPr>
          <w:color w:val="000000" w:themeColor="text1"/>
          <w:u w:color="000000" w:themeColor="text1"/>
        </w:rPr>
        <w:t>that</w:t>
      </w:r>
      <w:r w:rsidR="00A07AF8" w:rsidRPr="000B259F">
        <w:rPr>
          <w:color w:val="000000" w:themeColor="text1"/>
          <w:u w:color="000000" w:themeColor="text1"/>
        </w:rPr>
        <w:t xml:space="preserve"> generate ideas and policies touch</w:t>
      </w:r>
      <w:r w:rsidR="006C36E7">
        <w:rPr>
          <w:color w:val="000000" w:themeColor="text1"/>
          <w:u w:color="000000" w:themeColor="text1"/>
        </w:rPr>
        <w:t>ing</w:t>
      </w:r>
      <w:r w:rsidR="00A07AF8" w:rsidRPr="000B259F">
        <w:rPr>
          <w:color w:val="000000" w:themeColor="text1"/>
          <w:u w:color="000000" w:themeColor="text1"/>
        </w:rPr>
        <w:t xml:space="preserve"> the lives of women and African</w:t>
      </w:r>
      <w:r w:rsidR="003928F9">
        <w:rPr>
          <w:color w:val="000000" w:themeColor="text1"/>
          <w:u w:color="000000" w:themeColor="text1"/>
        </w:rPr>
        <w:t xml:space="preserve"> </w:t>
      </w:r>
      <w:r w:rsidR="00A07AF8">
        <w:rPr>
          <w:color w:val="000000" w:themeColor="text1"/>
          <w:u w:color="000000" w:themeColor="text1"/>
        </w:rPr>
        <w:t>Americans</w:t>
      </w:r>
      <w:r w:rsidR="00117654">
        <w:rPr>
          <w:color w:val="000000" w:themeColor="text1"/>
          <w:u w:color="000000" w:themeColor="text1"/>
        </w:rPr>
        <w:t>; and</w:t>
      </w:r>
    </w:p>
    <w:p w:rsidR="00A07AF8" w:rsidRPr="000B259F" w:rsidRDefault="00A07AF8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654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A07AF8" w:rsidRPr="000B259F">
        <w:rPr>
          <w:color w:val="000000" w:themeColor="text1"/>
          <w:u w:color="000000" w:themeColor="text1"/>
        </w:rPr>
        <w:t xml:space="preserve">er political papers and </w:t>
      </w:r>
      <w:r>
        <w:rPr>
          <w:color w:val="000000" w:themeColor="text1"/>
          <w:u w:color="000000" w:themeColor="text1"/>
        </w:rPr>
        <w:t>other memorabilia</w:t>
      </w:r>
      <w:r w:rsidR="00A07AF8" w:rsidRPr="000B259F">
        <w:rPr>
          <w:color w:val="000000" w:themeColor="text1"/>
          <w:u w:color="000000" w:themeColor="text1"/>
        </w:rPr>
        <w:t xml:space="preserve"> are on file at the Winthrop University Archives</w:t>
      </w:r>
      <w:r>
        <w:rPr>
          <w:color w:val="000000" w:themeColor="text1"/>
          <w:u w:color="000000" w:themeColor="text1"/>
        </w:rPr>
        <w:t xml:space="preserve">, and </w:t>
      </w:r>
      <w:r w:rsidRPr="000B259F">
        <w:rPr>
          <w:color w:val="000000" w:themeColor="text1"/>
          <w:u w:color="000000" w:themeColor="text1"/>
        </w:rPr>
        <w:t>the Smithsonian Institute</w:t>
      </w:r>
      <w:r>
        <w:rPr>
          <w:color w:val="000000" w:themeColor="text1"/>
          <w:u w:color="000000" w:themeColor="text1"/>
        </w:rPr>
        <w:t xml:space="preserve"> houses a </w:t>
      </w:r>
      <w:r w:rsidR="00A07AF8" w:rsidRPr="000B259F">
        <w:rPr>
          <w:color w:val="000000" w:themeColor="text1"/>
          <w:u w:color="000000" w:themeColor="text1"/>
        </w:rPr>
        <w:t>display of her achievements</w:t>
      </w:r>
      <w:r>
        <w:rPr>
          <w:color w:val="000000" w:themeColor="text1"/>
          <w:u w:color="000000" w:themeColor="text1"/>
        </w:rPr>
        <w:t>; and</w:t>
      </w:r>
    </w:p>
    <w:p w:rsidR="00117654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AF8" w:rsidRPr="000B259F" w:rsidRDefault="00117654" w:rsidP="00A07A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an </w:t>
      </w:r>
      <w:r w:rsidR="00A07AF8" w:rsidRPr="000B259F">
        <w:rPr>
          <w:color w:val="000000" w:themeColor="text1"/>
          <w:u w:color="000000" w:themeColor="text1"/>
        </w:rPr>
        <w:t>outstanding public servant and educator</w:t>
      </w:r>
      <w:r>
        <w:rPr>
          <w:color w:val="000000" w:themeColor="text1"/>
          <w:u w:color="000000" w:themeColor="text1"/>
        </w:rPr>
        <w:t xml:space="preserve">, Juanita Goggins </w:t>
      </w:r>
      <w:r w:rsidR="00A07AF8" w:rsidRPr="000B259F">
        <w:rPr>
          <w:color w:val="000000" w:themeColor="text1"/>
          <w:u w:color="000000" w:themeColor="text1"/>
        </w:rPr>
        <w:t>received numerous awards and honors, including South Carolina State University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Alumna of the Year </w:t>
      </w:r>
      <w:r>
        <w:rPr>
          <w:color w:val="000000" w:themeColor="text1"/>
          <w:u w:color="000000" w:themeColor="text1"/>
        </w:rPr>
        <w:t xml:space="preserve">award </w:t>
      </w:r>
      <w:r w:rsidR="00A07AF8" w:rsidRPr="000B259F">
        <w:rPr>
          <w:color w:val="000000" w:themeColor="text1"/>
          <w:u w:color="000000" w:themeColor="text1"/>
        </w:rPr>
        <w:t>in 1975 and a National Spotlight Recognition at the university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 w:rsidRPr="000B259F">
        <w:rPr>
          <w:color w:val="000000" w:themeColor="text1"/>
          <w:u w:color="000000" w:themeColor="text1"/>
        </w:rPr>
        <w:t xml:space="preserve">s centennial celebration in 1996. She </w:t>
      </w:r>
      <w:r>
        <w:rPr>
          <w:color w:val="000000" w:themeColor="text1"/>
          <w:u w:color="000000" w:themeColor="text1"/>
        </w:rPr>
        <w:t>was</w:t>
      </w:r>
      <w:r w:rsidR="00A07AF8" w:rsidRPr="000B259F">
        <w:rPr>
          <w:color w:val="000000" w:themeColor="text1"/>
          <w:u w:color="000000" w:themeColor="text1"/>
        </w:rPr>
        <w:t xml:space="preserve"> listed in many publications, including Who</w:t>
      </w:r>
      <w:r w:rsidR="00FF4A9D" w:rsidRPr="00FF4A9D">
        <w:rPr>
          <w:color w:val="000000" w:themeColor="text1"/>
          <w:u w:color="000000" w:themeColor="text1"/>
        </w:rPr>
        <w:t>’</w:t>
      </w:r>
      <w:r w:rsidR="00A07AF8">
        <w:rPr>
          <w:color w:val="000000" w:themeColor="text1"/>
          <w:u w:color="000000" w:themeColor="text1"/>
        </w:rPr>
        <w:t>s Who in Politics in America</w:t>
      </w:r>
      <w:r>
        <w:rPr>
          <w:color w:val="000000" w:themeColor="text1"/>
          <w:u w:color="000000" w:themeColor="text1"/>
        </w:rPr>
        <w:t>; and</w:t>
      </w:r>
    </w:p>
    <w:p w:rsidR="00E0021B" w:rsidRDefault="00E0021B" w:rsidP="00E00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</w:t>
      </w:r>
      <w:r w:rsidR="00B55873">
        <w:t>is survived by her husband, Dr. Horace Goggins</w:t>
      </w:r>
      <w:r w:rsidR="004165EC">
        <w:t>;</w:t>
      </w:r>
      <w:r w:rsidR="00B55873">
        <w:t xml:space="preserve"> her son, Horace Goggins, Jr.</w:t>
      </w:r>
      <w:r w:rsidR="004165EC">
        <w:t>;</w:t>
      </w:r>
      <w:r w:rsidR="00B55873">
        <w:t xml:space="preserve"> and </w:t>
      </w:r>
      <w:r>
        <w:t>a host of other relatives and friends. She will be greatly missed. Now, therefore,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A8B" w:rsidRDefault="00B85A8B" w:rsidP="00B85A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</w:t>
      </w:r>
      <w:r w:rsidR="00B85A8B">
        <w:t>e members of the South Carolina General Assembly</w:t>
      </w:r>
      <w:r>
        <w:t xml:space="preserve">, by this resolution, express their profound sorrow upon the passing of </w:t>
      </w:r>
      <w:r w:rsidR="00432BFA">
        <w:t xml:space="preserve">our former colleague and dear friend, </w:t>
      </w:r>
      <w:r w:rsidR="00A47AF6">
        <w:t xml:space="preserve">the Honorable Juanita Canary Willmon Goggins </w:t>
      </w:r>
      <w:r>
        <w:t>and extend the deepest sympathy to her family and many friends.</w:t>
      </w: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1E43" w:rsidRDefault="00151E43" w:rsidP="00151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F620E">
        <w:t>presented</w:t>
      </w:r>
      <w:r>
        <w:t xml:space="preserve"> to </w:t>
      </w:r>
      <w:r w:rsidR="00A47AF6">
        <w:t>the family of the Honorable Juanita Canary Willmon Goggins</w:t>
      </w:r>
      <w:r>
        <w:t>.</w:t>
      </w:r>
    </w:p>
    <w:p w:rsidR="002A30C6" w:rsidRDefault="00FF4A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30C6" w:rsidRDefault="002A30C6" w:rsidP="00CF2370">
      <w:pPr>
        <w:suppressAutoHyphens/>
      </w:pPr>
    </w:p>
    <w:sectPr w:rsidR="002A30C6" w:rsidSect="00CF23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0A6" w:rsidRDefault="00F550A6" w:rsidP="009F0C77">
      <w:r>
        <w:separator/>
      </w:r>
    </w:p>
  </w:endnote>
  <w:endnote w:type="continuationSeparator" w:id="0">
    <w:p w:rsidR="00F550A6" w:rsidRDefault="00F550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13E82C-0023-43DB-B479-0846AA72F716}"/>
    <w:embedBold r:id="rId2" w:fontKey="{4869893E-1B52-4252-925C-2A5AEABEF6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DBBD73-C72A-43AB-8DC0-9B0F103182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08DAB5-D0B9-40E6-82D1-F9339B8B93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F52B24-5007-4407-A963-495F2D15D8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2370" w:rsidRPr="002A30C6" w:rsidRDefault="00CF2370" w:rsidP="002A30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[4714]</w:t>
    </w:r>
    <w:r>
      <w:tab/>
    </w:r>
    <w:r w:rsidR="007833A4">
      <w:fldChar w:fldCharType="begin"/>
    </w:r>
    <w:r w:rsidR="007833A4">
      <w:instrText xml:space="preserve"> PAGE  \* MERGEFORMAT </w:instrText>
    </w:r>
    <w:r w:rsidR="007833A4">
      <w:fldChar w:fldCharType="separate"/>
    </w:r>
    <w:r w:rsidR="007833A4">
      <w:rPr>
        <w:noProof/>
      </w:rPr>
      <w:t>1</w:t>
    </w:r>
    <w:r w:rsidR="007833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0A6" w:rsidRDefault="00F550A6" w:rsidP="009F0C77">
      <w:r>
        <w:separator/>
      </w:r>
    </w:p>
  </w:footnote>
  <w:footnote w:type="continuationSeparator" w:id="0">
    <w:p w:rsidR="00F550A6" w:rsidRDefault="00F550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6CM10"/>
    <w:docVar w:name="CoverBillType" w:val="c"/>
    <w:docVar w:name="docpath" w:val="L:\Council\bills\RM\1126CM10.DOCX"/>
    <w:docVar w:name="dvBillNumber" w:val="47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F3E"/>
    <w:rsid w:val="00011869"/>
    <w:rsid w:val="0007223A"/>
    <w:rsid w:val="000B19A4"/>
    <w:rsid w:val="000B61ED"/>
    <w:rsid w:val="000E1785"/>
    <w:rsid w:val="000F40FA"/>
    <w:rsid w:val="0010776B"/>
    <w:rsid w:val="00114C70"/>
    <w:rsid w:val="00117654"/>
    <w:rsid w:val="00133E66"/>
    <w:rsid w:val="001435A3"/>
    <w:rsid w:val="00143BF0"/>
    <w:rsid w:val="001503CE"/>
    <w:rsid w:val="00151E43"/>
    <w:rsid w:val="00154F3E"/>
    <w:rsid w:val="00157EEB"/>
    <w:rsid w:val="001A462F"/>
    <w:rsid w:val="001B2187"/>
    <w:rsid w:val="001C4F34"/>
    <w:rsid w:val="001D08F2"/>
    <w:rsid w:val="001D525B"/>
    <w:rsid w:val="001D7F4F"/>
    <w:rsid w:val="002014D6"/>
    <w:rsid w:val="00203214"/>
    <w:rsid w:val="00226384"/>
    <w:rsid w:val="002321B6"/>
    <w:rsid w:val="00250967"/>
    <w:rsid w:val="002543C8"/>
    <w:rsid w:val="0025652C"/>
    <w:rsid w:val="00264B92"/>
    <w:rsid w:val="00284AAE"/>
    <w:rsid w:val="002A30C6"/>
    <w:rsid w:val="002A4123"/>
    <w:rsid w:val="002A4E25"/>
    <w:rsid w:val="002E5912"/>
    <w:rsid w:val="0032259C"/>
    <w:rsid w:val="00325348"/>
    <w:rsid w:val="0032732C"/>
    <w:rsid w:val="00336AD0"/>
    <w:rsid w:val="0037079A"/>
    <w:rsid w:val="003928F9"/>
    <w:rsid w:val="00394C90"/>
    <w:rsid w:val="003D01E8"/>
    <w:rsid w:val="003E5288"/>
    <w:rsid w:val="003F6D79"/>
    <w:rsid w:val="004042B0"/>
    <w:rsid w:val="004165EC"/>
    <w:rsid w:val="0041760A"/>
    <w:rsid w:val="00417C01"/>
    <w:rsid w:val="0042256F"/>
    <w:rsid w:val="00432BFA"/>
    <w:rsid w:val="0044071E"/>
    <w:rsid w:val="0045707F"/>
    <w:rsid w:val="004652F8"/>
    <w:rsid w:val="004809EE"/>
    <w:rsid w:val="004E7D54"/>
    <w:rsid w:val="004F3846"/>
    <w:rsid w:val="005048B1"/>
    <w:rsid w:val="005266F1"/>
    <w:rsid w:val="005273C6"/>
    <w:rsid w:val="00530A69"/>
    <w:rsid w:val="005352F5"/>
    <w:rsid w:val="00545593"/>
    <w:rsid w:val="00577C6C"/>
    <w:rsid w:val="005C2FE2"/>
    <w:rsid w:val="005E2BC9"/>
    <w:rsid w:val="00605102"/>
    <w:rsid w:val="00610811"/>
    <w:rsid w:val="006215AA"/>
    <w:rsid w:val="0062314F"/>
    <w:rsid w:val="0064529A"/>
    <w:rsid w:val="00662C7F"/>
    <w:rsid w:val="006913C9"/>
    <w:rsid w:val="0069470D"/>
    <w:rsid w:val="006C36E7"/>
    <w:rsid w:val="00712057"/>
    <w:rsid w:val="00734F00"/>
    <w:rsid w:val="007833A4"/>
    <w:rsid w:val="007A70AE"/>
    <w:rsid w:val="007D0F5C"/>
    <w:rsid w:val="00810DE4"/>
    <w:rsid w:val="008362E8"/>
    <w:rsid w:val="0086367C"/>
    <w:rsid w:val="00880A0F"/>
    <w:rsid w:val="008A1768"/>
    <w:rsid w:val="008E5B0F"/>
    <w:rsid w:val="008F1293"/>
    <w:rsid w:val="008F4429"/>
    <w:rsid w:val="0094021A"/>
    <w:rsid w:val="009C6A0B"/>
    <w:rsid w:val="009F0C77"/>
    <w:rsid w:val="009F4DD1"/>
    <w:rsid w:val="00A07AF8"/>
    <w:rsid w:val="00A10241"/>
    <w:rsid w:val="00A12425"/>
    <w:rsid w:val="00A41684"/>
    <w:rsid w:val="00A47AF6"/>
    <w:rsid w:val="00A56465"/>
    <w:rsid w:val="00A64E80"/>
    <w:rsid w:val="00A72BCD"/>
    <w:rsid w:val="00A741D9"/>
    <w:rsid w:val="00A833AB"/>
    <w:rsid w:val="00A9741D"/>
    <w:rsid w:val="00AB7FAF"/>
    <w:rsid w:val="00AD4B17"/>
    <w:rsid w:val="00AE0136"/>
    <w:rsid w:val="00AF3C34"/>
    <w:rsid w:val="00B412D4"/>
    <w:rsid w:val="00B55873"/>
    <w:rsid w:val="00B85A8B"/>
    <w:rsid w:val="00BE3C22"/>
    <w:rsid w:val="00BE59BA"/>
    <w:rsid w:val="00BF620E"/>
    <w:rsid w:val="00C0345E"/>
    <w:rsid w:val="00C24614"/>
    <w:rsid w:val="00C3483A"/>
    <w:rsid w:val="00C74742"/>
    <w:rsid w:val="00C74E9D"/>
    <w:rsid w:val="00C82FD3"/>
    <w:rsid w:val="00C92819"/>
    <w:rsid w:val="00CC6B7B"/>
    <w:rsid w:val="00CD2089"/>
    <w:rsid w:val="00CE7557"/>
    <w:rsid w:val="00CF2370"/>
    <w:rsid w:val="00CF54CE"/>
    <w:rsid w:val="00D21FB4"/>
    <w:rsid w:val="00D308C8"/>
    <w:rsid w:val="00D4378F"/>
    <w:rsid w:val="00D73A67"/>
    <w:rsid w:val="00D970A9"/>
    <w:rsid w:val="00DF3845"/>
    <w:rsid w:val="00E0021B"/>
    <w:rsid w:val="00E22529"/>
    <w:rsid w:val="00E370C1"/>
    <w:rsid w:val="00E41911"/>
    <w:rsid w:val="00E92EEF"/>
    <w:rsid w:val="00EC5090"/>
    <w:rsid w:val="00EE58EA"/>
    <w:rsid w:val="00F000B7"/>
    <w:rsid w:val="00F24442"/>
    <w:rsid w:val="00F50AE3"/>
    <w:rsid w:val="00F550A6"/>
    <w:rsid w:val="00F67CF1"/>
    <w:rsid w:val="00F840F0"/>
    <w:rsid w:val="00FB0D0D"/>
    <w:rsid w:val="00FB43B4"/>
    <w:rsid w:val="00FB4655"/>
    <w:rsid w:val="00FE34FF"/>
    <w:rsid w:val="00FF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D1389F-9E5A-4481-9254-03F6331A1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C7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2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3-10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9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14_2010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4A5A3-3B20-46AF-B147-CDBC8931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857</Words>
  <Characters>4958</Characters>
  <Application>Microsoft Office Word</Application>
  <DocSecurity>0</DocSecurity>
  <Lines>138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4714: Honorable Juanita Canary Willmon Goggins - South Carolina Legislature Online</dc:title>
  <dc:subject/>
  <dc:creator>rosannemcdowell</dc:creator>
  <cp:keywords/>
  <dc:description/>
  <cp:lastModifiedBy>N Cumfer</cp:lastModifiedBy>
  <cp:revision>10</cp:revision>
  <cp:lastPrinted>2010-03-09T17:44:00Z</cp:lastPrinted>
  <dcterms:created xsi:type="dcterms:W3CDTF">2010-03-09T22:55:00Z</dcterms:created>
  <dcterms:modified xsi:type="dcterms:W3CDTF">2014-11-24T16:34:00Z</dcterms:modified>
</cp:coreProperties>
</file>