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668" w:rsidRDefault="00184668" w:rsidP="00184668">
      <w:pPr>
        <w:widowControl w:val="0"/>
        <w:jc w:val="center"/>
      </w:pPr>
      <w:bookmarkStart w:id="0" w:name="_GoBack"/>
      <w:bookmarkEnd w:id="0"/>
      <w:r w:rsidRPr="00184668">
        <w:rPr>
          <w:b/>
        </w:rPr>
        <w:t>South Carolina General Assembly</w:t>
      </w:r>
    </w:p>
    <w:p w:rsidR="00184668" w:rsidRDefault="00184668" w:rsidP="00184668">
      <w:pPr>
        <w:widowControl w:val="0"/>
        <w:jc w:val="center"/>
      </w:pPr>
      <w:r>
        <w:t>118th Session, 2009-2010</w:t>
      </w:r>
    </w:p>
    <w:p w:rsidR="00184668" w:rsidRDefault="00184668" w:rsidP="00184668">
      <w:pPr>
        <w:widowControl w:val="0"/>
        <w:jc w:val="left"/>
      </w:pPr>
    </w:p>
    <w:p w:rsidR="00184668" w:rsidRDefault="00184668" w:rsidP="00184668">
      <w:pPr>
        <w:widowControl w:val="0"/>
        <w:jc w:val="left"/>
        <w:rPr>
          <w:b/>
        </w:rPr>
      </w:pPr>
      <w:r w:rsidRPr="00184668">
        <w:rPr>
          <w:b/>
        </w:rPr>
        <w:t>H. 4740</w:t>
      </w:r>
    </w:p>
    <w:p w:rsidR="00184668" w:rsidRDefault="00184668" w:rsidP="00184668">
      <w:pPr>
        <w:widowControl w:val="0"/>
        <w:jc w:val="left"/>
        <w:rPr>
          <w:b/>
        </w:rPr>
      </w:pPr>
    </w:p>
    <w:p w:rsidR="00184668" w:rsidRDefault="00184668" w:rsidP="00184668">
      <w:pPr>
        <w:widowControl w:val="0"/>
        <w:jc w:val="left"/>
      </w:pPr>
      <w:r w:rsidRPr="00184668">
        <w:rPr>
          <w:b/>
        </w:rPr>
        <w:t>STATUS INFORMATION</w:t>
      </w:r>
    </w:p>
    <w:p w:rsidR="00184668" w:rsidRDefault="00184668" w:rsidP="00184668">
      <w:pPr>
        <w:widowControl w:val="0"/>
        <w:jc w:val="left"/>
      </w:pPr>
    </w:p>
    <w:p w:rsidR="00184668" w:rsidRDefault="00184668" w:rsidP="00184668">
      <w:pPr>
        <w:widowControl w:val="0"/>
        <w:jc w:val="left"/>
      </w:pPr>
      <w:r>
        <w:t>House Resolution</w:t>
      </w:r>
    </w:p>
    <w:p w:rsidR="00184668" w:rsidRDefault="00184668" w:rsidP="00184668">
      <w:pPr>
        <w:widowControl w:val="0"/>
        <w:jc w:val="left"/>
      </w:pPr>
      <w:r>
        <w:t>Sponsors: Reps. Barfield, Agnew, Alexander, Allen, Allison, Anderson, Anthony, Bales, Ballentine, Bannister,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184668" w:rsidRDefault="00184668" w:rsidP="00184668">
      <w:pPr>
        <w:widowControl w:val="0"/>
        <w:jc w:val="left"/>
      </w:pPr>
      <w:r>
        <w:t>Document Path: l:\council\bills\rm\1143dw10.docx</w:t>
      </w:r>
    </w:p>
    <w:p w:rsidR="00184668" w:rsidRDefault="00184668" w:rsidP="00184668">
      <w:pPr>
        <w:widowControl w:val="0"/>
        <w:jc w:val="left"/>
      </w:pPr>
    </w:p>
    <w:p w:rsidR="00724C56" w:rsidRDefault="00724C56" w:rsidP="00184668">
      <w:pPr>
        <w:widowControl w:val="0"/>
        <w:jc w:val="left"/>
      </w:pPr>
      <w:r>
        <w:t>Introduced in the House on March 11, 2010</w:t>
      </w:r>
    </w:p>
    <w:p w:rsidR="00724C56" w:rsidRDefault="00724C56" w:rsidP="00184668">
      <w:pPr>
        <w:widowControl w:val="0"/>
        <w:jc w:val="left"/>
      </w:pPr>
      <w:r>
        <w:t>Adopted by the House on April 21, 2010</w:t>
      </w:r>
    </w:p>
    <w:p w:rsidR="00724C56" w:rsidRDefault="00724C56" w:rsidP="00184668">
      <w:pPr>
        <w:widowControl w:val="0"/>
        <w:jc w:val="left"/>
      </w:pPr>
    </w:p>
    <w:p w:rsidR="00184668" w:rsidRDefault="00184668" w:rsidP="00184668">
      <w:pPr>
        <w:widowControl w:val="0"/>
        <w:jc w:val="left"/>
      </w:pPr>
      <w:r>
        <w:t xml:space="preserve">Summary: </w:t>
      </w:r>
      <w:r w:rsidR="002117FE">
        <w:t>Taiwan</w:t>
      </w:r>
    </w:p>
    <w:p w:rsidR="00184668" w:rsidRDefault="00184668" w:rsidP="00184668">
      <w:pPr>
        <w:widowControl w:val="0"/>
        <w:jc w:val="left"/>
      </w:pPr>
    </w:p>
    <w:p w:rsidR="00184668" w:rsidRDefault="00184668" w:rsidP="00184668">
      <w:pPr>
        <w:widowControl w:val="0"/>
        <w:jc w:val="left"/>
      </w:pPr>
    </w:p>
    <w:p w:rsidR="00184668" w:rsidRDefault="00184668" w:rsidP="00184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4668">
        <w:rPr>
          <w:b/>
        </w:rPr>
        <w:t>HISTORY OF LEGISLATIVE ACTIONS</w:t>
      </w:r>
    </w:p>
    <w:p w:rsidR="00184668" w:rsidRDefault="00184668" w:rsidP="00184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4668" w:rsidRPr="00184668" w:rsidRDefault="00184668" w:rsidP="001846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4668">
        <w:rPr>
          <w:u w:val="single"/>
        </w:rPr>
        <w:tab/>
        <w:t>Date</w:t>
      </w:r>
      <w:r w:rsidRPr="00184668">
        <w:rPr>
          <w:u w:val="single"/>
        </w:rPr>
        <w:tab/>
        <w:t>Body</w:t>
      </w:r>
      <w:r w:rsidRPr="00184668">
        <w:rPr>
          <w:u w:val="single"/>
        </w:rPr>
        <w:tab/>
        <w:t>Action Description with journal page number</w:t>
      </w:r>
      <w:r w:rsidRPr="00184668">
        <w:rPr>
          <w:u w:val="single"/>
        </w:rPr>
        <w:tab/>
      </w:r>
    </w:p>
    <w:p w:rsidR="001A16BA" w:rsidRDefault="001A16BA" w:rsidP="001A1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5D1B98">
        <w:t xml:space="preserve">Introduced </w:t>
      </w:r>
      <w:hyperlink r:id="rId7" w:history="1">
        <w:r w:rsidRPr="00D61971">
          <w:rPr>
            <w:rStyle w:val="Hyperlink"/>
          </w:rPr>
          <w:t>HJ</w:t>
        </w:r>
      </w:hyperlink>
      <w:r>
        <w:noBreakHyphen/>
      </w:r>
      <w:r w:rsidRPr="005D1B98">
        <w:t>20</w:t>
      </w:r>
    </w:p>
    <w:p w:rsidR="001A16BA" w:rsidRDefault="001A16BA" w:rsidP="001A1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3/11/2010</w:t>
      </w:r>
      <w:r>
        <w:tab/>
        <w:t>House</w:t>
      </w:r>
      <w:r>
        <w:tab/>
      </w:r>
      <w:r w:rsidRPr="005D1B98">
        <w:t>Referred to Commit</w:t>
      </w:r>
      <w:r>
        <w:t xml:space="preserve">tee on </w:t>
      </w:r>
      <w:r w:rsidRPr="005D1B98">
        <w:rPr>
          <w:b/>
        </w:rPr>
        <w:t>Invitations and Memorial Resolutions</w:t>
      </w:r>
      <w:r w:rsidRPr="005D1B98">
        <w:t xml:space="preserve"> </w:t>
      </w:r>
      <w:hyperlink r:id="rId8" w:history="1">
        <w:r w:rsidRPr="00D61971">
          <w:rPr>
            <w:rStyle w:val="Hyperlink"/>
          </w:rPr>
          <w:t>HJ</w:t>
        </w:r>
      </w:hyperlink>
      <w:r>
        <w:noBreakHyphen/>
      </w:r>
      <w:r w:rsidRPr="005D1B98">
        <w:t>20</w:t>
      </w:r>
    </w:p>
    <w:p w:rsidR="001A16BA" w:rsidRDefault="001A16BA" w:rsidP="001A1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3/25/2010</w:t>
      </w:r>
      <w:r>
        <w:tab/>
        <w:t>House</w:t>
      </w:r>
      <w:r>
        <w:tab/>
      </w:r>
      <w:r w:rsidRPr="005D1B98">
        <w:t>Committee re</w:t>
      </w:r>
      <w:r>
        <w:t xml:space="preserve">port: Favorable </w:t>
      </w:r>
      <w:r w:rsidRPr="005D1B98">
        <w:rPr>
          <w:b/>
        </w:rPr>
        <w:t>Invitations and Memorial Resolutions</w:t>
      </w:r>
      <w:r w:rsidRPr="005D1B98">
        <w:t xml:space="preserve"> </w:t>
      </w:r>
      <w:hyperlink r:id="rId9" w:history="1">
        <w:r w:rsidRPr="00D61971">
          <w:rPr>
            <w:rStyle w:val="Hyperlink"/>
          </w:rPr>
          <w:t>HJ</w:t>
        </w:r>
      </w:hyperlink>
      <w:r>
        <w:noBreakHyphen/>
      </w:r>
      <w:r w:rsidRPr="005D1B98">
        <w:t>16</w:t>
      </w:r>
    </w:p>
    <w:p w:rsidR="001A16BA" w:rsidRDefault="001A16BA" w:rsidP="001A1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4/21/2010</w:t>
      </w:r>
      <w:r>
        <w:tab/>
        <w:t>House</w:t>
      </w:r>
      <w:r>
        <w:tab/>
      </w:r>
      <w:r w:rsidRPr="005D1B98">
        <w:t xml:space="preserve">Adopted </w:t>
      </w:r>
      <w:hyperlink r:id="rId10" w:history="1">
        <w:r w:rsidRPr="00D61971">
          <w:rPr>
            <w:rStyle w:val="Hyperlink"/>
          </w:rPr>
          <w:t>HJ</w:t>
        </w:r>
      </w:hyperlink>
      <w:r>
        <w:noBreakHyphen/>
      </w:r>
      <w:r w:rsidRPr="005D1B98">
        <w:t>26</w:t>
      </w:r>
    </w:p>
    <w:p w:rsidR="001A16BA" w:rsidRDefault="001A16BA" w:rsidP="001A1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4668" w:rsidRPr="00184668" w:rsidRDefault="00184668" w:rsidP="001846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4668" w:rsidRDefault="00184668" w:rsidP="00184668">
      <w:pPr>
        <w:widowControl w:val="0"/>
        <w:jc w:val="left"/>
      </w:pPr>
      <w:r w:rsidRPr="00184668">
        <w:rPr>
          <w:b/>
        </w:rPr>
        <w:t>VERSIONS OF THIS BILL</w:t>
      </w:r>
    </w:p>
    <w:p w:rsidR="00184668" w:rsidRDefault="00184668" w:rsidP="00184668">
      <w:pPr>
        <w:widowControl w:val="0"/>
        <w:jc w:val="left"/>
      </w:pPr>
    </w:p>
    <w:p w:rsidR="00184668" w:rsidRDefault="005A14D5" w:rsidP="00184668">
      <w:pPr>
        <w:widowControl w:val="0"/>
        <w:jc w:val="left"/>
      </w:pPr>
      <w:hyperlink r:id="rId11" w:history="1">
        <w:r w:rsidR="00184668">
          <w:rPr>
            <w:rStyle w:val="Hyperlink"/>
          </w:rPr>
          <w:t>3/11/2010</w:t>
        </w:r>
      </w:hyperlink>
    </w:p>
    <w:p w:rsidR="001D4C96" w:rsidRDefault="005A14D5" w:rsidP="00184668">
      <w:hyperlink r:id="rId12" w:history="1">
        <w:r w:rsidR="001D4C96" w:rsidRPr="001D4C96">
          <w:rPr>
            <w:rStyle w:val="Hyperlink"/>
          </w:rPr>
          <w:t>3/25/2010</w:t>
        </w:r>
      </w:hyperlink>
    </w:p>
    <w:p w:rsidR="00184668" w:rsidRDefault="00184668" w:rsidP="00184668"/>
    <w:p w:rsidR="00184668" w:rsidRDefault="00184668" w:rsidP="00184668">
      <w:pPr>
        <w:sectPr w:rsidR="00184668" w:rsidSect="001846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4C96" w:rsidRDefault="001D4C96" w:rsidP="001D7F4F">
      <w:pPr>
        <w:pStyle w:val="BillDots"/>
      </w:pPr>
      <w:r>
        <w:lastRenderedPageBreak/>
        <w:t>COMMITTEE REPORT</w:t>
      </w:r>
    </w:p>
    <w:p w:rsidR="001D4C96" w:rsidRDefault="001D4C96" w:rsidP="001D7F4F">
      <w:pPr>
        <w:pStyle w:val="BillDots"/>
      </w:pPr>
      <w:r>
        <w:t>March 25, 2010</w:t>
      </w:r>
    </w:p>
    <w:p w:rsidR="001D4C96" w:rsidRDefault="001D4C96" w:rsidP="001D7F4F">
      <w:pPr>
        <w:pStyle w:val="BillDots"/>
      </w:pPr>
    </w:p>
    <w:p w:rsidR="001D4C96" w:rsidRPr="000611AC" w:rsidRDefault="001D4C96" w:rsidP="000611A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4740</w:t>
      </w:r>
    </w:p>
    <w:p w:rsidR="001D4C96" w:rsidRDefault="001D4C96" w:rsidP="001D7F4F">
      <w:pPr>
        <w:pStyle w:val="BillDots"/>
      </w:pPr>
    </w:p>
    <w:p w:rsidR="001D4C96" w:rsidRDefault="001D4C96" w:rsidP="000611AC">
      <w:pPr>
        <w:pStyle w:val="BillDots"/>
      </w:pPr>
      <w:r>
        <w:t xml:space="preserve">Introduced by </w:t>
      </w:r>
      <w:r w:rsidRPr="00296502">
        <w:t>Reps. Barfield, Agnew, Alexander, Allen, Allison, Anderson, Anthony, Bales, Ballentine, Bannister, Battle, Bedingfield, Bingham, Bowen, Bowers, Brady, Branham, Brantley, G.A. Brown, H.B. Brown, R.L. Brown, Cato, Chalk, Clemmons, Clyburn, Cobb</w:t>
      </w:r>
      <w:r w:rsidRPr="00296502"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1D4C96" w:rsidRDefault="001D4C96" w:rsidP="001D7F4F">
      <w:pPr>
        <w:pStyle w:val="BillDots"/>
      </w:pPr>
    </w:p>
    <w:p w:rsidR="001D4C96" w:rsidRDefault="001D4C96" w:rsidP="001D7F4F">
      <w:pPr>
        <w:pStyle w:val="BillDots"/>
      </w:pPr>
      <w:r>
        <w:t>S. Printed 3/25/10--H.</w:t>
      </w:r>
    </w:p>
    <w:p w:rsidR="001D4C96" w:rsidRDefault="001D4C96" w:rsidP="001D7F4F">
      <w:pPr>
        <w:pStyle w:val="BillDots"/>
      </w:pPr>
      <w:r>
        <w:t>Read the first time March 11, 2010.</w:t>
      </w:r>
    </w:p>
    <w:p w:rsidR="001D4C96" w:rsidRPr="000611AC" w:rsidRDefault="001D4C96" w:rsidP="000611AC">
      <w:pPr>
        <w:pStyle w:val="BillDots"/>
        <w:jc w:val="center"/>
      </w:pPr>
      <w:r>
        <w:rPr>
          <w:u w:val="single"/>
        </w:rPr>
        <w:t>            </w:t>
      </w:r>
    </w:p>
    <w:p w:rsidR="001D4C96" w:rsidRDefault="001D4C96" w:rsidP="001D7F4F">
      <w:pPr>
        <w:pStyle w:val="BillDots"/>
      </w:pPr>
    </w:p>
    <w:p w:rsidR="001D4C96" w:rsidRDefault="001D4C96" w:rsidP="000611AC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1D4C96" w:rsidRPr="000611AC" w:rsidRDefault="001D4C96" w:rsidP="000611AC">
      <w:pPr>
        <w:pStyle w:val="BillDots"/>
        <w:jc w:val="center"/>
      </w:pPr>
      <w:r>
        <w:rPr>
          <w:b/>
        </w:rPr>
        <w:t>INVITATIONS AND MEMORIAL RESOLUTIONS</w:t>
      </w:r>
    </w:p>
    <w:p w:rsidR="001D4C96" w:rsidRDefault="001D4C96" w:rsidP="002710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House Resolution (H. 4740) to </w:t>
      </w:r>
      <w:r w:rsidRPr="000611AC">
        <w:rPr>
          <w:color w:val="000000" w:themeColor="text1"/>
          <w:u w:color="000000" w:themeColor="text1"/>
        </w:rPr>
        <w:t>commend the Republic of China (Taiwan) for its relations with the United States and for other</w:t>
      </w:r>
      <w:r>
        <w:t>, etc., respectfully</w:t>
      </w:r>
    </w:p>
    <w:p w:rsidR="001D4C96" w:rsidRPr="000611AC" w:rsidRDefault="001D4C96" w:rsidP="000611AC">
      <w:pPr>
        <w:pStyle w:val="BillDots"/>
        <w:jc w:val="center"/>
      </w:pPr>
      <w:r>
        <w:rPr>
          <w:b/>
        </w:rPr>
        <w:t>REPORT:</w:t>
      </w:r>
    </w:p>
    <w:p w:rsidR="001D4C96" w:rsidRDefault="001D4C96" w:rsidP="001D7F4F">
      <w:pPr>
        <w:pStyle w:val="BillDots"/>
      </w:pPr>
      <w:r>
        <w:tab/>
        <w:t>That they have duly and carefully considered the same and recommend that the same do pass:</w:t>
      </w:r>
    </w:p>
    <w:p w:rsidR="001D4C96" w:rsidRDefault="001D4C96" w:rsidP="001D7F4F">
      <w:pPr>
        <w:pStyle w:val="BillDots"/>
      </w:pPr>
    </w:p>
    <w:p w:rsidR="001D4C96" w:rsidRDefault="001D4C96" w:rsidP="001D7F4F">
      <w:pPr>
        <w:pStyle w:val="BillDots"/>
      </w:pPr>
      <w:r>
        <w:t>HERB KIRSH for Committee.</w:t>
      </w:r>
    </w:p>
    <w:p w:rsidR="001D4C96" w:rsidRPr="000611AC" w:rsidRDefault="001D4C96" w:rsidP="000611AC">
      <w:pPr>
        <w:pStyle w:val="BillDots"/>
        <w:jc w:val="center"/>
      </w:pPr>
      <w:r>
        <w:rPr>
          <w:u w:val="single"/>
        </w:rPr>
        <w:t>            </w:t>
      </w:r>
    </w:p>
    <w:p w:rsidR="001D4C96" w:rsidRDefault="001D4C96" w:rsidP="001D7F4F">
      <w:pPr>
        <w:pStyle w:val="BillDots"/>
        <w:sectPr w:rsidR="001D4C96" w:rsidSect="000611AC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D4C96" w:rsidRDefault="001D4C96" w:rsidP="001D7F4F">
      <w:pPr>
        <w:pStyle w:val="BillDots"/>
      </w:pPr>
    </w:p>
    <w:p w:rsidR="001D4C96" w:rsidRDefault="001D4C96" w:rsidP="003D01E8">
      <w:pPr>
        <w:pStyle w:val="Numbersforbills"/>
      </w:pPr>
    </w:p>
    <w:p w:rsidR="001D4C96" w:rsidRDefault="001D4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96" w:rsidRDefault="001D4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96" w:rsidRDefault="001D4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96" w:rsidRDefault="001D4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96" w:rsidRDefault="001D4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96" w:rsidRDefault="001D4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96" w:rsidRPr="00325348" w:rsidRDefault="001D4C96" w:rsidP="0059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1D4C96" w:rsidRDefault="001D4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96" w:rsidRDefault="001D4C96" w:rsidP="00974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1D4C96" w:rsidRDefault="001D4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41650">
        <w:rPr>
          <w:color w:val="000000" w:themeColor="text1"/>
          <w:u w:color="000000" w:themeColor="text1"/>
        </w:rPr>
        <w:t xml:space="preserve">in March of 2008, Taiwan </w:t>
      </w:r>
      <w:r>
        <w:rPr>
          <w:color w:val="000000" w:themeColor="text1"/>
          <w:u w:color="000000" w:themeColor="text1"/>
        </w:rPr>
        <w:t xml:space="preserve">held its fourth direct presidential election and </w:t>
      </w:r>
      <w:r w:rsidRPr="00741650">
        <w:rPr>
          <w:color w:val="000000" w:themeColor="text1"/>
          <w:u w:color="000000" w:themeColor="text1"/>
        </w:rPr>
        <w:t xml:space="preserve">witnessed </w:t>
      </w:r>
      <w:r>
        <w:rPr>
          <w:color w:val="000000" w:themeColor="text1"/>
          <w:u w:color="000000" w:themeColor="text1"/>
        </w:rPr>
        <w:t xml:space="preserve">a </w:t>
      </w:r>
      <w:r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>
        <w:rPr>
          <w:color w:val="000000" w:themeColor="text1"/>
          <w:u w:color="000000" w:themeColor="text1"/>
        </w:rPr>
        <w:t>mocracy to Asia and beyond; and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 and 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Pr="005E58E7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Pr="005E58E7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>
        <w:rPr>
          <w:color w:val="000000" w:themeColor="text1"/>
          <w:u w:color="000000" w:themeColor="text1"/>
        </w:rPr>
        <w:noBreakHyphen/>
        <w:t>largest trading partner; and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today, the government of Taiwan has committed itself to achieving peace and co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aid. Now, therefore,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74165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Pr="005E58E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(UNFCCC).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 to develop the special sister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96" w:rsidRPr="00741650" w:rsidRDefault="001D4C96" w:rsidP="00C14C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forwarded to Mr. Larry R.</w:t>
      </w:r>
      <w:r w:rsidRPr="00741650">
        <w:rPr>
          <w:color w:val="000000" w:themeColor="text1"/>
          <w:u w:color="000000" w:themeColor="text1"/>
        </w:rPr>
        <w:t>L. Tseng, Director General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1D4C96" w:rsidRDefault="001D4C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94F13" w:rsidRDefault="00594F13" w:rsidP="001D4C96">
      <w:pPr>
        <w:pStyle w:val="BillDots"/>
      </w:pPr>
    </w:p>
    <w:sectPr w:rsidR="00594F13" w:rsidSect="000611AC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16A" w:rsidRDefault="0052416A" w:rsidP="009F0C77">
      <w:r>
        <w:separator/>
      </w:r>
    </w:p>
  </w:endnote>
  <w:endnote w:type="continuationSeparator" w:id="0">
    <w:p w:rsidR="0052416A" w:rsidRDefault="005241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6948F1-A6A4-4A0E-A917-0627F2E458E9}"/>
    <w:embedBold r:id="rId2" w:fontKey="{1154B7E8-0C9E-4D3B-B79D-F5937C16C6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FE3CED-5C9A-4E27-A8BE-8760E03090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B8031E-AC8A-47D0-BBC5-3CE33BAFC1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C96" w:rsidRPr="00594F13" w:rsidRDefault="001D4C96" w:rsidP="00594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[4740-</w:t>
    </w:r>
    <w:r w:rsidR="005A14D5">
      <w:fldChar w:fldCharType="begin"/>
    </w:r>
    <w:r w:rsidR="005A14D5">
      <w:instrText xml:space="preserve"> PAGE  \* MERGEFORMAT </w:instrText>
    </w:r>
    <w:r w:rsidR="005A14D5">
      <w:fldChar w:fldCharType="separate"/>
    </w:r>
    <w:r w:rsidR="005A14D5">
      <w:rPr>
        <w:noProof/>
      </w:rPr>
      <w:t>1</w:t>
    </w:r>
    <w:r w:rsidR="005A14D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1AC" w:rsidRPr="00594F13" w:rsidRDefault="001D4C96" w:rsidP="00594F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[4740]</w:t>
    </w:r>
    <w:r>
      <w:tab/>
    </w:r>
    <w:r w:rsidR="00A95B19">
      <w:fldChar w:fldCharType="begin"/>
    </w:r>
    <w:r>
      <w:instrText xml:space="preserve"> PAGE  \* MERGEFORMAT </w:instrText>
    </w:r>
    <w:r w:rsidR="00A95B19">
      <w:fldChar w:fldCharType="separate"/>
    </w:r>
    <w:r>
      <w:rPr>
        <w:noProof/>
      </w:rPr>
      <w:t>2</w:t>
    </w:r>
    <w:r w:rsidR="00A95B1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16A" w:rsidRDefault="0052416A" w:rsidP="009F0C77">
      <w:r>
        <w:separator/>
      </w:r>
    </w:p>
  </w:footnote>
  <w:footnote w:type="continuationSeparator" w:id="0">
    <w:p w:rsidR="0052416A" w:rsidRDefault="005241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3DW10"/>
    <w:docVar w:name="CoverBillType" w:val="r"/>
    <w:docVar w:name="docpath" w:val="L:\Council\bills\RM\1143DW10.DOCX"/>
    <w:docVar w:name="dvBillNumber" w:val="47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2237A"/>
    <w:rsid w:val="00011869"/>
    <w:rsid w:val="0002237A"/>
    <w:rsid w:val="00082091"/>
    <w:rsid w:val="000E1785"/>
    <w:rsid w:val="000F40FA"/>
    <w:rsid w:val="0010776B"/>
    <w:rsid w:val="00133E66"/>
    <w:rsid w:val="001435A3"/>
    <w:rsid w:val="001639BB"/>
    <w:rsid w:val="00184668"/>
    <w:rsid w:val="00194167"/>
    <w:rsid w:val="001A16BA"/>
    <w:rsid w:val="001D08F2"/>
    <w:rsid w:val="001D4C96"/>
    <w:rsid w:val="001D525B"/>
    <w:rsid w:val="001D7F4F"/>
    <w:rsid w:val="002117FE"/>
    <w:rsid w:val="002321B6"/>
    <w:rsid w:val="00250967"/>
    <w:rsid w:val="002543C8"/>
    <w:rsid w:val="00284AAE"/>
    <w:rsid w:val="002D5EC0"/>
    <w:rsid w:val="002E5912"/>
    <w:rsid w:val="00324AF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6AE4"/>
    <w:rsid w:val="004809EE"/>
    <w:rsid w:val="00487ADD"/>
    <w:rsid w:val="004916DB"/>
    <w:rsid w:val="004E7D54"/>
    <w:rsid w:val="0052416A"/>
    <w:rsid w:val="005273C6"/>
    <w:rsid w:val="00530A69"/>
    <w:rsid w:val="00545593"/>
    <w:rsid w:val="00577C6C"/>
    <w:rsid w:val="00594F13"/>
    <w:rsid w:val="005A14D5"/>
    <w:rsid w:val="005C2FE2"/>
    <w:rsid w:val="005C5257"/>
    <w:rsid w:val="005E2BC9"/>
    <w:rsid w:val="005E58E7"/>
    <w:rsid w:val="00605102"/>
    <w:rsid w:val="006215AA"/>
    <w:rsid w:val="00644A6C"/>
    <w:rsid w:val="006913C9"/>
    <w:rsid w:val="0069470D"/>
    <w:rsid w:val="00724C56"/>
    <w:rsid w:val="00734F00"/>
    <w:rsid w:val="00751A5F"/>
    <w:rsid w:val="00794EB3"/>
    <w:rsid w:val="007A70AE"/>
    <w:rsid w:val="008362E8"/>
    <w:rsid w:val="008A1768"/>
    <w:rsid w:val="008F4429"/>
    <w:rsid w:val="0094021A"/>
    <w:rsid w:val="00974078"/>
    <w:rsid w:val="009911FF"/>
    <w:rsid w:val="009C6A0B"/>
    <w:rsid w:val="009F0C77"/>
    <w:rsid w:val="009F4DD1"/>
    <w:rsid w:val="00A41684"/>
    <w:rsid w:val="00A64E80"/>
    <w:rsid w:val="00A72BCD"/>
    <w:rsid w:val="00A741D9"/>
    <w:rsid w:val="00A833AB"/>
    <w:rsid w:val="00A95B19"/>
    <w:rsid w:val="00A9741D"/>
    <w:rsid w:val="00AD4B17"/>
    <w:rsid w:val="00AE63BC"/>
    <w:rsid w:val="00B412D4"/>
    <w:rsid w:val="00BE3C22"/>
    <w:rsid w:val="00C0345E"/>
    <w:rsid w:val="00C14C0C"/>
    <w:rsid w:val="00C3483A"/>
    <w:rsid w:val="00C7258F"/>
    <w:rsid w:val="00C74E9D"/>
    <w:rsid w:val="00C82FD3"/>
    <w:rsid w:val="00C92819"/>
    <w:rsid w:val="00CB38C9"/>
    <w:rsid w:val="00CC6B7B"/>
    <w:rsid w:val="00CD2089"/>
    <w:rsid w:val="00D56AB6"/>
    <w:rsid w:val="00D61971"/>
    <w:rsid w:val="00D73A67"/>
    <w:rsid w:val="00D970A9"/>
    <w:rsid w:val="00DB6621"/>
    <w:rsid w:val="00DF3845"/>
    <w:rsid w:val="00E41911"/>
    <w:rsid w:val="00E92EEF"/>
    <w:rsid w:val="00F24442"/>
    <w:rsid w:val="00F30F07"/>
    <w:rsid w:val="00F50AE3"/>
    <w:rsid w:val="00F559A2"/>
    <w:rsid w:val="00F67CF1"/>
    <w:rsid w:val="00F840F0"/>
    <w:rsid w:val="00FB0D0D"/>
    <w:rsid w:val="00FB43B4"/>
    <w:rsid w:val="00FF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17DE20-0AD2-4E40-9C7A-45DD8BD3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846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11-10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1-10.docx" TargetMode="External"/><Relationship Id="rId12" Type="http://schemas.openxmlformats.org/officeDocument/2006/relationships/hyperlink" Target="file:///p:\pprever\2009-10\4740_20100325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740_20100311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HJ%20Archive\2010\04-21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3-25-10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50C54-31CF-48CE-BBE8-FA54649EB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777</Words>
  <Characters>4723</Characters>
  <Application>Microsoft Office Word</Application>
  <DocSecurity>0</DocSecurity>
  <Lines>146</Lines>
  <Paragraphs>45</Paragraphs>
  <ScaleCrop>false</ScaleCrop>
  <Company> </Company>
  <LinksUpToDate>false</LinksUpToDate>
  <CharactersWithSpaces>5484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4740: Taiwan - South Carolina Legislature Online</dc:title>
  <dc:subject/>
  <dc:creator>rosannemcdowell</dc:creator>
  <cp:keywords/>
  <dc:description/>
  <cp:lastModifiedBy>N Cumfer</cp:lastModifiedBy>
  <cp:revision>9</cp:revision>
  <dcterms:created xsi:type="dcterms:W3CDTF">2010-03-25T22:58:00Z</dcterms:created>
  <dcterms:modified xsi:type="dcterms:W3CDTF">2014-11-24T16:35:00Z</dcterms:modified>
</cp:coreProperties>
</file>