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855" w:rsidRDefault="00433855" w:rsidP="00433855">
      <w:pPr>
        <w:widowControl w:val="0"/>
        <w:jc w:val="center"/>
      </w:pPr>
      <w:bookmarkStart w:id="0" w:name="_GoBack"/>
      <w:bookmarkEnd w:id="0"/>
      <w:r w:rsidRPr="00433855">
        <w:rPr>
          <w:b/>
        </w:rPr>
        <w:t>South Carolina General Assembly</w:t>
      </w:r>
    </w:p>
    <w:p w:rsidR="00433855" w:rsidRDefault="00433855" w:rsidP="00433855">
      <w:pPr>
        <w:widowControl w:val="0"/>
        <w:jc w:val="center"/>
      </w:pPr>
      <w:r>
        <w:t>118th Session, 2009-2010</w:t>
      </w:r>
    </w:p>
    <w:p w:rsidR="00433855" w:rsidRDefault="00433855" w:rsidP="00433855">
      <w:pPr>
        <w:widowControl w:val="0"/>
        <w:jc w:val="left"/>
      </w:pPr>
    </w:p>
    <w:p w:rsidR="00433855" w:rsidRDefault="00433855" w:rsidP="00433855">
      <w:pPr>
        <w:widowControl w:val="0"/>
        <w:jc w:val="left"/>
        <w:rPr>
          <w:b/>
        </w:rPr>
      </w:pPr>
      <w:r w:rsidRPr="00433855">
        <w:rPr>
          <w:b/>
        </w:rPr>
        <w:t>H. 4763</w:t>
      </w:r>
    </w:p>
    <w:p w:rsidR="00433855" w:rsidRDefault="00433855" w:rsidP="00433855">
      <w:pPr>
        <w:widowControl w:val="0"/>
        <w:jc w:val="left"/>
        <w:rPr>
          <w:b/>
        </w:rPr>
      </w:pPr>
    </w:p>
    <w:p w:rsidR="00433855" w:rsidRDefault="00433855" w:rsidP="00433855">
      <w:pPr>
        <w:widowControl w:val="0"/>
        <w:jc w:val="left"/>
      </w:pPr>
      <w:r w:rsidRPr="00433855">
        <w:rPr>
          <w:b/>
        </w:rPr>
        <w:t>STATUS INFORMATION</w:t>
      </w:r>
    </w:p>
    <w:p w:rsidR="00433855" w:rsidRDefault="00433855" w:rsidP="00433855">
      <w:pPr>
        <w:widowControl w:val="0"/>
        <w:jc w:val="left"/>
      </w:pPr>
    </w:p>
    <w:p w:rsidR="00433855" w:rsidRDefault="00433855" w:rsidP="00433855">
      <w:pPr>
        <w:widowControl w:val="0"/>
        <w:jc w:val="left"/>
      </w:pPr>
      <w:r>
        <w:t>House Resolution</w:t>
      </w:r>
    </w:p>
    <w:p w:rsidR="00433855" w:rsidRDefault="00433855" w:rsidP="00433855">
      <w:pPr>
        <w:widowControl w:val="0"/>
        <w:jc w:val="left"/>
      </w:pPr>
      <w:r>
        <w:t>Sponsors: Reps. A.D. Young, Horne, Knight and Harrell</w:t>
      </w:r>
    </w:p>
    <w:p w:rsidR="00433855" w:rsidRDefault="00433855" w:rsidP="00433855">
      <w:pPr>
        <w:widowControl w:val="0"/>
        <w:jc w:val="left"/>
      </w:pPr>
      <w:r>
        <w:t>Document Path: l:\council\bills\gm\24466dw10.docx</w:t>
      </w:r>
    </w:p>
    <w:p w:rsidR="00433855" w:rsidRDefault="00433855" w:rsidP="00433855">
      <w:pPr>
        <w:widowControl w:val="0"/>
        <w:jc w:val="left"/>
      </w:pPr>
    </w:p>
    <w:p w:rsidR="00433855" w:rsidRDefault="00433855" w:rsidP="00433855">
      <w:pPr>
        <w:widowControl w:val="0"/>
        <w:jc w:val="left"/>
      </w:pPr>
      <w:r>
        <w:t>Introduced in the House on March 23, 2010</w:t>
      </w:r>
    </w:p>
    <w:p w:rsidR="00433855" w:rsidRDefault="00433855" w:rsidP="00433855">
      <w:pPr>
        <w:widowControl w:val="0"/>
        <w:jc w:val="left"/>
      </w:pPr>
      <w:r>
        <w:t>Adopted by the House on March 23, 2010</w:t>
      </w:r>
    </w:p>
    <w:p w:rsidR="00433855" w:rsidRDefault="00433855" w:rsidP="00433855">
      <w:pPr>
        <w:widowControl w:val="0"/>
        <w:jc w:val="left"/>
      </w:pPr>
    </w:p>
    <w:p w:rsidR="00433855" w:rsidRDefault="00433855" w:rsidP="00433855">
      <w:pPr>
        <w:widowControl w:val="0"/>
        <w:jc w:val="left"/>
      </w:pPr>
      <w:r>
        <w:t xml:space="preserve">Summary: </w:t>
      </w:r>
      <w:r w:rsidR="0018615C">
        <w:t>Fort Dorchester High School Wrestling Team</w:t>
      </w:r>
    </w:p>
    <w:p w:rsidR="00433855" w:rsidRDefault="00433855" w:rsidP="00433855">
      <w:pPr>
        <w:widowControl w:val="0"/>
        <w:jc w:val="left"/>
      </w:pPr>
    </w:p>
    <w:p w:rsidR="00433855" w:rsidRDefault="00433855" w:rsidP="00433855">
      <w:pPr>
        <w:widowControl w:val="0"/>
        <w:jc w:val="left"/>
      </w:pPr>
    </w:p>
    <w:p w:rsidR="00433855" w:rsidRDefault="00433855" w:rsidP="00433855">
      <w:pPr>
        <w:widowControl w:val="0"/>
        <w:tabs>
          <w:tab w:val="center" w:pos="590"/>
          <w:tab w:val="center" w:pos="1440"/>
          <w:tab w:val="left" w:pos="1872"/>
          <w:tab w:val="left" w:pos="9187"/>
        </w:tabs>
        <w:jc w:val="left"/>
      </w:pPr>
      <w:r w:rsidRPr="00433855">
        <w:rPr>
          <w:b/>
        </w:rPr>
        <w:t>HISTORY OF LEGISLATIVE ACTIONS</w:t>
      </w:r>
    </w:p>
    <w:p w:rsidR="00433855" w:rsidRDefault="00433855" w:rsidP="00433855">
      <w:pPr>
        <w:widowControl w:val="0"/>
        <w:tabs>
          <w:tab w:val="center" w:pos="590"/>
          <w:tab w:val="center" w:pos="1440"/>
          <w:tab w:val="left" w:pos="1872"/>
          <w:tab w:val="left" w:pos="9187"/>
        </w:tabs>
        <w:jc w:val="left"/>
      </w:pPr>
    </w:p>
    <w:p w:rsidR="00433855" w:rsidRPr="00433855" w:rsidRDefault="00433855" w:rsidP="00433855">
      <w:pPr>
        <w:widowControl w:val="0"/>
        <w:tabs>
          <w:tab w:val="center" w:pos="590"/>
          <w:tab w:val="center" w:pos="1440"/>
          <w:tab w:val="left" w:pos="1872"/>
          <w:tab w:val="left" w:pos="9187"/>
        </w:tabs>
        <w:jc w:val="left"/>
      </w:pPr>
      <w:r w:rsidRPr="00433855">
        <w:rPr>
          <w:u w:val="single"/>
        </w:rPr>
        <w:tab/>
        <w:t>Date</w:t>
      </w:r>
      <w:r w:rsidRPr="00433855">
        <w:rPr>
          <w:u w:val="single"/>
        </w:rPr>
        <w:tab/>
        <w:t>Body</w:t>
      </w:r>
      <w:r w:rsidRPr="00433855">
        <w:rPr>
          <w:u w:val="single"/>
        </w:rPr>
        <w:tab/>
        <w:t>Action Description with journal page number</w:t>
      </w:r>
      <w:r w:rsidRPr="00433855">
        <w:rPr>
          <w:u w:val="single"/>
        </w:rPr>
        <w:tab/>
      </w:r>
    </w:p>
    <w:p w:rsidR="003808F0" w:rsidRDefault="003808F0" w:rsidP="003808F0">
      <w:pPr>
        <w:widowControl w:val="0"/>
        <w:tabs>
          <w:tab w:val="right" w:pos="1008"/>
          <w:tab w:val="left" w:pos="1152"/>
          <w:tab w:val="left" w:pos="1872"/>
          <w:tab w:val="left" w:pos="9187"/>
        </w:tabs>
        <w:ind w:left="2088" w:hanging="2088"/>
        <w:jc w:val="left"/>
      </w:pPr>
      <w:r>
        <w:tab/>
        <w:t>3/23/2010</w:t>
      </w:r>
      <w:r>
        <w:tab/>
        <w:t>House</w:t>
      </w:r>
      <w:r>
        <w:tab/>
      </w:r>
      <w:r w:rsidRPr="00864411">
        <w:t xml:space="preserve">Introduced and adopted </w:t>
      </w:r>
      <w:hyperlink r:id="rId7" w:history="1">
        <w:r w:rsidRPr="00F53975">
          <w:rPr>
            <w:rStyle w:val="Hyperlink"/>
          </w:rPr>
          <w:t>HJ</w:t>
        </w:r>
      </w:hyperlink>
      <w:r>
        <w:noBreakHyphen/>
      </w:r>
      <w:r w:rsidRPr="00864411">
        <w:t>29</w:t>
      </w:r>
    </w:p>
    <w:p w:rsidR="003808F0" w:rsidRDefault="003808F0" w:rsidP="003808F0">
      <w:pPr>
        <w:widowControl w:val="0"/>
        <w:tabs>
          <w:tab w:val="right" w:pos="1008"/>
          <w:tab w:val="left" w:pos="1152"/>
          <w:tab w:val="left" w:pos="1872"/>
          <w:tab w:val="left" w:pos="9187"/>
        </w:tabs>
        <w:ind w:left="2088" w:hanging="2088"/>
        <w:jc w:val="left"/>
      </w:pPr>
    </w:p>
    <w:p w:rsidR="00433855" w:rsidRPr="00433855" w:rsidRDefault="00433855" w:rsidP="00433855">
      <w:pPr>
        <w:widowControl w:val="0"/>
        <w:tabs>
          <w:tab w:val="right" w:pos="1008"/>
          <w:tab w:val="left" w:pos="1152"/>
          <w:tab w:val="left" w:pos="1872"/>
          <w:tab w:val="left" w:pos="9187"/>
        </w:tabs>
        <w:ind w:left="2088" w:hanging="2088"/>
        <w:jc w:val="left"/>
      </w:pPr>
    </w:p>
    <w:p w:rsidR="00433855" w:rsidRDefault="00433855" w:rsidP="00433855">
      <w:r w:rsidRPr="00433855">
        <w:rPr>
          <w:b/>
        </w:rPr>
        <w:t>VERSIONS OF THIS BILL</w:t>
      </w:r>
    </w:p>
    <w:p w:rsidR="00433855" w:rsidRDefault="00433855" w:rsidP="00433855"/>
    <w:p w:rsidR="00433855" w:rsidRDefault="00BA63E1" w:rsidP="00433855">
      <w:hyperlink r:id="rId8" w:history="1">
        <w:r w:rsidR="00433855">
          <w:rPr>
            <w:rStyle w:val="Hyperlink"/>
          </w:rPr>
          <w:t>3/23/2010</w:t>
        </w:r>
      </w:hyperlink>
    </w:p>
    <w:p w:rsidR="00433855" w:rsidRDefault="00433855" w:rsidP="00433855"/>
    <w:p w:rsidR="00433855" w:rsidRDefault="00433855" w:rsidP="00433855">
      <w:pPr>
        <w:sectPr w:rsidR="00433855" w:rsidSect="004338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8E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RECOGNIZE THE FORT DORCHESTER HIGH SCHOOL WRESTLING TEAM FOR A STELLAR SEASON, AND TO CONGRATULATE THE </w:t>
      </w:r>
      <w:r w:rsidR="00691D2B">
        <w:t>WRESTLER</w:t>
      </w:r>
      <w:r>
        <w:t>S, COACHES, AND SCHOOL OFFICIALS FOR CAPTURING THE 2010 CLASS AAAA STATE CHAMPIONSHIP TITLE.</w:t>
      </w: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6ED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53E9">
        <w:t xml:space="preserve">the members of the South Carolina House of Representatives were pleased to learn that the Fort Dorchester  High School wrestling team took home the Class AAAA state </w:t>
      </w:r>
      <w:r w:rsidR="00EE70AC">
        <w:t xml:space="preserve">duals </w:t>
      </w:r>
      <w:r w:rsidR="006753E9">
        <w:t xml:space="preserve">trophy after defeating </w:t>
      </w:r>
      <w:r w:rsidR="00496ED9">
        <w:t>Rock Hill</w:t>
      </w:r>
      <w:r w:rsidR="006753E9">
        <w:t xml:space="preserve"> High School </w:t>
      </w:r>
      <w:r w:rsidR="00496ED9">
        <w:t>36</w:t>
      </w:r>
      <w:r w:rsidR="00EA468D">
        <w:noBreakHyphen/>
      </w:r>
      <w:r w:rsidR="00496ED9">
        <w:t>33</w:t>
      </w:r>
      <w:r w:rsidR="006753E9">
        <w:t xml:space="preserve"> in the final </w:t>
      </w:r>
      <w:r w:rsidR="00496ED9">
        <w:t>contest</w:t>
      </w:r>
      <w:r w:rsidR="006753E9">
        <w:t xml:space="preserve"> of the year</w:t>
      </w:r>
      <w:r w:rsidR="002B3F11">
        <w:t xml:space="preserve"> on </w:t>
      </w:r>
      <w:r w:rsidR="00EE70AC">
        <w:t>February 16, 2010</w:t>
      </w:r>
      <w:r w:rsidR="00496ED9">
        <w:t>; and</w:t>
      </w:r>
    </w:p>
    <w:p w:rsidR="00496ED9" w:rsidRDefault="00496E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62" w:rsidRDefault="00496E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looking to redeem their</w:t>
      </w:r>
      <w:r w:rsidR="00CD6D62">
        <w:t xml:space="preserve"> 2009 championship</w:t>
      </w:r>
      <w:r>
        <w:t xml:space="preserve"> loss to the Rock Hill Bearcats, the Fort Dorchester Patriots took</w:t>
      </w:r>
      <w:r w:rsidR="00CD6D62">
        <w:t xml:space="preserve"> such a striking lead in the first nine matches that they were able to forfeit the final five matches and still </w:t>
      </w:r>
      <w:r w:rsidR="00D664D3">
        <w:t>pin down</w:t>
      </w:r>
      <w:r w:rsidR="00CD6D62">
        <w:t xml:space="preserve"> the victory; and</w:t>
      </w:r>
    </w:p>
    <w:p w:rsidR="00CD6D62" w:rsidRDefault="00CD6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11" w:rsidRDefault="00CD6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6B25">
        <w:t xml:space="preserve">after </w:t>
      </w:r>
      <w:r w:rsidR="00691D2B">
        <w:t>ushering</w:t>
      </w:r>
      <w:r w:rsidR="002A6B25">
        <w:t xml:space="preserve"> Irmo High School in 1980 and Dutch Fork High School in 2003 to state titles, </w:t>
      </w:r>
      <w:r w:rsidR="002B3F11">
        <w:t xml:space="preserve">Coach B. D. LaPrad led the Patriots to </w:t>
      </w:r>
      <w:r>
        <w:t xml:space="preserve">their first state championship in 2007, </w:t>
      </w:r>
      <w:r w:rsidR="00EE70AC">
        <w:t>and credited this year</w:t>
      </w:r>
      <w:r w:rsidR="00EA468D" w:rsidRPr="00EA468D">
        <w:t>’</w:t>
      </w:r>
      <w:r w:rsidR="00EE70AC">
        <w:t>s victory to sound teamwork that developed througho</w:t>
      </w:r>
      <w:r w:rsidR="002A6B25">
        <w:t>ut the year in this mature team; and</w:t>
      </w:r>
      <w:r w:rsidR="00EE70AC">
        <w:t xml:space="preserve"> </w:t>
      </w:r>
    </w:p>
    <w:p w:rsidR="002B3F11" w:rsidRDefault="002B3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62" w:rsidRDefault="002A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spite of losing their opening </w:t>
      </w:r>
      <w:r w:rsidR="00691D2B">
        <w:t xml:space="preserve">match with a quick takedown </w:t>
      </w:r>
      <w:r>
        <w:t>in sudden</w:t>
      </w:r>
      <w:r w:rsidR="00EA468D">
        <w:noBreakHyphen/>
      </w:r>
      <w:r>
        <w:t xml:space="preserve">death overtime, </w:t>
      </w:r>
      <w:r w:rsidR="00CD6D62">
        <w:t>the Patriots</w:t>
      </w:r>
      <w:r w:rsidR="002B3F11">
        <w:t xml:space="preserve"> grappled their way to</w:t>
      </w:r>
      <w:r w:rsidR="00CD6D62">
        <w:t xml:space="preserve"> the number one spot in the State for the second time</w:t>
      </w:r>
      <w:r>
        <w:t xml:space="preserve"> by taking eight straight matches, half of which were by pin fall</w:t>
      </w:r>
      <w:r w:rsidR="00CD6D62">
        <w:t>; and</w:t>
      </w:r>
    </w:p>
    <w:p w:rsidR="002A6B25" w:rsidRDefault="002A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25" w:rsidRDefault="002A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w:t>
      </w:r>
      <w:r w:rsidR="00D664D3">
        <w:t xml:space="preserve"> and the disappointment of their foes</w:t>
      </w:r>
      <w:r>
        <w:t>, Patriot Evan Thompson, ranked ninth in the 171</w:t>
      </w:r>
      <w:r w:rsidR="00EA468D">
        <w:noBreakHyphen/>
      </w:r>
      <w:r>
        <w:t xml:space="preserve">weight class, </w:t>
      </w:r>
      <w:r w:rsidR="00D664D3">
        <w:t xml:space="preserve">offered a surprising upset when he </w:t>
      </w:r>
      <w:r>
        <w:t xml:space="preserve">defeated </w:t>
      </w:r>
      <w:r w:rsidR="00691D2B">
        <w:t>the division</w:t>
      </w:r>
      <w:r w:rsidR="00EA468D" w:rsidRPr="00EA468D">
        <w:t>’</w:t>
      </w:r>
      <w:r w:rsidR="00691D2B">
        <w:t xml:space="preserve">s </w:t>
      </w:r>
      <w:r>
        <w:t>third</w:t>
      </w:r>
      <w:r w:rsidR="00EA468D">
        <w:noBreakHyphen/>
      </w:r>
      <w:r>
        <w:t xml:space="preserve">ranked </w:t>
      </w:r>
      <w:r w:rsidR="00691D2B">
        <w:t>player</w:t>
      </w:r>
      <w:r w:rsidR="00D664D3">
        <w:t>; and</w:t>
      </w:r>
    </w:p>
    <w:p w:rsidR="00CD6D62" w:rsidRDefault="00CD6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D3" w:rsidRDefault="00D664D3" w:rsidP="00D6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mental stamina, strategy, and strength, Coach B. D. LaPrad and his fine coaching staff used their own athletic ability and training to forge a championship team and set a standard of individual excellence th</w:t>
      </w:r>
      <w:r w:rsidR="00EA468D">
        <w:t>at will prove invaluable to these</w:t>
      </w:r>
      <w:r>
        <w:t xml:space="preserve"> </w:t>
      </w:r>
      <w:r w:rsidR="00691D2B">
        <w:t>athletes</w:t>
      </w:r>
      <w:r>
        <w:t xml:space="preserve"> throughout life; and</w:t>
      </w:r>
    </w:p>
    <w:p w:rsidR="00D664D3" w:rsidRDefault="00D664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E9" w:rsidRDefault="00CD6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664D3">
        <w:t xml:space="preserve">, the members of the South Carolina House of Representatives are grateful for the pride and recognition that the Fort Dorchester High School wrestling team has brought to its school and community and will expect to hear of future accomplishments from these fine young </w:t>
      </w:r>
      <w:r w:rsidR="00691D2B">
        <w:t>athletes</w:t>
      </w:r>
      <w:r w:rsidR="009578E9">
        <w:t>.  Now, therefore,</w:t>
      </w: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6AFF">
        <w:t xml:space="preserve"> the members of the South Carolina House of Representatives, by this resolution, honor and recognize the Fort Dor</w:t>
      </w:r>
      <w:r w:rsidR="00CD6D62">
        <w:t>c</w:t>
      </w:r>
      <w:r w:rsidR="00A16AFF">
        <w:t xml:space="preserve">hester High School wrestling team for a stellar season, and congratulate the </w:t>
      </w:r>
      <w:r w:rsidR="00691D2B">
        <w:t>wrestler</w:t>
      </w:r>
      <w:r w:rsidR="00A16AFF">
        <w:t>s, coaches, and school officials for capturing the 2010 Class AAAA State Championship title.</w:t>
      </w: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A468D">
        <w:t>present</w:t>
      </w:r>
      <w:r>
        <w:t>ed to</w:t>
      </w:r>
      <w:r w:rsidR="00A16AFF">
        <w:t xml:space="preserve"> Principal </w:t>
      </w:r>
      <w:r w:rsidR="00EA468D">
        <w:t xml:space="preserve">Jim Atkinson </w:t>
      </w:r>
      <w:r w:rsidR="00A16AFF">
        <w:t xml:space="preserve">and Coach </w:t>
      </w:r>
      <w:r w:rsidR="006753E9">
        <w:t xml:space="preserve">B. D. </w:t>
      </w:r>
      <w:r w:rsidR="00A16AFF">
        <w:t>LaPrad</w:t>
      </w:r>
      <w:r w:rsidR="006753E9">
        <w:t>.</w:t>
      </w:r>
    </w:p>
    <w:p w:rsidR="002F3029" w:rsidRDefault="00EA4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3029" w:rsidRDefault="002F3029" w:rsidP="00433855">
      <w:pPr>
        <w:suppressAutoHyphens/>
      </w:pPr>
    </w:p>
    <w:sectPr w:rsidR="002F3029" w:rsidSect="004338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D2B" w:rsidRDefault="00691D2B" w:rsidP="009F0C77">
      <w:r>
        <w:separator/>
      </w:r>
    </w:p>
  </w:endnote>
  <w:endnote w:type="continuationSeparator" w:id="0">
    <w:p w:rsidR="00691D2B" w:rsidRDefault="00691D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A18789-0D31-4A30-B899-63A61CAB1BCD}"/>
    <w:embedBold r:id="rId2" w:fontKey="{D522E3D5-C576-4EBA-9982-A525C4592A24}"/>
  </w:font>
  <w:font w:name="Calibri">
    <w:panose1 w:val="020F0502020204030204"/>
    <w:charset w:val="00"/>
    <w:family w:val="swiss"/>
    <w:pitch w:val="variable"/>
    <w:sig w:usb0="E10002FF" w:usb1="4000ACFF" w:usb2="00000009" w:usb3="00000000" w:csb0="0000019F" w:csb1="00000000"/>
    <w:embedRegular r:id="rId3" w:fontKey="{10A1F606-85D8-43E6-A35E-0E31315B73C2}"/>
  </w:font>
  <w:font w:name="Tahoma">
    <w:panose1 w:val="020B0604030504040204"/>
    <w:charset w:val="00"/>
    <w:family w:val="swiss"/>
    <w:pitch w:val="variable"/>
    <w:sig w:usb0="21002A87" w:usb1="80000000" w:usb2="00000008" w:usb3="00000000" w:csb0="000101FF" w:csb1="00000000"/>
    <w:embedRegular r:id="rId4" w:fontKey="{3ED16C53-CF0D-43FA-9FA2-D77A7E36D75C}"/>
  </w:font>
  <w:font w:name="Cambria">
    <w:panose1 w:val="02040503050406030204"/>
    <w:charset w:val="00"/>
    <w:family w:val="roman"/>
    <w:pitch w:val="variable"/>
    <w:sig w:usb0="E00002FF" w:usb1="400004FF" w:usb2="00000000" w:usb3="00000000" w:csb0="0000019F" w:csb1="00000000"/>
    <w:embedRegular r:id="rId5" w:fontKey="{CA7053FE-1FC1-4746-B2ED-BA938F8682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855" w:rsidRPr="002F3029" w:rsidRDefault="00433855" w:rsidP="002F3029">
    <w:pPr>
      <w:pStyle w:val="Footer"/>
      <w:tabs>
        <w:tab w:val="clear" w:pos="4680"/>
        <w:tab w:val="clear" w:pos="9360"/>
        <w:tab w:val="center" w:pos="2995"/>
      </w:tabs>
      <w:spacing w:before="120"/>
    </w:pPr>
    <w:r>
      <w:t>[4763]</w:t>
    </w:r>
    <w:r>
      <w:tab/>
    </w:r>
    <w:r w:rsidR="00BA63E1">
      <w:fldChar w:fldCharType="begin"/>
    </w:r>
    <w:r w:rsidR="00BA63E1">
      <w:instrText xml:space="preserve"> PAGE  \* MERGEFORMAT </w:instrText>
    </w:r>
    <w:r w:rsidR="00BA63E1">
      <w:fldChar w:fldCharType="separate"/>
    </w:r>
    <w:r w:rsidR="00BA63E1">
      <w:rPr>
        <w:noProof/>
      </w:rPr>
      <w:t>1</w:t>
    </w:r>
    <w:r w:rsidR="00BA63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D2B" w:rsidRDefault="00691D2B" w:rsidP="009F0C77">
      <w:r>
        <w:separator/>
      </w:r>
    </w:p>
  </w:footnote>
  <w:footnote w:type="continuationSeparator" w:id="0">
    <w:p w:rsidR="00691D2B" w:rsidRDefault="00691D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66DW10"/>
    <w:docVar w:name="CoverBillType" w:val="r"/>
    <w:docVar w:name="docpath" w:val="L:\Council\bills\GM\24466DW10.DOCX"/>
    <w:docVar w:name="dvBillNumber" w:val="4763"/>
    <w:docVar w:name="dvBillNumberPrefix" w:val="H. "/>
    <w:docVar w:name="dvOriginalBody" w:val="House"/>
    <w:docVar w:name="dvSteno" w:val="GM"/>
    <w:docVar w:name="NameofBody" w:val="h"/>
    <w:docVar w:name="vgroup2" w:val="Council"/>
  </w:docVars>
  <w:rsids>
    <w:rsidRoot w:val="0023500E"/>
    <w:rsid w:val="00011869"/>
    <w:rsid w:val="000E1785"/>
    <w:rsid w:val="000F40FA"/>
    <w:rsid w:val="0010776B"/>
    <w:rsid w:val="00133E66"/>
    <w:rsid w:val="001435A3"/>
    <w:rsid w:val="0018615C"/>
    <w:rsid w:val="001D08F2"/>
    <w:rsid w:val="001D525B"/>
    <w:rsid w:val="001D7F4F"/>
    <w:rsid w:val="002321B6"/>
    <w:rsid w:val="0023500E"/>
    <w:rsid w:val="00250967"/>
    <w:rsid w:val="002543C8"/>
    <w:rsid w:val="00284AAE"/>
    <w:rsid w:val="002A6B25"/>
    <w:rsid w:val="002B3F11"/>
    <w:rsid w:val="002E5912"/>
    <w:rsid w:val="002F3029"/>
    <w:rsid w:val="00325348"/>
    <w:rsid w:val="0032732C"/>
    <w:rsid w:val="00336AD0"/>
    <w:rsid w:val="003558CB"/>
    <w:rsid w:val="0037079A"/>
    <w:rsid w:val="003808F0"/>
    <w:rsid w:val="003822AF"/>
    <w:rsid w:val="0039410E"/>
    <w:rsid w:val="003D01E8"/>
    <w:rsid w:val="003E5288"/>
    <w:rsid w:val="003F6D79"/>
    <w:rsid w:val="0041760A"/>
    <w:rsid w:val="00417C01"/>
    <w:rsid w:val="00433855"/>
    <w:rsid w:val="004809EE"/>
    <w:rsid w:val="00480A49"/>
    <w:rsid w:val="00496ED9"/>
    <w:rsid w:val="004E7D54"/>
    <w:rsid w:val="00506074"/>
    <w:rsid w:val="005273C6"/>
    <w:rsid w:val="00530A69"/>
    <w:rsid w:val="00545593"/>
    <w:rsid w:val="00577C6C"/>
    <w:rsid w:val="005C2FE2"/>
    <w:rsid w:val="005C6776"/>
    <w:rsid w:val="005E2BC9"/>
    <w:rsid w:val="00605102"/>
    <w:rsid w:val="006215AA"/>
    <w:rsid w:val="006753E9"/>
    <w:rsid w:val="006913C9"/>
    <w:rsid w:val="00691D2B"/>
    <w:rsid w:val="0069470D"/>
    <w:rsid w:val="00724111"/>
    <w:rsid w:val="00734F00"/>
    <w:rsid w:val="00776264"/>
    <w:rsid w:val="007A70AE"/>
    <w:rsid w:val="008362E8"/>
    <w:rsid w:val="008A1768"/>
    <w:rsid w:val="008F4429"/>
    <w:rsid w:val="0094021A"/>
    <w:rsid w:val="009578E9"/>
    <w:rsid w:val="009C6A0B"/>
    <w:rsid w:val="009F0C77"/>
    <w:rsid w:val="009F4DD1"/>
    <w:rsid w:val="00A16AFF"/>
    <w:rsid w:val="00A41684"/>
    <w:rsid w:val="00A64E80"/>
    <w:rsid w:val="00A72BCD"/>
    <w:rsid w:val="00A741D9"/>
    <w:rsid w:val="00A833AB"/>
    <w:rsid w:val="00A9741D"/>
    <w:rsid w:val="00AD4B17"/>
    <w:rsid w:val="00B412D4"/>
    <w:rsid w:val="00BA63E1"/>
    <w:rsid w:val="00BE3C22"/>
    <w:rsid w:val="00C0345E"/>
    <w:rsid w:val="00C3483A"/>
    <w:rsid w:val="00C74E9D"/>
    <w:rsid w:val="00C82FD3"/>
    <w:rsid w:val="00C92819"/>
    <w:rsid w:val="00C92FB8"/>
    <w:rsid w:val="00CC6B7B"/>
    <w:rsid w:val="00CD2089"/>
    <w:rsid w:val="00CD6D62"/>
    <w:rsid w:val="00D664D3"/>
    <w:rsid w:val="00D73A67"/>
    <w:rsid w:val="00D970A9"/>
    <w:rsid w:val="00DF3845"/>
    <w:rsid w:val="00E066A2"/>
    <w:rsid w:val="00E41911"/>
    <w:rsid w:val="00E92EEF"/>
    <w:rsid w:val="00EA468D"/>
    <w:rsid w:val="00EE70AC"/>
    <w:rsid w:val="00F11C14"/>
    <w:rsid w:val="00F24442"/>
    <w:rsid w:val="00F50AE3"/>
    <w:rsid w:val="00F5397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579503-57E7-44FC-AB9E-C2BF2AB4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468D"/>
    <w:rPr>
      <w:rFonts w:ascii="Tahoma" w:hAnsi="Tahoma" w:cs="Tahoma"/>
      <w:sz w:val="16"/>
      <w:szCs w:val="16"/>
    </w:rPr>
  </w:style>
  <w:style w:type="character" w:customStyle="1" w:styleId="BalloonTextChar">
    <w:name w:val="Balloon Text Char"/>
    <w:basedOn w:val="DefaultParagraphFont"/>
    <w:link w:val="BalloonText"/>
    <w:uiPriority w:val="99"/>
    <w:semiHidden/>
    <w:rsid w:val="00EA468D"/>
    <w:rPr>
      <w:rFonts w:ascii="Tahoma" w:eastAsia="Times New Roman" w:hAnsi="Tahoma" w:cs="Tahoma"/>
      <w:sz w:val="16"/>
      <w:szCs w:val="16"/>
    </w:rPr>
  </w:style>
  <w:style w:type="character" w:styleId="Hyperlink">
    <w:name w:val="Hyperlink"/>
    <w:basedOn w:val="DefaultParagraphFont"/>
    <w:uiPriority w:val="99"/>
    <w:unhideWhenUsed/>
    <w:rsid w:val="004338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63_20100323.docx" TargetMode="External"/><Relationship Id="rId3" Type="http://schemas.openxmlformats.org/officeDocument/2006/relationships/settings" Target="settings.xml"/><Relationship Id="rId7" Type="http://schemas.openxmlformats.org/officeDocument/2006/relationships/hyperlink" Target="file:///h:\HJ%20Archive\2010\03-2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E6B9D-0426-4485-84B4-CA9C0B0EC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499</Words>
  <Characters>2625</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4763: Fort Dorchester High School Wrestling Team - South Carolina Legislature Online</dc:title>
  <dc:subject/>
  <dc:creator>gailmoore</dc:creator>
  <cp:keywords/>
  <dc:description/>
  <cp:lastModifiedBy>N Cumfer</cp:lastModifiedBy>
  <cp:revision>7</cp:revision>
  <cp:lastPrinted>2010-03-16T15:16:00Z</cp:lastPrinted>
  <dcterms:created xsi:type="dcterms:W3CDTF">2010-03-23T16:41:00Z</dcterms:created>
  <dcterms:modified xsi:type="dcterms:W3CDTF">2014-11-24T16:35:00Z</dcterms:modified>
</cp:coreProperties>
</file>