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55D" w:rsidRDefault="00CA655D" w:rsidP="00CA655D">
      <w:pPr>
        <w:widowControl w:val="0"/>
        <w:jc w:val="center"/>
      </w:pPr>
      <w:bookmarkStart w:id="0" w:name="_GoBack"/>
      <w:bookmarkEnd w:id="0"/>
      <w:r w:rsidRPr="00CA655D">
        <w:rPr>
          <w:b/>
        </w:rPr>
        <w:t>South Carolina General Assembly</w:t>
      </w:r>
    </w:p>
    <w:p w:rsidR="00CA655D" w:rsidRDefault="00CA655D" w:rsidP="00CA655D">
      <w:pPr>
        <w:widowControl w:val="0"/>
        <w:jc w:val="center"/>
      </w:pPr>
      <w:r>
        <w:t>118th Session, 2009-2010</w:t>
      </w:r>
    </w:p>
    <w:p w:rsidR="00CA655D" w:rsidRDefault="00CA655D" w:rsidP="00CA655D">
      <w:pPr>
        <w:widowControl w:val="0"/>
        <w:jc w:val="left"/>
      </w:pPr>
    </w:p>
    <w:p w:rsidR="00CA655D" w:rsidRDefault="00CA655D" w:rsidP="00CA655D">
      <w:pPr>
        <w:widowControl w:val="0"/>
        <w:jc w:val="left"/>
        <w:rPr>
          <w:b/>
        </w:rPr>
      </w:pPr>
      <w:r w:rsidRPr="00CA655D">
        <w:rPr>
          <w:b/>
        </w:rPr>
        <w:t>H. 4848</w:t>
      </w:r>
    </w:p>
    <w:p w:rsidR="00CA655D" w:rsidRDefault="00CA655D" w:rsidP="00CA655D">
      <w:pPr>
        <w:widowControl w:val="0"/>
        <w:jc w:val="left"/>
        <w:rPr>
          <w:b/>
        </w:rPr>
      </w:pPr>
    </w:p>
    <w:p w:rsidR="00CA655D" w:rsidRDefault="00CA655D" w:rsidP="00CA655D">
      <w:pPr>
        <w:widowControl w:val="0"/>
        <w:jc w:val="left"/>
      </w:pPr>
      <w:r w:rsidRPr="00CA655D">
        <w:rPr>
          <w:b/>
        </w:rPr>
        <w:t>STATUS INFORMATION</w:t>
      </w:r>
    </w:p>
    <w:p w:rsidR="00CA655D" w:rsidRDefault="00CA655D" w:rsidP="00CA655D">
      <w:pPr>
        <w:widowControl w:val="0"/>
        <w:jc w:val="left"/>
      </w:pPr>
    </w:p>
    <w:p w:rsidR="00CA655D" w:rsidRDefault="00CA655D" w:rsidP="00CA655D">
      <w:pPr>
        <w:widowControl w:val="0"/>
        <w:jc w:val="left"/>
      </w:pPr>
      <w:r>
        <w:t>Joint Resolution</w:t>
      </w:r>
    </w:p>
    <w:p w:rsidR="00CA655D" w:rsidRDefault="00CA655D" w:rsidP="00CA655D">
      <w:pPr>
        <w:widowControl w:val="0"/>
        <w:jc w:val="left"/>
      </w:pPr>
      <w:r>
        <w:t>Sponsors: Reps. Huggins, Erickson, Long, Brady, Allison, Lowe, Bowen, Daning, Loftis, Norman, Barfield, Clemmons, Funderburk, Gambrell, Harrison, Horne, Nanney, Rice, Sandifer and White</w:t>
      </w:r>
    </w:p>
    <w:p w:rsidR="00CA655D" w:rsidRDefault="00CA655D" w:rsidP="00CA655D">
      <w:pPr>
        <w:widowControl w:val="0"/>
        <w:jc w:val="left"/>
      </w:pPr>
      <w:r>
        <w:t>Document Path: l:\council\bills\nbd\12247ac10.docx</w:t>
      </w:r>
    </w:p>
    <w:p w:rsidR="00CA655D" w:rsidRDefault="00CA655D" w:rsidP="00CA655D">
      <w:pPr>
        <w:widowControl w:val="0"/>
        <w:jc w:val="left"/>
      </w:pPr>
    </w:p>
    <w:p w:rsidR="00CA655D" w:rsidRDefault="00CA655D" w:rsidP="00CA655D">
      <w:pPr>
        <w:widowControl w:val="0"/>
        <w:jc w:val="left"/>
      </w:pPr>
      <w:r>
        <w:t>Introduced in the House on April 14, 2010</w:t>
      </w:r>
    </w:p>
    <w:p w:rsidR="00CA655D" w:rsidRDefault="00CA655D" w:rsidP="00CA655D">
      <w:pPr>
        <w:widowControl w:val="0"/>
        <w:jc w:val="left"/>
      </w:pPr>
      <w:r>
        <w:t xml:space="preserve">Currently residing in the House Committee on </w:t>
      </w:r>
      <w:r w:rsidRPr="00CA655D">
        <w:rPr>
          <w:b/>
        </w:rPr>
        <w:t>Medical, Military, Public and Municipal Affairs</w:t>
      </w:r>
    </w:p>
    <w:p w:rsidR="00CA655D" w:rsidRDefault="00CA655D" w:rsidP="00CA655D">
      <w:pPr>
        <w:widowControl w:val="0"/>
        <w:jc w:val="left"/>
      </w:pPr>
    </w:p>
    <w:p w:rsidR="00CA655D" w:rsidRDefault="00CA655D" w:rsidP="00CA655D">
      <w:pPr>
        <w:widowControl w:val="0"/>
        <w:jc w:val="left"/>
      </w:pPr>
      <w:r>
        <w:t xml:space="preserve">Summary: </w:t>
      </w:r>
      <w:r w:rsidR="00F140E1">
        <w:t>Childcare facility</w:t>
      </w:r>
    </w:p>
    <w:p w:rsidR="00CA655D" w:rsidRDefault="00CA655D" w:rsidP="00CA655D">
      <w:pPr>
        <w:widowControl w:val="0"/>
        <w:jc w:val="left"/>
      </w:pPr>
    </w:p>
    <w:p w:rsidR="00CA655D" w:rsidRDefault="00CA655D" w:rsidP="00CA655D">
      <w:pPr>
        <w:widowControl w:val="0"/>
        <w:jc w:val="left"/>
      </w:pPr>
    </w:p>
    <w:p w:rsidR="00CA655D" w:rsidRDefault="00CA655D" w:rsidP="00CA65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655D">
        <w:rPr>
          <w:b/>
        </w:rPr>
        <w:t>HISTORY OF LEGISLATIVE ACTIONS</w:t>
      </w:r>
    </w:p>
    <w:p w:rsidR="00CA655D" w:rsidRDefault="00CA655D" w:rsidP="00CA65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655D" w:rsidRPr="00CA655D" w:rsidRDefault="00CA655D" w:rsidP="00CA65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655D">
        <w:rPr>
          <w:u w:val="single"/>
        </w:rPr>
        <w:tab/>
        <w:t>Date</w:t>
      </w:r>
      <w:r w:rsidRPr="00CA655D">
        <w:rPr>
          <w:u w:val="single"/>
        </w:rPr>
        <w:tab/>
        <w:t>Body</w:t>
      </w:r>
      <w:r w:rsidRPr="00CA655D">
        <w:rPr>
          <w:u w:val="single"/>
        </w:rPr>
        <w:tab/>
        <w:t>Action Description with journal page number</w:t>
      </w:r>
      <w:r w:rsidRPr="00CA655D">
        <w:rPr>
          <w:u w:val="single"/>
        </w:rPr>
        <w:tab/>
      </w:r>
    </w:p>
    <w:p w:rsidR="005E7A83" w:rsidRDefault="005E7A83" w:rsidP="005E7A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4/14/2010</w:t>
      </w:r>
      <w:r>
        <w:tab/>
        <w:t>House</w:t>
      </w:r>
      <w:r>
        <w:tab/>
      </w:r>
      <w:r w:rsidRPr="00705E91">
        <w:t xml:space="preserve">Introduced and read first time </w:t>
      </w:r>
      <w:hyperlink r:id="rId7" w:history="1">
        <w:r w:rsidRPr="002F11B2">
          <w:rPr>
            <w:rStyle w:val="Hyperlink"/>
          </w:rPr>
          <w:t>HJ</w:t>
        </w:r>
      </w:hyperlink>
      <w:r>
        <w:noBreakHyphen/>
      </w:r>
      <w:r w:rsidRPr="00705E91">
        <w:t>81</w:t>
      </w:r>
    </w:p>
    <w:p w:rsidR="005E7A83" w:rsidRDefault="005E7A83" w:rsidP="005E7A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4/14/2010</w:t>
      </w:r>
      <w:r>
        <w:tab/>
        <w:t>House</w:t>
      </w:r>
      <w:r>
        <w:tab/>
      </w:r>
      <w:r w:rsidRPr="00705E91">
        <w:t xml:space="preserve">Referred to </w:t>
      </w:r>
      <w:r>
        <w:t xml:space="preserve">Committee on </w:t>
      </w:r>
      <w:r w:rsidRPr="00705E91">
        <w:rPr>
          <w:b/>
        </w:rPr>
        <w:t>Medical, Military, Public and Municipal Affairs</w:t>
      </w:r>
      <w:r w:rsidRPr="00705E91">
        <w:t xml:space="preserve"> </w:t>
      </w:r>
      <w:hyperlink r:id="rId8" w:history="1">
        <w:r w:rsidRPr="002F11B2">
          <w:rPr>
            <w:rStyle w:val="Hyperlink"/>
          </w:rPr>
          <w:t>HJ</w:t>
        </w:r>
      </w:hyperlink>
      <w:r>
        <w:noBreakHyphen/>
      </w:r>
      <w:r w:rsidRPr="00705E91">
        <w:t>81</w:t>
      </w:r>
    </w:p>
    <w:p w:rsidR="005E7A83" w:rsidRDefault="005E7A83" w:rsidP="005E7A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655D" w:rsidRPr="00CA655D" w:rsidRDefault="00CA655D" w:rsidP="00CA65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655D" w:rsidRDefault="00CA655D" w:rsidP="00CA655D">
      <w:pPr>
        <w:widowControl w:val="0"/>
        <w:jc w:val="left"/>
      </w:pPr>
      <w:r w:rsidRPr="00CA655D">
        <w:rPr>
          <w:b/>
        </w:rPr>
        <w:t>VERSIONS OF THIS BILL</w:t>
      </w:r>
    </w:p>
    <w:p w:rsidR="00CA655D" w:rsidRDefault="00CA655D" w:rsidP="00CA655D">
      <w:pPr>
        <w:widowControl w:val="0"/>
        <w:jc w:val="left"/>
      </w:pPr>
    </w:p>
    <w:p w:rsidR="00CA655D" w:rsidRDefault="0002089C" w:rsidP="00CA655D">
      <w:pPr>
        <w:widowControl w:val="0"/>
        <w:jc w:val="left"/>
      </w:pPr>
      <w:hyperlink r:id="rId9" w:history="1">
        <w:r w:rsidR="00CA655D">
          <w:rPr>
            <w:rStyle w:val="Hyperlink"/>
          </w:rPr>
          <w:t>4/14/2010</w:t>
        </w:r>
      </w:hyperlink>
    </w:p>
    <w:p w:rsidR="00CA655D" w:rsidRDefault="00CA655D" w:rsidP="00CA655D"/>
    <w:p w:rsidR="00CA655D" w:rsidRDefault="00CA655D" w:rsidP="00CA655D">
      <w:pPr>
        <w:sectPr w:rsidR="00CA655D" w:rsidSect="00CA65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04B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2B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PROVIDE THAT A CHILDCARE FACILITY UNDER A PROVISIONAL LICENSE THAT IS NOT IN FULL COMPLIANCE WITH REGULATIONS PERTAINING TO T</w:t>
      </w:r>
      <w:r w:rsidR="009A073C">
        <w:t>HE PROVISION OF HOT WATER</w:t>
      </w:r>
      <w:r>
        <w:t xml:space="preserve"> MAY HAVE IT</w:t>
      </w:r>
      <w:r w:rsidRPr="00272BD7">
        <w:t>’</w:t>
      </w:r>
      <w:r>
        <w:t xml:space="preserve">S LICENSE EXTENDED FOR AN ADDITIONAL YEAR </w:t>
      </w:r>
      <w:r w:rsidR="009A073C">
        <w:t>OR MORE</w:t>
      </w:r>
      <w:r>
        <w:t xml:space="preserve"> UNTIL THE STATE ADVISORY COMMITTEE ON THE REGULATION OF CHILDCARE FACILITIES COMPLETES ITS THREE YEAR REVIEW OF CHILDCARE REGULATIONS.</w:t>
      </w:r>
    </w:p>
    <w:p w:rsidR="00E004BA" w:rsidRDefault="00E004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04BA" w:rsidRDefault="00E004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04BA" w:rsidRDefault="00E004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4BA" w:rsidRDefault="00E004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72BD7">
        <w:t>For purposes of Section 63</w:t>
      </w:r>
      <w:r w:rsidR="00272BD7">
        <w:noBreakHyphen/>
        <w:t>13</w:t>
      </w:r>
      <w:r w:rsidR="00272BD7">
        <w:noBreakHyphen/>
        <w:t>100 of the 1976 Co</w:t>
      </w:r>
      <w:r w:rsidR="00C9162A">
        <w:t>d</w:t>
      </w:r>
      <w:r w:rsidR="00272BD7">
        <w:t>e</w:t>
      </w:r>
      <w:r w:rsidR="00521F30">
        <w:t>, if a child</w:t>
      </w:r>
      <w:r w:rsidR="00C9162A">
        <w:t>care facility</w:t>
      </w:r>
      <w:r w:rsidR="00272BD7">
        <w:t xml:space="preserve"> is not in full compliance with </w:t>
      </w:r>
      <w:r w:rsidR="009A073C">
        <w:t>R.</w:t>
      </w:r>
      <w:r w:rsidR="00272BD7">
        <w:t>114</w:t>
      </w:r>
      <w:r w:rsidR="00272BD7">
        <w:noBreakHyphen/>
        <w:t xml:space="preserve">507 item A.6(b) of the South Carolina Code of Regulations related to the provision of hot water, the facility may have their provisional license extended an additional year </w:t>
      </w:r>
      <w:r w:rsidR="009A073C">
        <w:t>or more</w:t>
      </w:r>
      <w:r w:rsidR="00272BD7">
        <w:t xml:space="preserve"> until the State Advisory Committee on the Regulation of Childcare Facilities</w:t>
      </w:r>
      <w:r w:rsidR="009A073C">
        <w:t>,</w:t>
      </w:r>
      <w:r w:rsidR="00272BD7">
        <w:t xml:space="preserve"> created in Section 63</w:t>
      </w:r>
      <w:r w:rsidR="00272BD7">
        <w:noBreakHyphen/>
        <w:t>13</w:t>
      </w:r>
      <w:r w:rsidR="00272BD7">
        <w:noBreakHyphen/>
        <w:t>1210 of the 1976 Code</w:t>
      </w:r>
      <w:r w:rsidR="009A073C">
        <w:t>,</w:t>
      </w:r>
      <w:r w:rsidR="00272BD7">
        <w:t xml:space="preserve"> completes its current statutorily mandated three year review of the childcare regulations and any proposed changes are approved by the General Assembly.</w:t>
      </w:r>
    </w:p>
    <w:p w:rsidR="00E004BA" w:rsidRDefault="00E004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04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72BD7">
        <w:t>2</w:t>
      </w:r>
      <w:r>
        <w:t>.</w:t>
      </w:r>
      <w:r>
        <w:tab/>
        <w:t>This joint resolution takes effect upon approval by the Governor.</w:t>
      </w:r>
    </w:p>
    <w:p w:rsidR="00B06981" w:rsidRDefault="00272B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6981" w:rsidRDefault="00B06981" w:rsidP="00CA655D">
      <w:pPr>
        <w:suppressAutoHyphens/>
      </w:pPr>
    </w:p>
    <w:sectPr w:rsidR="00B06981" w:rsidSect="00CA655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4BA" w:rsidRDefault="00E004BA" w:rsidP="009F0C77">
      <w:r>
        <w:separator/>
      </w:r>
    </w:p>
  </w:endnote>
  <w:endnote w:type="continuationSeparator" w:id="0">
    <w:p w:rsidR="00E004BA" w:rsidRDefault="00E004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A3B668-1C19-4FD0-A02A-4E5B6904C9D6}"/>
    <w:embedBold r:id="rId2" w:fontKey="{8DAF6D76-1FFE-4D66-8827-E31C9E9704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D4321E8-63D5-49D4-844B-868FE01D56B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27F7474-8E31-4C11-A864-B52B357A89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9666AE-7766-497B-A39A-E865A8B52F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55D" w:rsidRPr="00B06981" w:rsidRDefault="00CA655D" w:rsidP="00B069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[4848]</w:t>
    </w:r>
    <w:r>
      <w:tab/>
    </w:r>
    <w:r w:rsidR="0002089C">
      <w:fldChar w:fldCharType="begin"/>
    </w:r>
    <w:r w:rsidR="0002089C">
      <w:instrText xml:space="preserve"> PAGE  \* MERGEFORMAT </w:instrText>
    </w:r>
    <w:r w:rsidR="0002089C">
      <w:fldChar w:fldCharType="separate"/>
    </w:r>
    <w:r w:rsidR="0002089C">
      <w:rPr>
        <w:noProof/>
      </w:rPr>
      <w:t>1</w:t>
    </w:r>
    <w:r w:rsidR="0002089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4BA" w:rsidRDefault="00E004BA" w:rsidP="009F0C77">
      <w:r>
        <w:separator/>
      </w:r>
    </w:p>
  </w:footnote>
  <w:footnote w:type="continuationSeparator" w:id="0">
    <w:p w:rsidR="00E004BA" w:rsidRDefault="00E004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247AC10"/>
    <w:docVar w:name="CoverBillType" w:val="j"/>
    <w:docVar w:name="docpath" w:val="L:\Council\bills\NBD\12247AC10.DOCX"/>
    <w:docVar w:name="dvBillNumber" w:val="484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D5290"/>
    <w:rsid w:val="00011869"/>
    <w:rsid w:val="0002089C"/>
    <w:rsid w:val="000C2638"/>
    <w:rsid w:val="000E1785"/>
    <w:rsid w:val="000F40FA"/>
    <w:rsid w:val="0010776B"/>
    <w:rsid w:val="00123820"/>
    <w:rsid w:val="00133E66"/>
    <w:rsid w:val="001435A3"/>
    <w:rsid w:val="001D08F2"/>
    <w:rsid w:val="001D525B"/>
    <w:rsid w:val="001D7F4F"/>
    <w:rsid w:val="002321B6"/>
    <w:rsid w:val="00237D93"/>
    <w:rsid w:val="00250967"/>
    <w:rsid w:val="002543C8"/>
    <w:rsid w:val="00272BD7"/>
    <w:rsid w:val="00284AAE"/>
    <w:rsid w:val="002E5912"/>
    <w:rsid w:val="002F11B2"/>
    <w:rsid w:val="003126B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5290"/>
    <w:rsid w:val="004E7D54"/>
    <w:rsid w:val="00521F30"/>
    <w:rsid w:val="005273C6"/>
    <w:rsid w:val="00530A69"/>
    <w:rsid w:val="00545593"/>
    <w:rsid w:val="00577C6C"/>
    <w:rsid w:val="005C2FE2"/>
    <w:rsid w:val="005E2BC9"/>
    <w:rsid w:val="005E7A83"/>
    <w:rsid w:val="00605102"/>
    <w:rsid w:val="006215AA"/>
    <w:rsid w:val="006913C9"/>
    <w:rsid w:val="0069286C"/>
    <w:rsid w:val="0069470D"/>
    <w:rsid w:val="00734F00"/>
    <w:rsid w:val="007A70AE"/>
    <w:rsid w:val="008362E8"/>
    <w:rsid w:val="008A1768"/>
    <w:rsid w:val="008F4429"/>
    <w:rsid w:val="0094021A"/>
    <w:rsid w:val="009A073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6981"/>
    <w:rsid w:val="00B11CD5"/>
    <w:rsid w:val="00B412D4"/>
    <w:rsid w:val="00BE3C22"/>
    <w:rsid w:val="00C0345E"/>
    <w:rsid w:val="00C3483A"/>
    <w:rsid w:val="00C74E9D"/>
    <w:rsid w:val="00C82FD3"/>
    <w:rsid w:val="00C9162A"/>
    <w:rsid w:val="00C92819"/>
    <w:rsid w:val="00CA655D"/>
    <w:rsid w:val="00CC6B7B"/>
    <w:rsid w:val="00CD2089"/>
    <w:rsid w:val="00D73A67"/>
    <w:rsid w:val="00D970A9"/>
    <w:rsid w:val="00DB06E0"/>
    <w:rsid w:val="00DF3845"/>
    <w:rsid w:val="00E004BA"/>
    <w:rsid w:val="00E11724"/>
    <w:rsid w:val="00E32918"/>
    <w:rsid w:val="00E41911"/>
    <w:rsid w:val="00E92EEF"/>
    <w:rsid w:val="00EC70FE"/>
    <w:rsid w:val="00F140E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EF88ACB-9B62-400C-9A1A-D92FEE87E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70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0F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65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4-14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1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848_2010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DBA1B-2B69-4AE5-AE59-7601AC22E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278</Words>
  <Characters>1601</Characters>
  <Application>Microsoft Office Word</Application>
  <DocSecurity>0</DocSecurity>
  <Lines>67</Lines>
  <Paragraphs>22</Paragraphs>
  <ScaleCrop>false</ScaleCrop>
  <Company> </Company>
  <LinksUpToDate>false</LinksUpToDate>
  <CharactersWithSpaces>1859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4848: Childcare facility - South Carolina Legislature Online</dc:title>
  <dc:subject/>
  <dc:creator>NikiDowney</dc:creator>
  <cp:keywords/>
  <dc:description/>
  <cp:lastModifiedBy>N Cumfer</cp:lastModifiedBy>
  <cp:revision>7</cp:revision>
  <cp:lastPrinted>2010-04-13T17:19:00Z</cp:lastPrinted>
  <dcterms:created xsi:type="dcterms:W3CDTF">2010-04-14T18:54:00Z</dcterms:created>
  <dcterms:modified xsi:type="dcterms:W3CDTF">2014-11-24T16:37:00Z</dcterms:modified>
</cp:coreProperties>
</file>