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E52" w:rsidRDefault="009A4E52" w:rsidP="009A4E52">
      <w:pPr>
        <w:widowControl w:val="0"/>
        <w:jc w:val="center"/>
      </w:pPr>
      <w:bookmarkStart w:id="0" w:name="_GoBack"/>
      <w:bookmarkEnd w:id="0"/>
      <w:r w:rsidRPr="009A4E52">
        <w:rPr>
          <w:b/>
        </w:rPr>
        <w:t>South Carolina General Assembly</w:t>
      </w:r>
    </w:p>
    <w:p w:rsidR="009A4E52" w:rsidRDefault="009A4E52" w:rsidP="009A4E52">
      <w:pPr>
        <w:widowControl w:val="0"/>
        <w:jc w:val="center"/>
      </w:pPr>
      <w:r>
        <w:t>118th Session, 2009-2010</w:t>
      </w:r>
    </w:p>
    <w:p w:rsidR="009A4E52" w:rsidRDefault="009A4E52" w:rsidP="009A4E52">
      <w:pPr>
        <w:widowControl w:val="0"/>
        <w:jc w:val="left"/>
      </w:pPr>
    </w:p>
    <w:p w:rsidR="009A4E52" w:rsidRDefault="009A4E52" w:rsidP="009A4E52">
      <w:pPr>
        <w:widowControl w:val="0"/>
        <w:jc w:val="left"/>
        <w:rPr>
          <w:b/>
        </w:rPr>
      </w:pPr>
      <w:r w:rsidRPr="009A4E52">
        <w:rPr>
          <w:b/>
        </w:rPr>
        <w:t>H. 4901</w:t>
      </w:r>
    </w:p>
    <w:p w:rsidR="009A4E52" w:rsidRDefault="009A4E52" w:rsidP="009A4E52">
      <w:pPr>
        <w:widowControl w:val="0"/>
        <w:jc w:val="left"/>
        <w:rPr>
          <w:b/>
        </w:rPr>
      </w:pPr>
    </w:p>
    <w:p w:rsidR="009A4E52" w:rsidRDefault="009A4E52" w:rsidP="009A4E52">
      <w:pPr>
        <w:widowControl w:val="0"/>
        <w:jc w:val="left"/>
      </w:pPr>
      <w:r w:rsidRPr="009A4E52">
        <w:rPr>
          <w:b/>
        </w:rPr>
        <w:t>STATUS INFORMATION</w:t>
      </w:r>
    </w:p>
    <w:p w:rsidR="009A4E52" w:rsidRDefault="009A4E52" w:rsidP="009A4E52">
      <w:pPr>
        <w:widowControl w:val="0"/>
        <w:jc w:val="left"/>
      </w:pPr>
    </w:p>
    <w:p w:rsidR="009A4E52" w:rsidRDefault="009A4E52" w:rsidP="009A4E52">
      <w:pPr>
        <w:widowControl w:val="0"/>
        <w:jc w:val="left"/>
      </w:pPr>
      <w:r>
        <w:t>Concurrent Resolution</w:t>
      </w:r>
    </w:p>
    <w:p w:rsidR="009A4E52" w:rsidRDefault="009A4E52" w:rsidP="009A4E52">
      <w:pPr>
        <w:widowControl w:val="0"/>
        <w:jc w:val="left"/>
      </w:pPr>
      <w:r>
        <w:t>Sponsors: Reps. Clyburn and Funderburk</w:t>
      </w:r>
    </w:p>
    <w:p w:rsidR="009A4E52" w:rsidRDefault="009A4E52" w:rsidP="009A4E52">
      <w:pPr>
        <w:widowControl w:val="0"/>
        <w:jc w:val="left"/>
      </w:pPr>
      <w:r>
        <w:t>Document Path: l:\council\bills\gm\24490dw10.docx</w:t>
      </w:r>
    </w:p>
    <w:p w:rsidR="002B7BC9" w:rsidRDefault="002B7BC9" w:rsidP="009A4E52">
      <w:pPr>
        <w:widowControl w:val="0"/>
        <w:jc w:val="left"/>
      </w:pPr>
      <w:r>
        <w:t>Companion/Similar bill(s): 1452</w:t>
      </w:r>
    </w:p>
    <w:p w:rsidR="009A4E52" w:rsidRDefault="009A4E52" w:rsidP="009A4E52">
      <w:pPr>
        <w:widowControl w:val="0"/>
        <w:jc w:val="left"/>
      </w:pPr>
    </w:p>
    <w:p w:rsidR="00961192" w:rsidRDefault="00961192" w:rsidP="009A4E52">
      <w:pPr>
        <w:widowControl w:val="0"/>
        <w:jc w:val="left"/>
      </w:pPr>
      <w:r>
        <w:t>Introduced in the House on April 28, 2010</w:t>
      </w:r>
    </w:p>
    <w:p w:rsidR="00961192" w:rsidRDefault="00961192" w:rsidP="009A4E52">
      <w:pPr>
        <w:widowControl w:val="0"/>
        <w:jc w:val="left"/>
      </w:pPr>
      <w:r>
        <w:t>Introduced in the Senate on April 28, 2010</w:t>
      </w:r>
    </w:p>
    <w:p w:rsidR="00961192" w:rsidRDefault="00961192" w:rsidP="009A4E52">
      <w:pPr>
        <w:widowControl w:val="0"/>
        <w:jc w:val="left"/>
      </w:pPr>
      <w:r>
        <w:t>Adopted by the General Assembly on April 28, 2010</w:t>
      </w:r>
    </w:p>
    <w:p w:rsidR="00961192" w:rsidRDefault="00961192" w:rsidP="009A4E52">
      <w:pPr>
        <w:widowControl w:val="0"/>
        <w:jc w:val="left"/>
      </w:pPr>
    </w:p>
    <w:p w:rsidR="009A4E52" w:rsidRDefault="009A4E52" w:rsidP="009A4E52">
      <w:pPr>
        <w:widowControl w:val="0"/>
        <w:jc w:val="left"/>
      </w:pPr>
      <w:r>
        <w:t xml:space="preserve">Summary: </w:t>
      </w:r>
      <w:r w:rsidR="00775C89">
        <w:t>Jackson High School</w:t>
      </w:r>
    </w:p>
    <w:p w:rsidR="009A4E52" w:rsidRDefault="009A4E52" w:rsidP="009A4E52">
      <w:pPr>
        <w:widowControl w:val="0"/>
        <w:jc w:val="left"/>
      </w:pPr>
    </w:p>
    <w:p w:rsidR="009A4E52" w:rsidRDefault="009A4E52" w:rsidP="009A4E52">
      <w:pPr>
        <w:widowControl w:val="0"/>
        <w:jc w:val="left"/>
      </w:pPr>
    </w:p>
    <w:p w:rsidR="009A4E52" w:rsidRDefault="009A4E52" w:rsidP="009A4E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E52">
        <w:rPr>
          <w:b/>
        </w:rPr>
        <w:t>HISTORY OF LEGISLATIVE ACTIONS</w:t>
      </w:r>
    </w:p>
    <w:p w:rsidR="009A4E52" w:rsidRDefault="009A4E52" w:rsidP="009A4E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4E52" w:rsidRPr="009A4E52" w:rsidRDefault="009A4E52" w:rsidP="009A4E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E52">
        <w:rPr>
          <w:u w:val="single"/>
        </w:rPr>
        <w:tab/>
        <w:t>Date</w:t>
      </w:r>
      <w:r w:rsidRPr="009A4E52">
        <w:rPr>
          <w:u w:val="single"/>
        </w:rPr>
        <w:tab/>
        <w:t>Body</w:t>
      </w:r>
      <w:r w:rsidRPr="009A4E52">
        <w:rPr>
          <w:u w:val="single"/>
        </w:rPr>
        <w:tab/>
        <w:t>Action Description with journal page number</w:t>
      </w:r>
      <w:r w:rsidRPr="009A4E52">
        <w:rPr>
          <w:u w:val="single"/>
        </w:rPr>
        <w:tab/>
      </w:r>
    </w:p>
    <w:p w:rsidR="0002268B" w:rsidRDefault="0002268B" w:rsidP="00022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House</w:t>
      </w:r>
      <w:r>
        <w:tab/>
      </w:r>
      <w:r w:rsidRPr="000048CC">
        <w:t xml:space="preserve">Introduced, adopted, sent to Senate </w:t>
      </w:r>
      <w:hyperlink r:id="rId7" w:history="1">
        <w:r w:rsidRPr="00DD2F7F">
          <w:rPr>
            <w:rStyle w:val="Hyperlink"/>
          </w:rPr>
          <w:t>HJ</w:t>
        </w:r>
      </w:hyperlink>
      <w:r>
        <w:noBreakHyphen/>
      </w:r>
      <w:r w:rsidRPr="000048CC">
        <w:t>11</w:t>
      </w:r>
    </w:p>
    <w:p w:rsidR="0002268B" w:rsidRDefault="0002268B" w:rsidP="00022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Senate</w:t>
      </w:r>
      <w:r>
        <w:tab/>
      </w:r>
      <w:r w:rsidRPr="000048CC">
        <w:t xml:space="preserve">Introduced, adopted, returned with concurrence </w:t>
      </w:r>
      <w:hyperlink r:id="rId8" w:history="1">
        <w:r w:rsidRPr="00DD2F7F">
          <w:rPr>
            <w:rStyle w:val="Hyperlink"/>
          </w:rPr>
          <w:t>SJ</w:t>
        </w:r>
      </w:hyperlink>
      <w:r>
        <w:noBreakHyphen/>
      </w:r>
      <w:r w:rsidRPr="000048CC">
        <w:t>15</w:t>
      </w:r>
    </w:p>
    <w:p w:rsidR="0002268B" w:rsidRDefault="0002268B" w:rsidP="00022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E52" w:rsidRPr="009A4E52" w:rsidRDefault="009A4E52" w:rsidP="009A4E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E52" w:rsidRDefault="009A4E52" w:rsidP="009A4E52">
      <w:r w:rsidRPr="009A4E52">
        <w:rPr>
          <w:b/>
        </w:rPr>
        <w:t>VERSIONS OF THIS BILL</w:t>
      </w:r>
    </w:p>
    <w:p w:rsidR="009A4E52" w:rsidRDefault="009A4E52" w:rsidP="009A4E52"/>
    <w:p w:rsidR="009A4E52" w:rsidRDefault="008F4485" w:rsidP="009A4E52">
      <w:hyperlink r:id="rId9" w:history="1">
        <w:r w:rsidR="009A4E52">
          <w:rPr>
            <w:rStyle w:val="Hyperlink"/>
          </w:rPr>
          <w:t>4/28/2010</w:t>
        </w:r>
      </w:hyperlink>
    </w:p>
    <w:p w:rsidR="009A4E52" w:rsidRDefault="009A4E52" w:rsidP="009A4E52"/>
    <w:p w:rsidR="009A4E52" w:rsidRDefault="009A4E52" w:rsidP="009A4E52">
      <w:pPr>
        <w:sectPr w:rsidR="009A4E52" w:rsidSect="009A4E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2EF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1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 TO CONGRATULATE AND HONOR THE MEMBERS OF THE 1960 GRADUATING CLASS OF JACKSON HIGH SCHOOL IN CAMDEN ON THE OCCASION OF THEIR GOLDEN ANNIVERSARY</w:t>
      </w:r>
      <w:r w:rsidR="00993EF4">
        <w:t xml:space="preserve"> ON</w:t>
      </w:r>
      <w:r>
        <w:t xml:space="preserve"> MAY 15, 2010, AND TO COMMEND THEM FOR THEIR MANY ACCOMPLISHMENTS AND CONTRIBUTIONS TO THEIR COMMUNITIES AND TO OUR FINE STATE AND NATION.</w:t>
      </w:r>
    </w:p>
    <w:p w:rsidR="00982EF6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1C63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81C63">
        <w:t>founded</w:t>
      </w:r>
      <w:r w:rsidR="00EB1593">
        <w:t xml:space="preserve"> as a small frame school </w:t>
      </w:r>
      <w:r w:rsidR="00B81C63">
        <w:t xml:space="preserve">in 1867 through the efforts of Reverend B. F. Whittmore, Jackson School served to </w:t>
      </w:r>
      <w:r w:rsidR="00EB1593">
        <w:t>provide</w:t>
      </w:r>
      <w:r w:rsidR="00B81C63">
        <w:t xml:space="preserve"> African</w:t>
      </w:r>
      <w:r w:rsidR="006C5029">
        <w:noBreakHyphen/>
      </w:r>
      <w:r w:rsidR="00B81C63">
        <w:t>American students a quality education until it closed in 1970; and</w:t>
      </w:r>
    </w:p>
    <w:p w:rsidR="00B81C63" w:rsidRDefault="00B81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93EF4">
        <w:t>housed in a two</w:t>
      </w:r>
      <w:r w:rsidR="006C5029">
        <w:noBreakHyphen/>
      </w:r>
      <w:r w:rsidR="00993EF4">
        <w:t xml:space="preserve">story frame building, the school served students through the seventh grade </w:t>
      </w:r>
      <w:r>
        <w:t xml:space="preserve">until the construction of a </w:t>
      </w:r>
      <w:r w:rsidR="00993EF4">
        <w:t xml:space="preserve">new Jackson High School </w:t>
      </w:r>
      <w:r w:rsidR="00195682">
        <w:t xml:space="preserve">was completed </w:t>
      </w:r>
      <w:r w:rsidR="00993EF4">
        <w:t>in 192</w:t>
      </w:r>
      <w:r w:rsidR="00195682">
        <w:t>4, and in 1926 the first class graduated from the four</w:t>
      </w:r>
      <w:r w:rsidR="006C5029">
        <w:noBreakHyphen/>
      </w:r>
      <w:r w:rsidR="00195682">
        <w:t>year program</w:t>
      </w:r>
      <w:r>
        <w:t>; and</w:t>
      </w: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two</w:t>
      </w:r>
      <w:r w:rsidR="006C5029">
        <w:noBreakHyphen/>
      </w:r>
      <w:r>
        <w:t>story brick structure that replaced the old wooden elementary school was built 1936, and a two</w:t>
      </w:r>
      <w:r w:rsidR="006C5029">
        <w:noBreakHyphen/>
      </w:r>
      <w:r>
        <w:t>story wing was added in 1946 and a cafeteria in 1957; and</w:t>
      </w: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shortly after the completion of a new building for the h</w:t>
      </w:r>
      <w:r w:rsidR="00E816AC">
        <w:t>igh school</w:t>
      </w:r>
      <w:r w:rsidR="00993EF4">
        <w:t xml:space="preserve"> in 1954</w:t>
      </w:r>
      <w:r w:rsidR="00E816AC">
        <w:t xml:space="preserve">, the class of 1960 </w:t>
      </w:r>
      <w:r w:rsidR="00993EF4">
        <w:t xml:space="preserve">proudly </w:t>
      </w:r>
      <w:r w:rsidR="00E816AC">
        <w:t>ma</w:t>
      </w:r>
      <w:r>
        <w:t xml:space="preserve">triculated </w:t>
      </w:r>
      <w:r w:rsidR="00E816AC">
        <w:t>into</w:t>
      </w:r>
      <w:r w:rsidR="00993EF4">
        <w:t xml:space="preserve"> </w:t>
      </w:r>
      <w:r>
        <w:t>Jackson High School; and</w:t>
      </w: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593" w:rsidRDefault="00B81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almost a century after it opened, the </w:t>
      </w:r>
      <w:r w:rsidR="00993EF4">
        <w:t xml:space="preserve">students in the </w:t>
      </w:r>
      <w:r>
        <w:t>Class of 1960 entered the halls of the school</w:t>
      </w:r>
      <w:r w:rsidR="00EB1593">
        <w:t xml:space="preserve"> and </w:t>
      </w:r>
      <w:r w:rsidR="00E816AC">
        <w:t xml:space="preserve">after graduation </w:t>
      </w:r>
      <w:r w:rsidR="00EB1593">
        <w:t>became some of the communities leading citizens; and</w:t>
      </w:r>
    </w:p>
    <w:p w:rsidR="00E816AC" w:rsidRDefault="00E8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6AC" w:rsidRDefault="00E8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some of the graduates served in the United States Armed Forces, and others have served </w:t>
      </w:r>
      <w:r w:rsidR="00993EF4">
        <w:t xml:space="preserve">their communities </w:t>
      </w:r>
      <w:r>
        <w:t xml:space="preserve">in various fields </w:t>
      </w:r>
      <w:r>
        <w:lastRenderedPageBreak/>
        <w:t>and professions, including a member of this very body,</w:t>
      </w:r>
      <w:r w:rsidR="00993EF4">
        <w:t xml:space="preserve"> District 82 Representative William Clyburn</w:t>
      </w:r>
      <w:r>
        <w:t>; and</w:t>
      </w: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6AC" w:rsidRDefault="00E8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celebration of their fiftieth anniversary, the Class of 1960 will hold festivities from May 14 through May 16, 2010</w:t>
      </w:r>
      <w:r w:rsidR="00993EF4">
        <w:t>,</w:t>
      </w:r>
      <w:r>
        <w:t xml:space="preserve"> </w:t>
      </w:r>
      <w:r w:rsidR="00993EF4">
        <w:t xml:space="preserve">and will hold </w:t>
      </w:r>
      <w:r>
        <w:t>a banquet</w:t>
      </w:r>
      <w:r w:rsidR="00993EF4">
        <w:t xml:space="preserve"> o</w:t>
      </w:r>
      <w:r>
        <w:t>n May 15 at the Galleria in Camden; and</w:t>
      </w:r>
    </w:p>
    <w:p w:rsidR="00E816AC" w:rsidRDefault="00E8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EF6" w:rsidRDefault="00E8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993EF4">
        <w:t>General Assembly</w:t>
      </w:r>
      <w:r>
        <w:t xml:space="preserve"> are grateful for the legacy left on our fine State by the Jackson School</w:t>
      </w:r>
      <w:r w:rsidR="00993EF4">
        <w:t>,</w:t>
      </w:r>
      <w:r>
        <w:t xml:space="preserve"> and congratulate the graduating Class of 1960 for reaching their </w:t>
      </w:r>
      <w:r w:rsidR="00993EF4">
        <w:t xml:space="preserve">special </w:t>
      </w:r>
      <w:r>
        <w:t>half</w:t>
      </w:r>
      <w:r w:rsidR="006C5029">
        <w:noBreakHyphen/>
      </w:r>
      <w:r>
        <w:t>century milestone</w:t>
      </w:r>
      <w:r w:rsidR="00982EF6">
        <w:t xml:space="preserve">.  Now, therefore, </w:t>
      </w:r>
    </w:p>
    <w:p w:rsidR="00982EF6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EF6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82EF6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EF6" w:rsidRDefault="00982EF6" w:rsidP="00DA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81C63">
        <w:t xml:space="preserve"> the members of the South Carolina </w:t>
      </w:r>
      <w:r w:rsidR="00993EF4">
        <w:t>General Assembly</w:t>
      </w:r>
      <w:r w:rsidR="00B81C63">
        <w:t xml:space="preserve">, by this resolution, congratulate and honor the members of the 1960 graduating class of Jackson High School in Camden on the occasion of their golden anniversary </w:t>
      </w:r>
      <w:r w:rsidR="00993EF4">
        <w:t xml:space="preserve">on </w:t>
      </w:r>
      <w:r w:rsidR="00B81C63">
        <w:t>May 15, 2010, and commend them for their many accomplishments and con</w:t>
      </w:r>
      <w:r w:rsidR="00993EF4">
        <w:t>tributions to their communities</w:t>
      </w:r>
      <w:r w:rsidR="00B81C63">
        <w:t xml:space="preserve"> and to our fine State and nation.</w:t>
      </w:r>
    </w:p>
    <w:p w:rsidR="00982EF6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F2916">
        <w:t>provided</w:t>
      </w:r>
      <w:r>
        <w:t xml:space="preserve"> to</w:t>
      </w:r>
      <w:r w:rsidR="00DF2916">
        <w:t xml:space="preserve"> Evelyn W. Gibs</w:t>
      </w:r>
      <w:r w:rsidR="00993EF4">
        <w:t>on for the Jackson High School C</w:t>
      </w:r>
      <w:r w:rsidR="00DF2916">
        <w:t>lass of 1960.</w:t>
      </w:r>
    </w:p>
    <w:p w:rsidR="00DA4DE2" w:rsidRDefault="006C5029" w:rsidP="00452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4DE2" w:rsidRDefault="00DA4DE2" w:rsidP="009A4E52">
      <w:pPr>
        <w:suppressAutoHyphens/>
      </w:pPr>
    </w:p>
    <w:sectPr w:rsidR="00DA4DE2" w:rsidSect="009A4E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682" w:rsidRDefault="00195682" w:rsidP="009F0C77">
      <w:r>
        <w:separator/>
      </w:r>
    </w:p>
  </w:endnote>
  <w:endnote w:type="continuationSeparator" w:id="0">
    <w:p w:rsidR="00195682" w:rsidRDefault="001956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FDD049-0BA7-4C6C-9889-57F463D5B329}"/>
    <w:embedBold r:id="rId2" w:fontKey="{FB009DE6-30C0-483E-9CB7-79E5BFCD4C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725830-59E3-48B1-9064-61CED7D077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BAD32AE-76CA-47B0-8658-60598D46DB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3573CA-0D07-495B-8236-2D065A2A53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E52" w:rsidRPr="00DA4DE2" w:rsidRDefault="009A4E52" w:rsidP="00DA4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[4901]</w:t>
    </w:r>
    <w:r>
      <w:tab/>
    </w:r>
    <w:r w:rsidR="008F4485">
      <w:fldChar w:fldCharType="begin"/>
    </w:r>
    <w:r w:rsidR="008F4485">
      <w:instrText xml:space="preserve"> PAGE  \* MERGEFORMAT </w:instrText>
    </w:r>
    <w:r w:rsidR="008F4485">
      <w:fldChar w:fldCharType="separate"/>
    </w:r>
    <w:r w:rsidR="008F4485">
      <w:rPr>
        <w:noProof/>
      </w:rPr>
      <w:t>1</w:t>
    </w:r>
    <w:r w:rsidR="008F448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682" w:rsidRDefault="00195682" w:rsidP="009F0C77">
      <w:r>
        <w:separator/>
      </w:r>
    </w:p>
  </w:footnote>
  <w:footnote w:type="continuationSeparator" w:id="0">
    <w:p w:rsidR="00195682" w:rsidRDefault="001956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90DW10"/>
    <w:docVar w:name="CoverBillType" w:val="c"/>
    <w:docVar w:name="docpath" w:val="L:\Council\bills\GM\24490DW10.DOCX"/>
    <w:docVar w:name="dvBillNumber" w:val="49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C3410"/>
    <w:rsid w:val="00011869"/>
    <w:rsid w:val="0002268B"/>
    <w:rsid w:val="0003681F"/>
    <w:rsid w:val="00077537"/>
    <w:rsid w:val="000A34D4"/>
    <w:rsid w:val="000E1785"/>
    <w:rsid w:val="000F40FA"/>
    <w:rsid w:val="000F569F"/>
    <w:rsid w:val="0010776B"/>
    <w:rsid w:val="00133E66"/>
    <w:rsid w:val="001435A3"/>
    <w:rsid w:val="00150CA7"/>
    <w:rsid w:val="00184C43"/>
    <w:rsid w:val="00195682"/>
    <w:rsid w:val="001D08F2"/>
    <w:rsid w:val="001D525B"/>
    <w:rsid w:val="001D7F4F"/>
    <w:rsid w:val="002321B6"/>
    <w:rsid w:val="00250967"/>
    <w:rsid w:val="002543C8"/>
    <w:rsid w:val="00284AAE"/>
    <w:rsid w:val="002B7BC9"/>
    <w:rsid w:val="002E5912"/>
    <w:rsid w:val="00325348"/>
    <w:rsid w:val="0032732C"/>
    <w:rsid w:val="00336AD0"/>
    <w:rsid w:val="0036117C"/>
    <w:rsid w:val="0037079A"/>
    <w:rsid w:val="003D01E8"/>
    <w:rsid w:val="003E5288"/>
    <w:rsid w:val="003E564C"/>
    <w:rsid w:val="003F44F1"/>
    <w:rsid w:val="003F6438"/>
    <w:rsid w:val="003F6D79"/>
    <w:rsid w:val="0041760A"/>
    <w:rsid w:val="00417C01"/>
    <w:rsid w:val="00452A46"/>
    <w:rsid w:val="00466A5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00E"/>
    <w:rsid w:val="006913C9"/>
    <w:rsid w:val="0069470D"/>
    <w:rsid w:val="006C5029"/>
    <w:rsid w:val="00734F00"/>
    <w:rsid w:val="0076189F"/>
    <w:rsid w:val="00775C89"/>
    <w:rsid w:val="007A70AE"/>
    <w:rsid w:val="007C3410"/>
    <w:rsid w:val="008362E8"/>
    <w:rsid w:val="008A1768"/>
    <w:rsid w:val="008F4429"/>
    <w:rsid w:val="008F4485"/>
    <w:rsid w:val="0094021A"/>
    <w:rsid w:val="00961192"/>
    <w:rsid w:val="00982EF6"/>
    <w:rsid w:val="00993EF4"/>
    <w:rsid w:val="009A4E5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C63"/>
    <w:rsid w:val="00BA03DB"/>
    <w:rsid w:val="00BA671E"/>
    <w:rsid w:val="00BE3C22"/>
    <w:rsid w:val="00C0345E"/>
    <w:rsid w:val="00C3483A"/>
    <w:rsid w:val="00C74E9D"/>
    <w:rsid w:val="00C809A3"/>
    <w:rsid w:val="00C82FD3"/>
    <w:rsid w:val="00C92819"/>
    <w:rsid w:val="00CC6B7B"/>
    <w:rsid w:val="00CD2089"/>
    <w:rsid w:val="00CF4D33"/>
    <w:rsid w:val="00D73A67"/>
    <w:rsid w:val="00D970A9"/>
    <w:rsid w:val="00DA4DE2"/>
    <w:rsid w:val="00DD2F7F"/>
    <w:rsid w:val="00DF2916"/>
    <w:rsid w:val="00DF3845"/>
    <w:rsid w:val="00E41911"/>
    <w:rsid w:val="00E816AC"/>
    <w:rsid w:val="00E92EEF"/>
    <w:rsid w:val="00EB1593"/>
    <w:rsid w:val="00F24442"/>
    <w:rsid w:val="00F50AE3"/>
    <w:rsid w:val="00F528B4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645C8DA-2526-420C-8F7F-FAE76981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56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68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4E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4-28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8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901_2010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092FA-84AD-4455-8624-7A5142135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500</Words>
  <Characters>2647</Characters>
  <Application>Microsoft Office Word</Application>
  <DocSecurity>0</DocSecurity>
  <Lines>98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4901: Jackson High School - South Carolina Legislature Online</dc:title>
  <dc:subject/>
  <dc:creator>gailmoore</dc:creator>
  <cp:keywords/>
  <dc:description/>
  <cp:lastModifiedBy>N Cumfer</cp:lastModifiedBy>
  <cp:revision>9</cp:revision>
  <cp:lastPrinted>2010-04-26T20:26:00Z</cp:lastPrinted>
  <dcterms:created xsi:type="dcterms:W3CDTF">2010-04-28T14:36:00Z</dcterms:created>
  <dcterms:modified xsi:type="dcterms:W3CDTF">2014-11-24T16:38:00Z</dcterms:modified>
</cp:coreProperties>
</file>