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167" w:rsidRDefault="00336167" w:rsidP="00336167">
      <w:pPr>
        <w:widowControl w:val="0"/>
        <w:jc w:val="center"/>
      </w:pPr>
      <w:bookmarkStart w:id="0" w:name="_GoBack"/>
      <w:bookmarkEnd w:id="0"/>
      <w:r w:rsidRPr="00336167">
        <w:rPr>
          <w:b/>
        </w:rPr>
        <w:t>South Carolina General Assembly</w:t>
      </w:r>
    </w:p>
    <w:p w:rsidR="00336167" w:rsidRDefault="00336167" w:rsidP="00336167">
      <w:pPr>
        <w:widowControl w:val="0"/>
        <w:jc w:val="center"/>
      </w:pPr>
      <w:r>
        <w:t>118th Session, 2009-2010</w:t>
      </w:r>
    </w:p>
    <w:p w:rsidR="00336167" w:rsidRDefault="00336167" w:rsidP="00336167">
      <w:pPr>
        <w:widowControl w:val="0"/>
        <w:jc w:val="left"/>
      </w:pPr>
    </w:p>
    <w:p w:rsidR="00336167" w:rsidRDefault="00336167" w:rsidP="00336167">
      <w:pPr>
        <w:widowControl w:val="0"/>
        <w:jc w:val="left"/>
        <w:rPr>
          <w:b/>
        </w:rPr>
      </w:pPr>
      <w:r w:rsidRPr="00336167">
        <w:rPr>
          <w:b/>
        </w:rPr>
        <w:t>H. 5018</w:t>
      </w:r>
    </w:p>
    <w:p w:rsidR="00336167" w:rsidRDefault="00336167" w:rsidP="00336167">
      <w:pPr>
        <w:widowControl w:val="0"/>
        <w:jc w:val="left"/>
        <w:rPr>
          <w:b/>
        </w:rPr>
      </w:pPr>
    </w:p>
    <w:p w:rsidR="00336167" w:rsidRDefault="00336167" w:rsidP="00336167">
      <w:pPr>
        <w:widowControl w:val="0"/>
        <w:jc w:val="left"/>
      </w:pPr>
      <w:r w:rsidRPr="00336167">
        <w:rPr>
          <w:b/>
        </w:rPr>
        <w:t>STATUS INFORMATION</w:t>
      </w:r>
    </w:p>
    <w:p w:rsidR="00336167" w:rsidRDefault="00336167" w:rsidP="00336167">
      <w:pPr>
        <w:widowControl w:val="0"/>
        <w:jc w:val="left"/>
      </w:pPr>
    </w:p>
    <w:p w:rsidR="00336167" w:rsidRDefault="00336167" w:rsidP="00336167">
      <w:pPr>
        <w:widowControl w:val="0"/>
        <w:jc w:val="left"/>
      </w:pPr>
      <w:r>
        <w:t>House Resolution</w:t>
      </w:r>
    </w:p>
    <w:p w:rsidR="00336167" w:rsidRDefault="00336167" w:rsidP="00336167">
      <w:pPr>
        <w:widowControl w:val="0"/>
        <w:jc w:val="left"/>
      </w:pPr>
      <w:r>
        <w:t>Sponsors: Rep. Allen</w:t>
      </w:r>
    </w:p>
    <w:p w:rsidR="00336167" w:rsidRDefault="00336167" w:rsidP="00336167">
      <w:pPr>
        <w:widowControl w:val="0"/>
        <w:jc w:val="left"/>
      </w:pPr>
      <w:r>
        <w:t>Document Path: l:\council\bills\gm\24551htc10.docx</w:t>
      </w:r>
    </w:p>
    <w:p w:rsidR="00336167" w:rsidRDefault="00336167" w:rsidP="00336167">
      <w:pPr>
        <w:widowControl w:val="0"/>
        <w:jc w:val="left"/>
      </w:pPr>
    </w:p>
    <w:p w:rsidR="00336167" w:rsidRDefault="00336167" w:rsidP="00336167">
      <w:pPr>
        <w:widowControl w:val="0"/>
        <w:jc w:val="left"/>
      </w:pPr>
      <w:r>
        <w:t>Introduced in the House on May 25, 2010</w:t>
      </w:r>
    </w:p>
    <w:p w:rsidR="00336167" w:rsidRDefault="00336167" w:rsidP="00336167">
      <w:pPr>
        <w:widowControl w:val="0"/>
        <w:jc w:val="left"/>
      </w:pPr>
      <w:r>
        <w:t>Adopted by the House on May 25, 2010</w:t>
      </w:r>
    </w:p>
    <w:p w:rsidR="00336167" w:rsidRDefault="00336167" w:rsidP="00336167">
      <w:pPr>
        <w:widowControl w:val="0"/>
        <w:jc w:val="left"/>
      </w:pPr>
    </w:p>
    <w:p w:rsidR="00336167" w:rsidRDefault="00336167" w:rsidP="00336167">
      <w:pPr>
        <w:widowControl w:val="0"/>
        <w:jc w:val="left"/>
      </w:pPr>
      <w:r>
        <w:t xml:space="preserve">Summary: </w:t>
      </w:r>
      <w:r w:rsidR="005E52E7">
        <w:t>Caressa Cameron</w:t>
      </w:r>
    </w:p>
    <w:p w:rsidR="00336167" w:rsidRDefault="00336167" w:rsidP="00336167">
      <w:pPr>
        <w:widowControl w:val="0"/>
        <w:jc w:val="left"/>
      </w:pPr>
    </w:p>
    <w:p w:rsidR="00336167" w:rsidRDefault="00336167" w:rsidP="00336167">
      <w:pPr>
        <w:widowControl w:val="0"/>
        <w:jc w:val="left"/>
      </w:pPr>
    </w:p>
    <w:p w:rsidR="00336167" w:rsidRDefault="00336167" w:rsidP="00336167">
      <w:pPr>
        <w:widowControl w:val="0"/>
        <w:tabs>
          <w:tab w:val="center" w:pos="590"/>
          <w:tab w:val="center" w:pos="1440"/>
          <w:tab w:val="left" w:pos="1872"/>
          <w:tab w:val="left" w:pos="9187"/>
        </w:tabs>
        <w:jc w:val="left"/>
      </w:pPr>
      <w:r w:rsidRPr="00336167">
        <w:rPr>
          <w:b/>
        </w:rPr>
        <w:t>HISTORY OF LEGISLATIVE ACTIONS</w:t>
      </w:r>
    </w:p>
    <w:p w:rsidR="00336167" w:rsidRDefault="00336167" w:rsidP="00336167">
      <w:pPr>
        <w:widowControl w:val="0"/>
        <w:tabs>
          <w:tab w:val="center" w:pos="590"/>
          <w:tab w:val="center" w:pos="1440"/>
          <w:tab w:val="left" w:pos="1872"/>
          <w:tab w:val="left" w:pos="9187"/>
        </w:tabs>
        <w:jc w:val="left"/>
      </w:pPr>
    </w:p>
    <w:p w:rsidR="00336167" w:rsidRPr="00336167" w:rsidRDefault="00336167" w:rsidP="00336167">
      <w:pPr>
        <w:widowControl w:val="0"/>
        <w:tabs>
          <w:tab w:val="center" w:pos="590"/>
          <w:tab w:val="center" w:pos="1440"/>
          <w:tab w:val="left" w:pos="1872"/>
          <w:tab w:val="left" w:pos="9187"/>
        </w:tabs>
        <w:jc w:val="left"/>
      </w:pPr>
      <w:r w:rsidRPr="00336167">
        <w:rPr>
          <w:u w:val="single"/>
        </w:rPr>
        <w:tab/>
        <w:t>Date</w:t>
      </w:r>
      <w:r w:rsidRPr="00336167">
        <w:rPr>
          <w:u w:val="single"/>
        </w:rPr>
        <w:tab/>
        <w:t>Body</w:t>
      </w:r>
      <w:r w:rsidRPr="00336167">
        <w:rPr>
          <w:u w:val="single"/>
        </w:rPr>
        <w:tab/>
        <w:t>Action Description with journal page number</w:t>
      </w:r>
      <w:r w:rsidRPr="00336167">
        <w:rPr>
          <w:u w:val="single"/>
        </w:rPr>
        <w:tab/>
      </w:r>
    </w:p>
    <w:p w:rsidR="008147A9" w:rsidRDefault="008147A9" w:rsidP="008147A9">
      <w:pPr>
        <w:widowControl w:val="0"/>
        <w:tabs>
          <w:tab w:val="right" w:pos="1008"/>
          <w:tab w:val="left" w:pos="1152"/>
          <w:tab w:val="left" w:pos="1872"/>
          <w:tab w:val="left" w:pos="9187"/>
        </w:tabs>
        <w:ind w:left="2088" w:hanging="2088"/>
        <w:jc w:val="left"/>
      </w:pPr>
      <w:r>
        <w:tab/>
        <w:t>5/25/2010</w:t>
      </w:r>
      <w:r>
        <w:tab/>
        <w:t>House</w:t>
      </w:r>
      <w:r>
        <w:tab/>
      </w:r>
      <w:r w:rsidRPr="000476F3">
        <w:t xml:space="preserve">Introduced and adopted </w:t>
      </w:r>
      <w:hyperlink r:id="rId7" w:history="1">
        <w:r w:rsidRPr="00745135">
          <w:rPr>
            <w:rStyle w:val="Hyperlink"/>
          </w:rPr>
          <w:t>HJ</w:t>
        </w:r>
      </w:hyperlink>
      <w:r>
        <w:noBreakHyphen/>
      </w:r>
      <w:r w:rsidRPr="000476F3">
        <w:t>8</w:t>
      </w:r>
    </w:p>
    <w:p w:rsidR="008147A9" w:rsidRDefault="008147A9" w:rsidP="008147A9">
      <w:pPr>
        <w:widowControl w:val="0"/>
        <w:tabs>
          <w:tab w:val="right" w:pos="1008"/>
          <w:tab w:val="left" w:pos="1152"/>
          <w:tab w:val="left" w:pos="1872"/>
          <w:tab w:val="left" w:pos="9187"/>
        </w:tabs>
        <w:ind w:left="2088" w:hanging="2088"/>
        <w:jc w:val="left"/>
      </w:pPr>
    </w:p>
    <w:p w:rsidR="00336167" w:rsidRPr="00336167" w:rsidRDefault="00336167" w:rsidP="00336167">
      <w:pPr>
        <w:widowControl w:val="0"/>
        <w:tabs>
          <w:tab w:val="right" w:pos="1008"/>
          <w:tab w:val="left" w:pos="1152"/>
          <w:tab w:val="left" w:pos="1872"/>
          <w:tab w:val="left" w:pos="9187"/>
        </w:tabs>
        <w:ind w:left="2088" w:hanging="2088"/>
        <w:jc w:val="left"/>
      </w:pPr>
    </w:p>
    <w:p w:rsidR="00336167" w:rsidRDefault="00336167" w:rsidP="00336167">
      <w:r w:rsidRPr="00336167">
        <w:rPr>
          <w:b/>
        </w:rPr>
        <w:t>VERSIONS OF THIS BILL</w:t>
      </w:r>
    </w:p>
    <w:p w:rsidR="00336167" w:rsidRDefault="00336167" w:rsidP="00336167"/>
    <w:p w:rsidR="00336167" w:rsidRDefault="00CF5F51" w:rsidP="00336167">
      <w:hyperlink r:id="rId8" w:history="1">
        <w:r w:rsidR="00336167">
          <w:rPr>
            <w:rStyle w:val="Hyperlink"/>
          </w:rPr>
          <w:t>5/25/2010</w:t>
        </w:r>
      </w:hyperlink>
    </w:p>
    <w:p w:rsidR="00336167" w:rsidRDefault="00336167" w:rsidP="00336167"/>
    <w:p w:rsidR="00336167" w:rsidRDefault="00336167" w:rsidP="00336167">
      <w:pPr>
        <w:sectPr w:rsidR="00336167" w:rsidSect="003361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B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MISS AMERICA 2010 CARESSA CAMERON, AND TO WELCOME HER TO THE PALMETTO STATE FOR THE MAKING THE RIGHT CHOICES YOUTH RALLY </w:t>
      </w:r>
      <w:r w:rsidR="0057705B">
        <w:t>SPONSORED BY</w:t>
      </w:r>
      <w:r>
        <w:t xml:space="preserve"> THE REEDY RIVER MISSIONARY BAPTIST CHURCH YOUTH ADVISORY MINISTRY.</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8C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8C8">
        <w:t xml:space="preserve">the members of the South Carolina House of Representatives are pleased to learn that </w:t>
      </w:r>
      <w:r w:rsidR="0057705B">
        <w:t xml:space="preserve">Miss America 2010 </w:t>
      </w:r>
      <w:r w:rsidR="004F58C8">
        <w:t xml:space="preserve">Caressa Cameron will share her musical talents at the youth rally of the Reedy River Missionary Baptist Church </w:t>
      </w:r>
      <w:r w:rsidR="008F16AA">
        <w:t xml:space="preserve">in Greenville </w:t>
      </w:r>
      <w:r w:rsidR="004F58C8">
        <w:t>on May 26, 2010; and</w:t>
      </w:r>
    </w:p>
    <w:p w:rsidR="004F58C8"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16AA">
        <w:t>born in Fredericksburg, Virginia, Caressa Cameron</w:t>
      </w:r>
      <w:r w:rsidR="007E21C9">
        <w:t xml:space="preserve"> has appeared before countless audiences including the National Baptist Association, the Women</w:t>
      </w:r>
      <w:r w:rsidR="00DC7E9D" w:rsidRPr="00DC7E9D">
        <w:t>’</w:t>
      </w:r>
      <w:r w:rsidR="007E21C9">
        <w:t>s Business Association, the annual Black Arts Festival</w:t>
      </w:r>
      <w:r w:rsidR="0057705B">
        <w:t>,</w:t>
      </w:r>
      <w:r w:rsidR="007E21C9">
        <w:t xml:space="preserve"> and the famed audience at the Apollo Theater; and</w:t>
      </w: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C9" w:rsidRP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modeled for a variety of specialty stores as well as for Macy</w:t>
      </w:r>
      <w:r w:rsidR="00DC7E9D" w:rsidRPr="00DC7E9D">
        <w:t>’</w:t>
      </w:r>
      <w:r>
        <w:t xml:space="preserve">s and Nordstrom, and she has </w:t>
      </w:r>
      <w:r w:rsidR="0057705B">
        <w:t>performed</w:t>
      </w:r>
      <w:r>
        <w:t xml:space="preserve"> in numerous plays and documentaries and appeared in the 2005 film </w:t>
      </w:r>
      <w:r>
        <w:rPr>
          <w:i/>
        </w:rPr>
        <w:t>Syriana</w:t>
      </w:r>
      <w:r>
        <w:t xml:space="preserve"> starring George Clooney;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graduating from Massaponax High School, she </w:t>
      </w:r>
      <w:r w:rsidR="007E21C9">
        <w:t>entered Virginia Commonwealth University, and she hopes to pursue a master</w:t>
      </w:r>
      <w:r w:rsidR="00DC7E9D" w:rsidRPr="00DC7E9D">
        <w:t>’</w:t>
      </w:r>
      <w:r w:rsidR="007E21C9">
        <w:t>s degree in mass communications and work as an anchor for a television news station; and</w:t>
      </w: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705B">
        <w:t xml:space="preserve">with a mixture of stunning beauty, </w:t>
      </w:r>
      <w:r w:rsidR="00723B66">
        <w:t>extraordinary</w:t>
      </w:r>
      <w:r w:rsidR="0057705B">
        <w:t xml:space="preserve"> vocal abilities, and schoolgirl charm, she has delivered popular music to the delight of her audiences, and in 2009 she </w:t>
      </w:r>
      <w:r>
        <w:t>was named Miss Virginia</w:t>
      </w:r>
      <w:r w:rsidR="00DC7E9D">
        <w:t xml:space="preserve"> and Miss America in 2010</w:t>
      </w:r>
      <w:r w:rsidR="0057705B">
        <w:t>;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the Reedy River Missionary Baptist Church Youth Advisory Council, the youth rally </w:t>
      </w:r>
      <w:r w:rsidR="00DC7E9D">
        <w:t xml:space="preserve">where Miss Cameron will sing is </w:t>
      </w:r>
      <w:r>
        <w:t>entitled Making the Right Choices</w:t>
      </w:r>
      <w:r w:rsidR="00DC7E9D">
        <w:t xml:space="preserve"> and </w:t>
      </w:r>
      <w:r>
        <w:t>has chosen the theme of “Family Matters,” based on the biblical text in Habakkuk 2:2;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705B">
        <w:t>the members of the South Carolina House of Representatives are grateful that Caressa Cameron is visiting our State to encourage the young people and wish her continued success in her reign as Miss America 2010</w:t>
      </w:r>
      <w:r w:rsidR="007D1B08">
        <w:t>.  Now, therefore,</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58C8">
        <w:t xml:space="preserve"> the members of the South Carolina House of Representatives, by this resolution, recognize and honor Miss America 2010 Caressa Cameron, and welcome her to the Palmetto State for the Making the Right Choices Youth Rally </w:t>
      </w:r>
      <w:r w:rsidR="0057705B">
        <w:t xml:space="preserve">sponsored by </w:t>
      </w:r>
      <w:r w:rsidR="004F58C8">
        <w:t>the Reedy River Missionary Baptist Church Youth Advisory Ministry.</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F58C8">
        <w:t>present</w:t>
      </w:r>
      <w:r>
        <w:t>ed to</w:t>
      </w:r>
      <w:r w:rsidR="004F58C8">
        <w:t xml:space="preserve"> Miss America 2010 Caressa Cameron.</w:t>
      </w:r>
    </w:p>
    <w:p w:rsidR="00C87C71" w:rsidRDefault="00DC7E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C71" w:rsidRDefault="00C87C71" w:rsidP="00336167">
      <w:pPr>
        <w:suppressAutoHyphens/>
      </w:pPr>
    </w:p>
    <w:sectPr w:rsidR="00C87C71" w:rsidSect="003361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05B" w:rsidRDefault="0057705B" w:rsidP="009F0C77">
      <w:r>
        <w:separator/>
      </w:r>
    </w:p>
  </w:endnote>
  <w:endnote w:type="continuationSeparator" w:id="0">
    <w:p w:rsidR="0057705B" w:rsidRDefault="00577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1CFD9-502E-4976-8B2E-9057C2D61C5C}"/>
    <w:embedBold r:id="rId2" w:fontKey="{C5869080-5C4A-4CC1-BFBF-11BF948D2751}"/>
    <w:embedItalic r:id="rId3" w:fontKey="{4C8E0C01-B679-4966-875B-5BB3E6B3F5D5}"/>
  </w:font>
  <w:font w:name="Calibri">
    <w:panose1 w:val="020F0502020204030204"/>
    <w:charset w:val="00"/>
    <w:family w:val="swiss"/>
    <w:pitch w:val="variable"/>
    <w:sig w:usb0="E10002FF" w:usb1="4000ACFF" w:usb2="00000009" w:usb3="00000000" w:csb0="0000019F" w:csb1="00000000"/>
    <w:embedRegular r:id="rId4" w:fontKey="{5F406345-7108-4DF6-83D9-E7995F728C89}"/>
  </w:font>
  <w:font w:name="Tahoma">
    <w:panose1 w:val="020B0604030504040204"/>
    <w:charset w:val="00"/>
    <w:family w:val="swiss"/>
    <w:pitch w:val="variable"/>
    <w:sig w:usb0="21002A87" w:usb1="80000000" w:usb2="00000008" w:usb3="00000000" w:csb0="000101FF" w:csb1="00000000"/>
    <w:embedRegular r:id="rId5" w:fontKey="{F014D3B8-0A1D-4DA4-97C4-1175C7E47D4A}"/>
  </w:font>
  <w:font w:name="Cambria">
    <w:panose1 w:val="02040503050406030204"/>
    <w:charset w:val="00"/>
    <w:family w:val="roman"/>
    <w:pitch w:val="variable"/>
    <w:sig w:usb0="E00002FF" w:usb1="400004FF" w:usb2="00000000" w:usb3="00000000" w:csb0="0000019F" w:csb1="00000000"/>
    <w:embedRegular r:id="rId6" w:fontKey="{2A25DB82-E3A2-4707-9C36-D7A90C883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167" w:rsidRPr="00C87C71" w:rsidRDefault="00336167" w:rsidP="00C87C71">
    <w:pPr>
      <w:pStyle w:val="Footer"/>
      <w:tabs>
        <w:tab w:val="clear" w:pos="4680"/>
        <w:tab w:val="clear" w:pos="9360"/>
        <w:tab w:val="center" w:pos="2995"/>
      </w:tabs>
      <w:spacing w:before="120"/>
    </w:pPr>
    <w:r>
      <w:t>[5018]</w:t>
    </w:r>
    <w:r>
      <w:tab/>
    </w:r>
    <w:r w:rsidR="00CF5F51">
      <w:fldChar w:fldCharType="begin"/>
    </w:r>
    <w:r w:rsidR="00CF5F51">
      <w:instrText xml:space="preserve"> PAGE  \* MERGEFORMAT </w:instrText>
    </w:r>
    <w:r w:rsidR="00CF5F51">
      <w:fldChar w:fldCharType="separate"/>
    </w:r>
    <w:r w:rsidR="00CF5F51">
      <w:rPr>
        <w:noProof/>
      </w:rPr>
      <w:t>1</w:t>
    </w:r>
    <w:r w:rsidR="00CF5F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05B" w:rsidRDefault="0057705B" w:rsidP="009F0C77">
      <w:r>
        <w:separator/>
      </w:r>
    </w:p>
  </w:footnote>
  <w:footnote w:type="continuationSeparator" w:id="0">
    <w:p w:rsidR="0057705B" w:rsidRDefault="00577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51HTC10"/>
    <w:docVar w:name="CoverBillType" w:val="r"/>
    <w:docVar w:name="docpath" w:val="L:\Council\bills\GM\24551HTC10.DOCX"/>
    <w:docVar w:name="dvBillNumber" w:val="5018"/>
    <w:docVar w:name="dvBillNumberPrefix" w:val="H. "/>
    <w:docVar w:name="dvOriginalBody" w:val="House"/>
    <w:docVar w:name="dvSteno" w:val="GM"/>
    <w:docVar w:name="NameofBody" w:val="h"/>
    <w:docVar w:name="vgroup2" w:val="Council"/>
  </w:docVars>
  <w:rsids>
    <w:rsidRoot w:val="00A27E95"/>
    <w:rsid w:val="00011869"/>
    <w:rsid w:val="000170A9"/>
    <w:rsid w:val="000D5C6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167"/>
    <w:rsid w:val="00336AD0"/>
    <w:rsid w:val="0037079A"/>
    <w:rsid w:val="003D01E8"/>
    <w:rsid w:val="003E5288"/>
    <w:rsid w:val="003F6D79"/>
    <w:rsid w:val="0041760A"/>
    <w:rsid w:val="00417C01"/>
    <w:rsid w:val="004809EE"/>
    <w:rsid w:val="004E7D54"/>
    <w:rsid w:val="004F58C8"/>
    <w:rsid w:val="005273C6"/>
    <w:rsid w:val="00530A69"/>
    <w:rsid w:val="00545593"/>
    <w:rsid w:val="00575822"/>
    <w:rsid w:val="0057705B"/>
    <w:rsid w:val="00577C6C"/>
    <w:rsid w:val="005967DC"/>
    <w:rsid w:val="005C2FE2"/>
    <w:rsid w:val="005E2BC9"/>
    <w:rsid w:val="005E52E7"/>
    <w:rsid w:val="00605102"/>
    <w:rsid w:val="006215AA"/>
    <w:rsid w:val="00676030"/>
    <w:rsid w:val="006913C9"/>
    <w:rsid w:val="0069470D"/>
    <w:rsid w:val="00723B66"/>
    <w:rsid w:val="00734F00"/>
    <w:rsid w:val="00745135"/>
    <w:rsid w:val="00797B7A"/>
    <w:rsid w:val="007A70AE"/>
    <w:rsid w:val="007D1B08"/>
    <w:rsid w:val="007E21C9"/>
    <w:rsid w:val="008147A9"/>
    <w:rsid w:val="008362E8"/>
    <w:rsid w:val="008A1768"/>
    <w:rsid w:val="008A6B3C"/>
    <w:rsid w:val="008F16AA"/>
    <w:rsid w:val="008F4429"/>
    <w:rsid w:val="0094021A"/>
    <w:rsid w:val="00952EB0"/>
    <w:rsid w:val="009C6A0B"/>
    <w:rsid w:val="009F0C77"/>
    <w:rsid w:val="009F4DD1"/>
    <w:rsid w:val="00A27E95"/>
    <w:rsid w:val="00A41684"/>
    <w:rsid w:val="00A64E80"/>
    <w:rsid w:val="00A72BCD"/>
    <w:rsid w:val="00A741D9"/>
    <w:rsid w:val="00A833AB"/>
    <w:rsid w:val="00A9741D"/>
    <w:rsid w:val="00AD4B17"/>
    <w:rsid w:val="00B412D4"/>
    <w:rsid w:val="00BE3C22"/>
    <w:rsid w:val="00C0345E"/>
    <w:rsid w:val="00C30B60"/>
    <w:rsid w:val="00C3483A"/>
    <w:rsid w:val="00C74E9D"/>
    <w:rsid w:val="00C82FD3"/>
    <w:rsid w:val="00C87C71"/>
    <w:rsid w:val="00C92819"/>
    <w:rsid w:val="00CC6B7B"/>
    <w:rsid w:val="00CD2089"/>
    <w:rsid w:val="00CF3A32"/>
    <w:rsid w:val="00CF5F51"/>
    <w:rsid w:val="00D23210"/>
    <w:rsid w:val="00D57CB5"/>
    <w:rsid w:val="00D73A67"/>
    <w:rsid w:val="00D970A9"/>
    <w:rsid w:val="00DC7E9D"/>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07CE98-4286-4122-9281-36C7473A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E9D"/>
    <w:rPr>
      <w:rFonts w:ascii="Tahoma" w:hAnsi="Tahoma" w:cs="Tahoma"/>
      <w:sz w:val="16"/>
      <w:szCs w:val="16"/>
    </w:rPr>
  </w:style>
  <w:style w:type="character" w:customStyle="1" w:styleId="BalloonTextChar">
    <w:name w:val="Balloon Text Char"/>
    <w:basedOn w:val="DefaultParagraphFont"/>
    <w:link w:val="BalloonText"/>
    <w:uiPriority w:val="99"/>
    <w:semiHidden/>
    <w:rsid w:val="00DC7E9D"/>
    <w:rPr>
      <w:rFonts w:ascii="Tahoma" w:eastAsia="Times New Roman" w:hAnsi="Tahoma" w:cs="Tahoma"/>
      <w:sz w:val="16"/>
      <w:szCs w:val="16"/>
    </w:rPr>
  </w:style>
  <w:style w:type="character" w:styleId="Hyperlink">
    <w:name w:val="Hyperlink"/>
    <w:basedOn w:val="DefaultParagraphFont"/>
    <w:uiPriority w:val="99"/>
    <w:unhideWhenUsed/>
    <w:rsid w:val="00336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18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2425-63EC-4CC8-85C5-1BB64E63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443</Words>
  <Characters>2397</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5018: Caressa Cameron - South Carolina Legislature Online</dc:title>
  <dc:subject/>
  <dc:creator>gailmoore</dc:creator>
  <cp:keywords/>
  <dc:description/>
  <cp:lastModifiedBy>N Cumfer</cp:lastModifiedBy>
  <cp:revision>7</cp:revision>
  <cp:lastPrinted>2010-05-20T18:09:00Z</cp:lastPrinted>
  <dcterms:created xsi:type="dcterms:W3CDTF">2010-05-25T16:37:00Z</dcterms:created>
  <dcterms:modified xsi:type="dcterms:W3CDTF">2014-11-24T16:40:00Z</dcterms:modified>
</cp:coreProperties>
</file>