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E6E" w:rsidRDefault="00921E6E" w:rsidP="00921E6E">
      <w:pPr>
        <w:widowControl w:val="0"/>
        <w:jc w:val="center"/>
      </w:pPr>
      <w:bookmarkStart w:id="0" w:name="_GoBack"/>
      <w:bookmarkEnd w:id="0"/>
      <w:r w:rsidRPr="00921E6E">
        <w:rPr>
          <w:b/>
        </w:rPr>
        <w:t>South Carolina General Assembly</w:t>
      </w:r>
    </w:p>
    <w:p w:rsidR="00921E6E" w:rsidRDefault="00921E6E" w:rsidP="00921E6E">
      <w:pPr>
        <w:widowControl w:val="0"/>
        <w:jc w:val="center"/>
      </w:pPr>
      <w:r>
        <w:t>118th Session, 2009-2010</w:t>
      </w:r>
    </w:p>
    <w:p w:rsidR="00921E6E" w:rsidRDefault="00921E6E" w:rsidP="00921E6E">
      <w:pPr>
        <w:widowControl w:val="0"/>
        <w:jc w:val="left"/>
      </w:pPr>
    </w:p>
    <w:p w:rsidR="00921E6E" w:rsidRDefault="00921E6E" w:rsidP="00921E6E">
      <w:pPr>
        <w:widowControl w:val="0"/>
        <w:jc w:val="left"/>
        <w:rPr>
          <w:b/>
        </w:rPr>
      </w:pPr>
      <w:r w:rsidRPr="00921E6E">
        <w:rPr>
          <w:b/>
        </w:rPr>
        <w:t>H. 5096</w:t>
      </w:r>
    </w:p>
    <w:p w:rsidR="00921E6E" w:rsidRDefault="00921E6E" w:rsidP="00921E6E">
      <w:pPr>
        <w:widowControl w:val="0"/>
        <w:jc w:val="left"/>
        <w:rPr>
          <w:b/>
        </w:rPr>
      </w:pPr>
    </w:p>
    <w:p w:rsidR="00921E6E" w:rsidRDefault="00921E6E" w:rsidP="00921E6E">
      <w:pPr>
        <w:widowControl w:val="0"/>
        <w:jc w:val="left"/>
      </w:pPr>
      <w:r w:rsidRPr="00921E6E">
        <w:rPr>
          <w:b/>
        </w:rPr>
        <w:t>STATUS INFORMATION</w:t>
      </w:r>
    </w:p>
    <w:p w:rsidR="00921E6E" w:rsidRDefault="00921E6E" w:rsidP="00921E6E">
      <w:pPr>
        <w:widowControl w:val="0"/>
        <w:jc w:val="left"/>
      </w:pPr>
    </w:p>
    <w:p w:rsidR="00921E6E" w:rsidRDefault="00921E6E" w:rsidP="00921E6E">
      <w:pPr>
        <w:widowControl w:val="0"/>
        <w:jc w:val="left"/>
      </w:pPr>
      <w:r>
        <w:t>House Resolution</w:t>
      </w:r>
    </w:p>
    <w:p w:rsidR="00921E6E" w:rsidRDefault="00921E6E" w:rsidP="00921E6E">
      <w:pPr>
        <w:widowControl w:val="0"/>
        <w:jc w:val="left"/>
      </w:pPr>
      <w:r>
        <w:t>Sponsors: Reps. Jefferson,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921E6E" w:rsidRDefault="00921E6E" w:rsidP="00921E6E">
      <w:pPr>
        <w:widowControl w:val="0"/>
        <w:jc w:val="left"/>
      </w:pPr>
      <w:r>
        <w:t>Document Path: l:\council\bills\gm\24591sd10.docx</w:t>
      </w:r>
    </w:p>
    <w:p w:rsidR="00921E6E" w:rsidRDefault="00921E6E" w:rsidP="00921E6E">
      <w:pPr>
        <w:widowControl w:val="0"/>
        <w:jc w:val="left"/>
      </w:pPr>
    </w:p>
    <w:p w:rsidR="00921E6E" w:rsidRDefault="00921E6E" w:rsidP="00921E6E">
      <w:pPr>
        <w:widowControl w:val="0"/>
        <w:jc w:val="left"/>
      </w:pPr>
      <w:r>
        <w:t>Introduced in the House on June 15, 2010</w:t>
      </w:r>
    </w:p>
    <w:p w:rsidR="00921E6E" w:rsidRDefault="00921E6E" w:rsidP="00921E6E">
      <w:pPr>
        <w:widowControl w:val="0"/>
        <w:jc w:val="left"/>
      </w:pPr>
      <w:r>
        <w:t>Adopted by the House on June 15, 2010</w:t>
      </w:r>
    </w:p>
    <w:p w:rsidR="00921E6E" w:rsidRDefault="00921E6E" w:rsidP="00921E6E">
      <w:pPr>
        <w:widowControl w:val="0"/>
        <w:jc w:val="left"/>
      </w:pPr>
    </w:p>
    <w:p w:rsidR="00921E6E" w:rsidRDefault="00921E6E" w:rsidP="00921E6E">
      <w:pPr>
        <w:widowControl w:val="0"/>
        <w:jc w:val="left"/>
      </w:pPr>
      <w:r>
        <w:t xml:space="preserve">Summary: </w:t>
      </w:r>
      <w:r w:rsidR="009B4631">
        <w:t>Berkeley Training High School</w:t>
      </w:r>
    </w:p>
    <w:p w:rsidR="00921E6E" w:rsidRDefault="00921E6E" w:rsidP="00921E6E">
      <w:pPr>
        <w:widowControl w:val="0"/>
        <w:jc w:val="left"/>
      </w:pPr>
    </w:p>
    <w:p w:rsidR="00921E6E" w:rsidRDefault="00921E6E" w:rsidP="00921E6E">
      <w:pPr>
        <w:widowControl w:val="0"/>
        <w:jc w:val="left"/>
      </w:pPr>
    </w:p>
    <w:p w:rsidR="00921E6E" w:rsidRDefault="00921E6E" w:rsidP="00921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E6E">
        <w:rPr>
          <w:b/>
        </w:rPr>
        <w:t>HISTORY OF LEGISLATIVE ACTIONS</w:t>
      </w:r>
    </w:p>
    <w:p w:rsidR="00921E6E" w:rsidRDefault="00921E6E" w:rsidP="00921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1E6E" w:rsidRPr="00921E6E" w:rsidRDefault="00921E6E" w:rsidP="00921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E6E">
        <w:rPr>
          <w:u w:val="single"/>
        </w:rPr>
        <w:tab/>
        <w:t>Date</w:t>
      </w:r>
      <w:r w:rsidRPr="00921E6E">
        <w:rPr>
          <w:u w:val="single"/>
        </w:rPr>
        <w:tab/>
        <w:t>Body</w:t>
      </w:r>
      <w:r w:rsidRPr="00921E6E">
        <w:rPr>
          <w:u w:val="single"/>
        </w:rPr>
        <w:tab/>
        <w:t>Action Description with journal page number</w:t>
      </w:r>
      <w:r w:rsidRPr="00921E6E">
        <w:rPr>
          <w:u w:val="single"/>
        </w:rPr>
        <w:tab/>
      </w:r>
    </w:p>
    <w:p w:rsidR="00EF7A8E" w:rsidRDefault="00EF7A8E" w:rsidP="00EF7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6776E4">
        <w:t xml:space="preserve">Introduced and adopted </w:t>
      </w:r>
      <w:hyperlink r:id="rId7" w:history="1">
        <w:r w:rsidRPr="00374C41">
          <w:rPr>
            <w:rStyle w:val="Hyperlink"/>
          </w:rPr>
          <w:t>HJ</w:t>
        </w:r>
      </w:hyperlink>
      <w:r>
        <w:noBreakHyphen/>
      </w:r>
      <w:r w:rsidRPr="006776E4">
        <w:t>99</w:t>
      </w:r>
    </w:p>
    <w:p w:rsidR="00EF7A8E" w:rsidRDefault="00EF7A8E" w:rsidP="00EF7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E6E" w:rsidRPr="00921E6E" w:rsidRDefault="00921E6E" w:rsidP="00921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E6E" w:rsidRDefault="00921E6E" w:rsidP="00921E6E">
      <w:r w:rsidRPr="00921E6E">
        <w:rPr>
          <w:b/>
        </w:rPr>
        <w:t>VERSIONS OF THIS BILL</w:t>
      </w:r>
    </w:p>
    <w:p w:rsidR="00921E6E" w:rsidRDefault="00921E6E" w:rsidP="00921E6E"/>
    <w:p w:rsidR="00921E6E" w:rsidRDefault="00187D88" w:rsidP="00921E6E">
      <w:hyperlink r:id="rId8" w:history="1">
        <w:r w:rsidR="00921E6E">
          <w:rPr>
            <w:rStyle w:val="Hyperlink"/>
          </w:rPr>
          <w:t>6/15/2010</w:t>
        </w:r>
      </w:hyperlink>
    </w:p>
    <w:p w:rsidR="00921E6E" w:rsidRDefault="00921E6E" w:rsidP="00921E6E"/>
    <w:p w:rsidR="00921E6E" w:rsidRDefault="00921E6E" w:rsidP="00921E6E">
      <w:pPr>
        <w:sectPr w:rsidR="00921E6E" w:rsidSect="00921E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6F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0DC4" w:rsidP="00160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LONG HERITAGE OF THE BERKELEY TRAINING HIGH SCHOOL, UPON THE OCCASION OF ITS ONE HUNDRED THIRTIETH ANNIVERSARY, AND TO CONGRATULATE THE SCHOOL</w:t>
      </w:r>
      <w:r w:rsidR="00C478BA" w:rsidRPr="00C478BA">
        <w:t>’</w:t>
      </w:r>
      <w:r>
        <w:t xml:space="preserve">S MANY NOTABLE </w:t>
      </w:r>
      <w:r w:rsidR="00C478BA">
        <w:t>ALUMNI</w:t>
      </w:r>
      <w:r>
        <w:t>.</w:t>
      </w: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56F2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56F2">
        <w:t xml:space="preserve">the members of the South Carolina House of Representatives are pleased to learn that the Berkeley Training </w:t>
      </w:r>
      <w:r w:rsidR="00160DC4">
        <w:t xml:space="preserve">High </w:t>
      </w:r>
      <w:r w:rsidR="00E356F2">
        <w:t>School Alumni Association will celebrate the school</w:t>
      </w:r>
      <w:r w:rsidR="00C478BA" w:rsidRPr="00C478BA">
        <w:t>’</w:t>
      </w:r>
      <w:r w:rsidR="00E356F2">
        <w:t>s one hundred thirtieth anniversary from September 3 through 5, 2010; and</w:t>
      </w:r>
    </w:p>
    <w:p w:rsidR="00E356F2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550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3550">
        <w:t xml:space="preserve">the </w:t>
      </w:r>
      <w:r w:rsidR="00160DC4">
        <w:t>first public school for African</w:t>
      </w:r>
      <w:r w:rsidR="00C478BA">
        <w:noBreakHyphen/>
      </w:r>
      <w:r w:rsidR="00790C81">
        <w:t>American</w:t>
      </w:r>
      <w:r w:rsidR="00C53550">
        <w:t xml:space="preserve"> </w:t>
      </w:r>
      <w:r w:rsidR="00160DC4">
        <w:t xml:space="preserve">students </w:t>
      </w:r>
      <w:r w:rsidR="00C53550">
        <w:t xml:space="preserve">in Moncks Corner, </w:t>
      </w:r>
      <w:r>
        <w:t xml:space="preserve">the Dixie Training School was </w:t>
      </w:r>
      <w:r w:rsidR="00C53550">
        <w:t xml:space="preserve">founded in 1880 and </w:t>
      </w:r>
      <w:r>
        <w:t>was taught in one of th</w:t>
      </w:r>
      <w:r w:rsidR="00C53550">
        <w:t>e local churches by Mrs. Foster; and</w:t>
      </w:r>
    </w:p>
    <w:p w:rsidR="00C53550" w:rsidRDefault="00C53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6F2" w:rsidRDefault="00C53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first term lasted only three months but</w:t>
      </w:r>
      <w:r w:rsidR="00E356F2">
        <w:t xml:space="preserve"> was soon extended to eight months</w:t>
      </w:r>
      <w:r>
        <w:t xml:space="preserve"> in response to the impressive work of an early instructor, Mr. J. L. Mitchell</w:t>
      </w:r>
      <w:r w:rsidR="00E356F2">
        <w:t>; and</w:t>
      </w:r>
    </w:p>
    <w:p w:rsidR="00E356F2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6F2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twenty years after its inception, a one</w:t>
      </w:r>
      <w:r w:rsidR="00C478BA">
        <w:noBreakHyphen/>
      </w:r>
      <w:r>
        <w:t xml:space="preserve">room schoolhouse was built </w:t>
      </w:r>
      <w:r w:rsidR="00160DC4">
        <w:t xml:space="preserve">in 1900, </w:t>
      </w:r>
      <w:r>
        <w:t xml:space="preserve">which quickly became too small, so a building committee was formed, which began plans for a </w:t>
      </w:r>
      <w:r w:rsidR="00C53550">
        <w:t>three</w:t>
      </w:r>
      <w:r w:rsidR="00C478BA">
        <w:noBreakHyphen/>
      </w:r>
      <w:r>
        <w:t>room school at the cost of six thousand seven hundred dollars; and</w:t>
      </w:r>
    </w:p>
    <w:p w:rsidR="00C53550" w:rsidRDefault="00C53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550" w:rsidRDefault="00C53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some financial assistance from the Julian Rosenwald Foundation, </w:t>
      </w:r>
      <w:r w:rsidR="00D53004">
        <w:t>all segments of the community</w:t>
      </w:r>
      <w:r>
        <w:t xml:space="preserve"> contributed funds for the new school under the enthusiastic leadership of Reverend James Van Wright</w:t>
      </w:r>
      <w:r w:rsidR="00B87CD7">
        <w:t xml:space="preserve">, who encouraged residents to contribute a dollar or </w:t>
      </w:r>
      <w:r w:rsidR="00160DC4">
        <w:t xml:space="preserve">to volunteer </w:t>
      </w:r>
      <w:r w:rsidR="00B87CD7">
        <w:t>a day of work with his slogan, “A Dollar or A Day”; and</w:t>
      </w:r>
    </w:p>
    <w:p w:rsidR="00E356F2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559" w:rsidRDefault="00E35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completed in 1920, </w:t>
      </w:r>
      <w:r w:rsidR="00DB6844">
        <w:t>the building</w:t>
      </w:r>
      <w:r>
        <w:t xml:space="preserve"> was formally called the Dixie Training </w:t>
      </w:r>
      <w:r w:rsidR="00DB6844">
        <w:t xml:space="preserve">School, and </w:t>
      </w:r>
      <w:r w:rsidR="001F6559">
        <w:t>the first certificate for graduation was awarded in 1924; and</w:t>
      </w:r>
    </w:p>
    <w:p w:rsidR="001F6559" w:rsidRDefault="001F6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844" w:rsidRDefault="001F6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6844">
        <w:t xml:space="preserve">Professor Richard Allen Ready was elected principal </w:t>
      </w:r>
      <w:r>
        <w:t xml:space="preserve">for the new facility, </w:t>
      </w:r>
      <w:r w:rsidR="00DB6844">
        <w:t xml:space="preserve">and </w:t>
      </w:r>
      <w:r>
        <w:t xml:space="preserve">he faithfully </w:t>
      </w:r>
      <w:r w:rsidR="00DB6844">
        <w:t xml:space="preserve">served </w:t>
      </w:r>
      <w:r>
        <w:t>the community and its students f</w:t>
      </w:r>
      <w:r w:rsidR="00DB6844">
        <w:t>or t</w:t>
      </w:r>
      <w:r w:rsidR="00C53550">
        <w:t>wen</w:t>
      </w:r>
      <w:r w:rsidR="00DB6844">
        <w:t>ty</w:t>
      </w:r>
      <w:r w:rsidR="00C478BA">
        <w:noBreakHyphen/>
      </w:r>
      <w:r w:rsidR="00C53550">
        <w:t>nine</w:t>
      </w:r>
      <w:r w:rsidR="00DB6844">
        <w:t xml:space="preserve"> years; and</w:t>
      </w: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1930s, the name of the school was changed to Berkeley Training High School, and it kept that name until 1970; and</w:t>
      </w:r>
    </w:p>
    <w:p w:rsidR="00DB6844" w:rsidRDefault="00DB6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9B" w:rsidRDefault="00DB6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6559">
        <w:t xml:space="preserve">in 1955, </w:t>
      </w:r>
      <w:r>
        <w:t>t</w:t>
      </w:r>
      <w:r w:rsidR="0004609B">
        <w:t>hree</w:t>
      </w:r>
      <w:r>
        <w:t xml:space="preserve"> years after </w:t>
      </w:r>
      <w:r w:rsidR="0004609B">
        <w:t>the</w:t>
      </w:r>
      <w:r>
        <w:t xml:space="preserve"> death</w:t>
      </w:r>
      <w:r w:rsidR="0004609B">
        <w:t xml:space="preserve"> of Principal Ready</w:t>
      </w:r>
      <w:r>
        <w:t xml:space="preserve">, the Berkeley Training High School was moved to a new and modern building located in an area known as Mitten Lane, and Joseph H. Jefferson, Sr.,  became the </w:t>
      </w:r>
      <w:r w:rsidR="0004609B">
        <w:t>principal; and</w:t>
      </w: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Principal Jefferson, the father of our friend and colleague, Joseph H. Jefferson, Jr., remained in this position until </w:t>
      </w:r>
      <w:r w:rsidR="00B87CD7">
        <w:t xml:space="preserve">the </w:t>
      </w:r>
      <w:r w:rsidR="00C53550">
        <w:t xml:space="preserve">desegregation of county schools in 1970 and </w:t>
      </w:r>
      <w:r>
        <w:t xml:space="preserve">the integration of Berkeley Training High School with Berkeley High School, </w:t>
      </w:r>
      <w:r w:rsidR="001F6559">
        <w:t xml:space="preserve">at which time </w:t>
      </w:r>
      <w:r>
        <w:t>he became an area superintendent; and</w:t>
      </w:r>
    </w:p>
    <w:p w:rsidR="0004609B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FF4" w:rsidRDefault="00046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87CD7">
        <w:t>the members of the South Carolina House of Representatives are</w:t>
      </w:r>
      <w:r w:rsidR="00160DC4">
        <w:t xml:space="preserve"> </w:t>
      </w:r>
      <w:r w:rsidR="00B87CD7">
        <w:t>grateful for the rich legacy of</w:t>
      </w:r>
      <w:r w:rsidR="00160DC4">
        <w:t xml:space="preserve"> the Berkeley Training H</w:t>
      </w:r>
      <w:r w:rsidR="00B87CD7">
        <w:t xml:space="preserve">igh School and for the many </w:t>
      </w:r>
      <w:r w:rsidR="00160DC4">
        <w:t xml:space="preserve">who </w:t>
      </w:r>
      <w:r w:rsidR="00B87CD7">
        <w:t>sacrifice</w:t>
      </w:r>
      <w:r w:rsidR="00160DC4">
        <w:t>d to make education a reality for students of the Palmetto State who attended this institution</w:t>
      </w:r>
      <w:r w:rsidR="00146FF4">
        <w:t>.  Now, therefore,</w:t>
      </w: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356F2">
        <w:t xml:space="preserve"> the members of the South Carolina House of Representatives, by this resolution,</w:t>
      </w:r>
      <w:r w:rsidR="00160DC4">
        <w:t xml:space="preserve"> recognize and honor the long heritage of the Berkeley Training High School, upon the occasion of its one hundred thirtieth anniversary, and congratulate the school</w:t>
      </w:r>
      <w:r w:rsidR="00C478BA" w:rsidRPr="00C478BA">
        <w:t>’</w:t>
      </w:r>
      <w:r w:rsidR="00160DC4">
        <w:t xml:space="preserve">s many notable </w:t>
      </w:r>
      <w:r w:rsidR="00C478BA">
        <w:t>alumni</w:t>
      </w:r>
      <w:r w:rsidR="00160DC4">
        <w:t>.</w:t>
      </w:r>
    </w:p>
    <w:p w:rsidR="00146FF4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6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60DC4">
        <w:t>provi</w:t>
      </w:r>
      <w:r>
        <w:t>ded to</w:t>
      </w:r>
      <w:r w:rsidR="00160DC4">
        <w:t xml:space="preserve"> the Berkeley Training High School Alumni Association.</w:t>
      </w:r>
    </w:p>
    <w:p w:rsidR="00F77495" w:rsidRDefault="00C478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495" w:rsidRDefault="00F77495" w:rsidP="00921E6E">
      <w:pPr>
        <w:suppressAutoHyphens/>
      </w:pPr>
    </w:p>
    <w:sectPr w:rsidR="00F77495" w:rsidSect="00921E6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DC4" w:rsidRDefault="00160DC4" w:rsidP="009F0C77">
      <w:r>
        <w:separator/>
      </w:r>
    </w:p>
  </w:endnote>
  <w:endnote w:type="continuationSeparator" w:id="0">
    <w:p w:rsidR="00160DC4" w:rsidRDefault="00160D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7579C9-39E2-4704-982D-1D7877F5F372}"/>
    <w:embedBold r:id="rId2" w:fontKey="{2885BCB8-F102-475A-9150-A24A16DB0F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E18A40-201F-434C-AA10-4E64EE500A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0082B7-52F2-48F1-A5DA-153E7DF729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854F91-B902-4918-9E60-E0AB7CBDAB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E6E" w:rsidRPr="00F77495" w:rsidRDefault="00921E6E" w:rsidP="00F77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r w:rsidR="00187D88">
      <w:fldChar w:fldCharType="begin"/>
    </w:r>
    <w:r w:rsidR="00187D88">
      <w:instrText xml:space="preserve"> PAGE  \* MERGEFORMAT </w:instrText>
    </w:r>
    <w:r w:rsidR="00187D88">
      <w:fldChar w:fldCharType="separate"/>
    </w:r>
    <w:r w:rsidR="00187D88">
      <w:rPr>
        <w:noProof/>
      </w:rPr>
      <w:t>1</w:t>
    </w:r>
    <w:r w:rsidR="00187D8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DC4" w:rsidRDefault="00160DC4" w:rsidP="009F0C77">
      <w:r>
        <w:separator/>
      </w:r>
    </w:p>
  </w:footnote>
  <w:footnote w:type="continuationSeparator" w:id="0">
    <w:p w:rsidR="00160DC4" w:rsidRDefault="00160D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91SD10"/>
    <w:docVar w:name="CoverBillType" w:val="r"/>
    <w:docVar w:name="docpath" w:val="L:\Council\bills\GM\24591SD10.DOCX"/>
    <w:docVar w:name="dvBillNumber" w:val="50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5489"/>
    <w:rsid w:val="00011869"/>
    <w:rsid w:val="00023D54"/>
    <w:rsid w:val="0004609B"/>
    <w:rsid w:val="00074DB1"/>
    <w:rsid w:val="000E1785"/>
    <w:rsid w:val="000F40FA"/>
    <w:rsid w:val="0010776B"/>
    <w:rsid w:val="00133E66"/>
    <w:rsid w:val="001435A3"/>
    <w:rsid w:val="00146FF4"/>
    <w:rsid w:val="00160DC4"/>
    <w:rsid w:val="00187D88"/>
    <w:rsid w:val="001D08F2"/>
    <w:rsid w:val="001D525B"/>
    <w:rsid w:val="001D7F4F"/>
    <w:rsid w:val="001F6559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C41"/>
    <w:rsid w:val="003D01E8"/>
    <w:rsid w:val="003E5288"/>
    <w:rsid w:val="003F6D79"/>
    <w:rsid w:val="0041760A"/>
    <w:rsid w:val="00417C01"/>
    <w:rsid w:val="004809EE"/>
    <w:rsid w:val="004D5489"/>
    <w:rsid w:val="004E7D54"/>
    <w:rsid w:val="005273C6"/>
    <w:rsid w:val="00530A69"/>
    <w:rsid w:val="00545593"/>
    <w:rsid w:val="00577C6C"/>
    <w:rsid w:val="005C2FE2"/>
    <w:rsid w:val="005D627A"/>
    <w:rsid w:val="005E2BC9"/>
    <w:rsid w:val="005E7E15"/>
    <w:rsid w:val="00605102"/>
    <w:rsid w:val="006215AA"/>
    <w:rsid w:val="006913C9"/>
    <w:rsid w:val="0069470D"/>
    <w:rsid w:val="00734F00"/>
    <w:rsid w:val="007440E9"/>
    <w:rsid w:val="00790C81"/>
    <w:rsid w:val="007A70AE"/>
    <w:rsid w:val="008362E8"/>
    <w:rsid w:val="008A1768"/>
    <w:rsid w:val="008F4429"/>
    <w:rsid w:val="00921E6E"/>
    <w:rsid w:val="0094021A"/>
    <w:rsid w:val="009B4631"/>
    <w:rsid w:val="009C6A0B"/>
    <w:rsid w:val="009F0C77"/>
    <w:rsid w:val="009F4DD1"/>
    <w:rsid w:val="00A3199A"/>
    <w:rsid w:val="00A41684"/>
    <w:rsid w:val="00A64E80"/>
    <w:rsid w:val="00A72BCD"/>
    <w:rsid w:val="00A741D9"/>
    <w:rsid w:val="00A833AB"/>
    <w:rsid w:val="00A9741D"/>
    <w:rsid w:val="00AD4B17"/>
    <w:rsid w:val="00B412D4"/>
    <w:rsid w:val="00B87CD7"/>
    <w:rsid w:val="00BE3C22"/>
    <w:rsid w:val="00C0345E"/>
    <w:rsid w:val="00C3483A"/>
    <w:rsid w:val="00C478BA"/>
    <w:rsid w:val="00C53550"/>
    <w:rsid w:val="00C74E9D"/>
    <w:rsid w:val="00C82FD3"/>
    <w:rsid w:val="00C92819"/>
    <w:rsid w:val="00CA4561"/>
    <w:rsid w:val="00CC6B7B"/>
    <w:rsid w:val="00CD2089"/>
    <w:rsid w:val="00D53004"/>
    <w:rsid w:val="00D73A67"/>
    <w:rsid w:val="00D970A9"/>
    <w:rsid w:val="00DB6844"/>
    <w:rsid w:val="00DF3845"/>
    <w:rsid w:val="00E356F2"/>
    <w:rsid w:val="00E36125"/>
    <w:rsid w:val="00E36335"/>
    <w:rsid w:val="00E41911"/>
    <w:rsid w:val="00E92EEF"/>
    <w:rsid w:val="00E93AC7"/>
    <w:rsid w:val="00EF7A8E"/>
    <w:rsid w:val="00F14CD4"/>
    <w:rsid w:val="00F24442"/>
    <w:rsid w:val="00F50AE3"/>
    <w:rsid w:val="00F67CF1"/>
    <w:rsid w:val="00F77495"/>
    <w:rsid w:val="00F840F0"/>
    <w:rsid w:val="00FA4797"/>
    <w:rsid w:val="00FB0D0D"/>
    <w:rsid w:val="00FB43B4"/>
    <w:rsid w:val="00FF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17AD00-2BE1-4789-813B-55A35476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8B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E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96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0A60A-3F30-4489-967A-0137D9803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706</Words>
  <Characters>3980</Characters>
  <Application>Microsoft Office Word</Application>
  <DocSecurity>0</DocSecurity>
  <Lines>121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5096: Berkeley Training High School - South Carolina Legislature Online</dc:title>
  <dc:subject/>
  <dc:creator>gailmoore</dc:creator>
  <cp:keywords/>
  <dc:description/>
  <cp:lastModifiedBy>N Cumfer</cp:lastModifiedBy>
  <cp:revision>7</cp:revision>
  <cp:lastPrinted>2010-06-15T15:51:00Z</cp:lastPrinted>
  <dcterms:created xsi:type="dcterms:W3CDTF">2010-06-15T18:13:00Z</dcterms:created>
  <dcterms:modified xsi:type="dcterms:W3CDTF">2014-11-24T16:42:00Z</dcterms:modified>
</cp:coreProperties>
</file>