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14" w:rsidRDefault="0091429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15114" w:rsidRDefault="00914293">
      <w:pPr>
        <w:widowControl w:val="0"/>
        <w:jc w:val="center"/>
      </w:pPr>
      <w:r>
        <w:t>118th Session, 2009-2010</w:t>
      </w:r>
    </w:p>
    <w:p w:rsidR="00415114" w:rsidRDefault="00415114">
      <w:pPr>
        <w:widowControl w:val="0"/>
      </w:pPr>
    </w:p>
    <w:p w:rsidR="00415114" w:rsidRDefault="00914293">
      <w:pPr>
        <w:widowControl w:val="0"/>
        <w:rPr>
          <w:b/>
        </w:rPr>
      </w:pPr>
      <w:r>
        <w:rPr>
          <w:b/>
        </w:rPr>
        <w:t>S. 683</w:t>
      </w:r>
    </w:p>
    <w:p w:rsidR="00415114" w:rsidRDefault="00415114">
      <w:pPr>
        <w:widowControl w:val="0"/>
        <w:rPr>
          <w:b/>
        </w:rPr>
      </w:pPr>
    </w:p>
    <w:p w:rsidR="00415114" w:rsidRDefault="00914293">
      <w:pPr>
        <w:widowControl w:val="0"/>
      </w:pPr>
      <w:r>
        <w:rPr>
          <w:b/>
        </w:rPr>
        <w:t>STATUS INFORMATION</w:t>
      </w:r>
    </w:p>
    <w:p w:rsidR="00415114" w:rsidRDefault="00415114">
      <w:pPr>
        <w:widowControl w:val="0"/>
      </w:pPr>
    </w:p>
    <w:p w:rsidR="00415114" w:rsidRDefault="00914293">
      <w:pPr>
        <w:widowControl w:val="0"/>
      </w:pPr>
      <w:r>
        <w:t>Senate Resolution</w:t>
      </w:r>
    </w:p>
    <w:p w:rsidR="00415114" w:rsidRDefault="00914293">
      <w:pPr>
        <w:widowControl w:val="0"/>
      </w:pPr>
      <w:r>
        <w:t>Sponsors: Senator Bryant</w:t>
      </w:r>
    </w:p>
    <w:p w:rsidR="00415114" w:rsidRDefault="00914293">
      <w:pPr>
        <w:widowControl w:val="0"/>
      </w:pPr>
      <w:r>
        <w:t>Document Path: l:\s-res\klb\008teen.mrh.klb.docx</w:t>
      </w:r>
    </w:p>
    <w:p w:rsidR="00415114" w:rsidRDefault="00415114">
      <w:pPr>
        <w:widowControl w:val="0"/>
      </w:pPr>
    </w:p>
    <w:p w:rsidR="00415114" w:rsidRDefault="00914293">
      <w:pPr>
        <w:widowControl w:val="0"/>
      </w:pPr>
      <w:r>
        <w:t>Introduced in the Senate on April 2, 2009</w:t>
      </w:r>
    </w:p>
    <w:p w:rsidR="00415114" w:rsidRDefault="00914293">
      <w:pPr>
        <w:widowControl w:val="0"/>
      </w:pPr>
      <w:r>
        <w:t xml:space="preserve">Currently residing in the Senate Committee on </w:t>
      </w:r>
      <w:r>
        <w:rPr>
          <w:b/>
        </w:rPr>
        <w:t>Invitations</w:t>
      </w:r>
    </w:p>
    <w:p w:rsidR="00415114" w:rsidRDefault="00415114">
      <w:pPr>
        <w:widowControl w:val="0"/>
      </w:pPr>
    </w:p>
    <w:p w:rsidR="00415114" w:rsidRDefault="00914293">
      <w:pPr>
        <w:widowControl w:val="0"/>
      </w:pPr>
      <w:r>
        <w:t>Summary: Teenpact</w:t>
      </w:r>
    </w:p>
    <w:p w:rsidR="00415114" w:rsidRDefault="00415114">
      <w:pPr>
        <w:widowControl w:val="0"/>
      </w:pPr>
    </w:p>
    <w:p w:rsidR="00415114" w:rsidRDefault="00415114">
      <w:pPr>
        <w:widowControl w:val="0"/>
      </w:pPr>
    </w:p>
    <w:p w:rsidR="00415114" w:rsidRDefault="00914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415114" w:rsidRDefault="004151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5114" w:rsidRDefault="00914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15114" w:rsidRDefault="00914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4/2/2009</w:t>
      </w:r>
      <w:r>
        <w:tab/>
        <w:t>Senate</w:t>
      </w:r>
      <w:r>
        <w:tab/>
        <w:t xml:space="preserve">Introduced, placed on calendar without reference </w:t>
      </w:r>
      <w:hyperlink r:id="rId6" w:history="1">
        <w:r w:rsidRPr="00945245">
          <w:rPr>
            <w:rStyle w:val="Hyperlink"/>
          </w:rPr>
          <w:t>SJ</w:t>
        </w:r>
      </w:hyperlink>
      <w:r>
        <w:noBreakHyphen/>
        <w:t>6</w:t>
      </w:r>
    </w:p>
    <w:p w:rsidR="00415114" w:rsidRDefault="00914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4/14/2009</w:t>
      </w:r>
      <w:r>
        <w:tab/>
        <w:t>Senate</w:t>
      </w:r>
      <w:r>
        <w:tab/>
        <w:t xml:space="preserve">Committed to Committee on </w:t>
      </w:r>
      <w:r>
        <w:rPr>
          <w:b/>
        </w:rPr>
        <w:t>Invitations</w:t>
      </w:r>
      <w:r>
        <w:t xml:space="preserve"> </w:t>
      </w:r>
      <w:hyperlink r:id="rId7" w:history="1">
        <w:r w:rsidRPr="00945245">
          <w:rPr>
            <w:rStyle w:val="Hyperlink"/>
          </w:rPr>
          <w:t>SJ</w:t>
        </w:r>
      </w:hyperlink>
      <w:r>
        <w:noBreakHyphen/>
        <w:t>58</w:t>
      </w:r>
    </w:p>
    <w:p w:rsidR="00415114" w:rsidRDefault="00415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5114" w:rsidRDefault="00415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5114" w:rsidRDefault="00914293">
      <w:r>
        <w:rPr>
          <w:b/>
        </w:rPr>
        <w:t>VERSIONS OF THIS BILL</w:t>
      </w:r>
    </w:p>
    <w:p w:rsidR="00415114" w:rsidRDefault="00415114"/>
    <w:p w:rsidR="00415114" w:rsidRDefault="00844A45">
      <w:hyperlink r:id="rId8" w:history="1">
        <w:r w:rsidR="00914293">
          <w:rPr>
            <w:rStyle w:val="Hyperlink"/>
          </w:rPr>
          <w:t>4/2/2009</w:t>
        </w:r>
      </w:hyperlink>
    </w:p>
    <w:p w:rsidR="00415114" w:rsidRDefault="00844A45">
      <w:hyperlink r:id="rId9" w:history="1">
        <w:r w:rsidR="00914293">
          <w:rPr>
            <w:rStyle w:val="Hyperlink"/>
          </w:rPr>
          <w:t>4/2/2009-A</w:t>
        </w:r>
      </w:hyperlink>
    </w:p>
    <w:p w:rsidR="00415114" w:rsidRDefault="00415114"/>
    <w:p w:rsidR="00415114" w:rsidRDefault="00415114">
      <w:pPr>
        <w:sectPr w:rsidR="004151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2009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683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Bryant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4/2/09--S.</w:t>
      </w: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2, 2009.</w:t>
      </w: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15114">
          <w:footerReference w:type="default" r:id="rId1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bookmarkStart w:id="3" w:name="titletop"/>
      <w:bookmarkEnd w:id="3"/>
      <w:r>
        <w:t>TO ALLOW THE STUDENTS, STAFF, AND SPONSORS OF TEENPACT TO USE THE SENATE CHAMBER ON FRIDAY, MAY 1, 2009, FROM 12:00 NOON UNTIL 4:00 P.M., FOR TEENPACT STUDENTS TO CONDUCT THEIR ANNUAL MEETING.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r>
        <w:rPr>
          <w:rFonts w:eastAsia="Times New Roman"/>
          <w:szCs w:val="20"/>
        </w:rPr>
        <w:t>To allow the students, staff, and sponsors of TeenPact to use the Senate Chamber on Friday, May 1, 2009, from 12:00 noon until 4:00 p.m., for TeenPact students to conduct their annual meeting.  If the Senate is in statewide session or its chamber is otherwise unavailable, that chamber may not be used on this date.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the State House security forces shall provide assistance and access as necessary for this meeting in accordance with previous procedures.</w:t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a copy of this resolution be forwarded to Mr. Jonathan Morris of TeenPact.</w:t>
      </w:r>
    </w:p>
    <w:p w:rsidR="00415114" w:rsidRDefault="00914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5114" w:rsidRDefault="0041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415114" w:rsidSect="004151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114" w:rsidRDefault="00914293">
      <w:r>
        <w:separator/>
      </w:r>
    </w:p>
  </w:endnote>
  <w:endnote w:type="continuationSeparator" w:id="0">
    <w:p w:rsidR="00415114" w:rsidRDefault="0091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472F25-50AA-4D0B-96A7-C82CECD6666E}"/>
    <w:embedBold r:id="rId2" w:fontKey="{2F3FB1CD-0B64-4415-B6FF-C7E5FE03BD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EBDE05-ECBA-4A91-8D02-9A47C110DF4B}"/>
    <w:embedBold r:id="rId4" w:fontKey="{599AE033-5D02-4CDE-9F40-EF0A55CF3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3EC65A-DB20-4F81-974C-6302D3CE0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14" w:rsidRDefault="00914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[683-</w:t>
    </w:r>
    <w:r w:rsidR="00844A45">
      <w:fldChar w:fldCharType="begin"/>
    </w:r>
    <w:r w:rsidR="00844A45">
      <w:instrText xml:space="preserve"> PAGE  \* MERGEFORMAT </w:instrText>
    </w:r>
    <w:r w:rsidR="00844A45">
      <w:fldChar w:fldCharType="separate"/>
    </w:r>
    <w:r w:rsidR="00844A45">
      <w:rPr>
        <w:noProof/>
      </w:rPr>
      <w:t>1</w:t>
    </w:r>
    <w:r w:rsidR="00844A4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14" w:rsidRDefault="00914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 w:rsidR="00844A45">
      <w:fldChar w:fldCharType="begin"/>
    </w:r>
    <w:r w:rsidR="00844A45">
      <w:instrText xml:space="preserve"> PAGE  \* MERGEFORMAT </w:instrText>
    </w:r>
    <w:r w:rsidR="00844A45">
      <w:fldChar w:fldCharType="separate"/>
    </w:r>
    <w:r>
      <w:rPr>
        <w:noProof/>
      </w:rPr>
      <w:t>1</w:t>
    </w:r>
    <w:r w:rsidR="00844A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114" w:rsidRDefault="00914293">
      <w:r>
        <w:separator/>
      </w:r>
    </w:p>
  </w:footnote>
  <w:footnote w:type="continuationSeparator" w:id="0">
    <w:p w:rsidR="00415114" w:rsidRDefault="009142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TEEN.MRH.KLB"/>
    <w:docVar w:name="CoverAttorneyInitials" w:val="MRH"/>
    <w:docVar w:name="CoverAttorneyLastName" w:val="Hitchcock"/>
    <w:docVar w:name="CoverBillType" w:val="r"/>
    <w:docVar w:name="CoverSenator" w:val="KLB"/>
    <w:docVar w:name="dvBillNumber" w:val="683"/>
    <w:docVar w:name="dvBillNumberPrefix" w:val="S. "/>
    <w:docVar w:name="dvOriginalBody" w:val="Senate"/>
    <w:docVar w:name="fulldraftpath" w:val="L:\S-RES\KLB\008TEEN.MRH.KLB.DOCX"/>
    <w:docVar w:name="NameofBody" w:val="S"/>
    <w:docVar w:name="vgroup2" w:val="S-RES"/>
  </w:docVars>
  <w:rsids>
    <w:rsidRoot w:val="00415114"/>
    <w:rsid w:val="00415114"/>
    <w:rsid w:val="00505BB1"/>
    <w:rsid w:val="00844A45"/>
    <w:rsid w:val="00854C9D"/>
    <w:rsid w:val="00914293"/>
    <w:rsid w:val="00945245"/>
    <w:rsid w:val="00A0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253127AE-03B7-48B5-9F4F-0A78E5DA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1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4151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114"/>
  </w:style>
  <w:style w:type="character" w:styleId="PageNumber">
    <w:name w:val="page number"/>
    <w:basedOn w:val="DefaultParagraphFont"/>
    <w:uiPriority w:val="99"/>
    <w:semiHidden/>
    <w:unhideWhenUsed/>
    <w:rsid w:val="00415114"/>
  </w:style>
  <w:style w:type="character" w:styleId="LineNumber">
    <w:name w:val="line number"/>
    <w:basedOn w:val="DefaultParagraphFont"/>
    <w:uiPriority w:val="99"/>
    <w:semiHidden/>
    <w:unhideWhenUsed/>
    <w:rsid w:val="00415114"/>
  </w:style>
  <w:style w:type="paragraph" w:styleId="Header">
    <w:name w:val="header"/>
    <w:basedOn w:val="Normal"/>
    <w:link w:val="HeaderChar"/>
    <w:uiPriority w:val="99"/>
    <w:semiHidden/>
    <w:unhideWhenUsed/>
    <w:rsid w:val="004151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5114"/>
  </w:style>
  <w:style w:type="paragraph" w:customStyle="1" w:styleId="BillDots">
    <w:name w:val="BillDots"/>
    <w:basedOn w:val="Normal"/>
    <w:qFormat/>
    <w:rsid w:val="0041511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41511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51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683_20090402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14-09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02-09.docx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683_20090402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235</Words>
  <Characters>1274</Characters>
  <Application>Microsoft Office Word</Application>
  <DocSecurity>0</DocSecurity>
  <Lines>73</Lines>
  <Paragraphs>30</Paragraphs>
  <ScaleCrop>false</ScaleCrop>
  <Company> 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683: Teenpact - South Carolina Legislature Online</dc:title>
  <dc:subject/>
  <dc:creator>HUTHB</dc:creator>
  <cp:keywords/>
  <dc:description/>
  <cp:lastModifiedBy>N Cumfer</cp:lastModifiedBy>
  <cp:revision>10</cp:revision>
  <cp:lastPrinted>2009-04-02T13:19:00Z</cp:lastPrinted>
  <dcterms:created xsi:type="dcterms:W3CDTF">2009-04-02T22:28:00Z</dcterms:created>
  <dcterms:modified xsi:type="dcterms:W3CDTF">2014-11-24T15:04:00Z</dcterms:modified>
</cp:coreProperties>
</file>