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46" w:rsidRDefault="0011224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D7246" w:rsidRDefault="00112245">
      <w:pPr>
        <w:widowControl w:val="0"/>
        <w:jc w:val="center"/>
      </w:pPr>
      <w:r>
        <w:t>118th Session, 2009-2010</w:t>
      </w:r>
    </w:p>
    <w:p w:rsidR="007D7246" w:rsidRDefault="007D7246">
      <w:pPr>
        <w:widowControl w:val="0"/>
        <w:jc w:val="left"/>
      </w:pPr>
    </w:p>
    <w:p w:rsidR="007D7246" w:rsidRDefault="00112245">
      <w:pPr>
        <w:widowControl w:val="0"/>
        <w:jc w:val="left"/>
        <w:rPr>
          <w:b/>
        </w:rPr>
      </w:pPr>
      <w:r>
        <w:rPr>
          <w:b/>
        </w:rPr>
        <w:t>S. 722</w:t>
      </w:r>
    </w:p>
    <w:p w:rsidR="007D7246" w:rsidRDefault="007D7246">
      <w:pPr>
        <w:widowControl w:val="0"/>
        <w:jc w:val="left"/>
        <w:rPr>
          <w:b/>
        </w:rPr>
      </w:pPr>
    </w:p>
    <w:p w:rsidR="007D7246" w:rsidRDefault="00112245">
      <w:pPr>
        <w:widowControl w:val="0"/>
        <w:jc w:val="left"/>
      </w:pPr>
      <w:r>
        <w:rPr>
          <w:b/>
        </w:rPr>
        <w:t>STATUS INFORMATION</w:t>
      </w:r>
    </w:p>
    <w:p w:rsidR="007D7246" w:rsidRDefault="007D7246">
      <w:pPr>
        <w:widowControl w:val="0"/>
        <w:jc w:val="left"/>
      </w:pPr>
    </w:p>
    <w:p w:rsidR="007D7246" w:rsidRDefault="00112245">
      <w:pPr>
        <w:widowControl w:val="0"/>
        <w:jc w:val="left"/>
      </w:pPr>
      <w:r>
        <w:t>General Bill</w:t>
      </w:r>
    </w:p>
    <w:p w:rsidR="007D7246" w:rsidRDefault="00112245">
      <w:pPr>
        <w:widowControl w:val="0"/>
        <w:jc w:val="left"/>
      </w:pPr>
      <w:r>
        <w:t>Sponsors: Senators Jackson, Ford, Williams, Cromer, McGill and Malloy</w:t>
      </w:r>
    </w:p>
    <w:p w:rsidR="007D7246" w:rsidRDefault="00112245">
      <w:pPr>
        <w:widowControl w:val="0"/>
        <w:jc w:val="left"/>
      </w:pPr>
      <w:r>
        <w:t>Document Path: l:\council\bills\dka\3686dw09.docx</w:t>
      </w:r>
    </w:p>
    <w:p w:rsidR="007D7246" w:rsidRDefault="007D7246">
      <w:pPr>
        <w:widowControl w:val="0"/>
        <w:jc w:val="left"/>
      </w:pPr>
    </w:p>
    <w:p w:rsidR="007D7246" w:rsidRDefault="00112245">
      <w:pPr>
        <w:widowControl w:val="0"/>
        <w:jc w:val="left"/>
      </w:pPr>
      <w:r>
        <w:t>Introduced in the Senate on April 15, 2009</w:t>
      </w:r>
    </w:p>
    <w:p w:rsidR="007D7246" w:rsidRDefault="00112245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7D7246" w:rsidRDefault="007D7246">
      <w:pPr>
        <w:widowControl w:val="0"/>
        <w:jc w:val="left"/>
      </w:pPr>
    </w:p>
    <w:p w:rsidR="007D7246" w:rsidRDefault="00112245">
      <w:pPr>
        <w:widowControl w:val="0"/>
        <w:jc w:val="left"/>
      </w:pPr>
      <w:r>
        <w:t>Summary: Elected office</w:t>
      </w:r>
    </w:p>
    <w:p w:rsidR="007D7246" w:rsidRDefault="007D7246">
      <w:pPr>
        <w:widowControl w:val="0"/>
        <w:jc w:val="left"/>
      </w:pPr>
    </w:p>
    <w:p w:rsidR="007D7246" w:rsidRDefault="007D7246">
      <w:pPr>
        <w:widowControl w:val="0"/>
        <w:jc w:val="left"/>
      </w:pPr>
    </w:p>
    <w:p w:rsidR="007D7246" w:rsidRDefault="001122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D7246" w:rsidRDefault="007D72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7246" w:rsidRDefault="001122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7D7246" w:rsidRDefault="00112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4/15/2009</w:t>
      </w:r>
      <w:r>
        <w:tab/>
        <w:t>Senate</w:t>
      </w:r>
      <w:r>
        <w:tab/>
        <w:t xml:space="preserve">Introduced and read first time </w:t>
      </w:r>
      <w:hyperlink r:id="rId7" w:history="1">
        <w:r w:rsidRPr="003C2803">
          <w:rPr>
            <w:rStyle w:val="Hyperlink"/>
          </w:rPr>
          <w:t>SJ</w:t>
        </w:r>
      </w:hyperlink>
      <w:r>
        <w:noBreakHyphen/>
        <w:t>7</w:t>
      </w:r>
    </w:p>
    <w:p w:rsidR="007D7246" w:rsidRDefault="00112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3C2803">
          <w:rPr>
            <w:rStyle w:val="Hyperlink"/>
          </w:rPr>
          <w:t>SJ</w:t>
        </w:r>
      </w:hyperlink>
      <w:r>
        <w:noBreakHyphen/>
        <w:t>7</w:t>
      </w:r>
    </w:p>
    <w:p w:rsidR="007D7246" w:rsidRDefault="00112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4/16/2009</w:t>
      </w:r>
      <w:r>
        <w:tab/>
        <w:t>Senate</w:t>
      </w:r>
      <w:r>
        <w:tab/>
        <w:t>Referred to Subcommittee: Campsen (ch), Cleary, Scott</w:t>
      </w:r>
    </w:p>
    <w:p w:rsidR="007D7246" w:rsidRDefault="007D72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246" w:rsidRDefault="007D72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246" w:rsidRDefault="00112245">
      <w:pPr>
        <w:widowControl w:val="0"/>
        <w:jc w:val="left"/>
      </w:pPr>
      <w:r>
        <w:rPr>
          <w:b/>
        </w:rPr>
        <w:t>VERSIONS OF THIS BILL</w:t>
      </w:r>
    </w:p>
    <w:p w:rsidR="007D7246" w:rsidRDefault="007D7246">
      <w:pPr>
        <w:widowControl w:val="0"/>
        <w:jc w:val="left"/>
      </w:pPr>
    </w:p>
    <w:p w:rsidR="007D7246" w:rsidRDefault="009D1DE8">
      <w:pPr>
        <w:widowControl w:val="0"/>
        <w:jc w:val="left"/>
      </w:pPr>
      <w:hyperlink r:id="rId9" w:history="1">
        <w:r w:rsidR="00112245">
          <w:rPr>
            <w:rStyle w:val="Hyperlink"/>
          </w:rPr>
          <w:t>4/15/2009</w:t>
        </w:r>
      </w:hyperlink>
    </w:p>
    <w:p w:rsidR="007D7246" w:rsidRDefault="007D7246"/>
    <w:p w:rsidR="007D7246" w:rsidRDefault="007D7246">
      <w:pPr>
        <w:sectPr w:rsidR="007D72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7246" w:rsidRDefault="007D7246">
      <w:pPr>
        <w:pStyle w:val="BillDots"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</w:t>
      </w:r>
      <w:r>
        <w:noBreakHyphen/>
        <w:t>110 SO AS TO REQUIRE A PERSON PUBLICLY ELECTED TO AN OFFICE TO SERVE AT LEAST FIFTY PERCENT OF THE TERM FOR WHICH HE WAS ELECTED BEFORE HE IS ELIGIBLE TO OFFER FOR ANOTHER ELECTED OFFICE.</w:t>
      </w: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7 of the 1976 Code is amended by adding:</w:t>
      </w: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110.</w:t>
      </w:r>
      <w:r>
        <w:tab/>
        <w:t xml:space="preserve">A person </w:t>
      </w:r>
      <w:r>
        <w:tab/>
        <w:t>publicly elected to an office shall serve at least fifty percent of the term for which he was elected before he is eligible to offer for another elected office.”</w:t>
      </w:r>
    </w:p>
    <w:p w:rsidR="007D7246" w:rsidRDefault="007D7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D7246" w:rsidRDefault="0011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D7246" w:rsidRDefault="007D7246">
      <w:pPr>
        <w:suppressAutoHyphens/>
      </w:pPr>
    </w:p>
    <w:sectPr w:rsidR="007D7246" w:rsidSect="007D72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246" w:rsidRDefault="00112245">
      <w:r>
        <w:separator/>
      </w:r>
    </w:p>
  </w:endnote>
  <w:endnote w:type="continuationSeparator" w:id="0">
    <w:p w:rsidR="007D7246" w:rsidRDefault="0011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A68D20-DD17-4112-A632-3F72052A67E2}"/>
    <w:embedBold r:id="rId2" w:fontKey="{732FE5A3-21F5-400B-80C9-75572FAD3E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518F54-2476-43EC-B3BD-DBD474A9E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78F30B-3363-450B-BA32-44CB31348C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246" w:rsidRDefault="001122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[722]</w:t>
    </w:r>
    <w:r>
      <w:tab/>
    </w:r>
    <w:r w:rsidR="009D1DE8">
      <w:fldChar w:fldCharType="begin"/>
    </w:r>
    <w:r w:rsidR="009D1DE8">
      <w:instrText xml:space="preserve"> PAGE  \* MERGEFORMAT </w:instrText>
    </w:r>
    <w:r w:rsidR="009D1DE8">
      <w:fldChar w:fldCharType="separate"/>
    </w:r>
    <w:r w:rsidR="009D1DE8">
      <w:rPr>
        <w:noProof/>
      </w:rPr>
      <w:t>1</w:t>
    </w:r>
    <w:r w:rsidR="009D1D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246" w:rsidRDefault="00112245">
      <w:r>
        <w:separator/>
      </w:r>
    </w:p>
  </w:footnote>
  <w:footnote w:type="continuationSeparator" w:id="0">
    <w:p w:rsidR="007D7246" w:rsidRDefault="00112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686DW09"/>
    <w:docVar w:name="CoverBillType" w:val="b"/>
    <w:docVar w:name="docpath" w:val="L:\Council\bills\DKA\3686DW09.DOCX"/>
    <w:docVar w:name="dvBillNumber" w:val="72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7D7246"/>
    <w:rsid w:val="00112245"/>
    <w:rsid w:val="003C2803"/>
    <w:rsid w:val="00407C4C"/>
    <w:rsid w:val="006867BB"/>
    <w:rsid w:val="007D7246"/>
    <w:rsid w:val="009D1DE8"/>
    <w:rsid w:val="00BA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CDD9EF-E2B2-4F4B-BD4E-07D568C9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24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4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4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D7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724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D72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24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D7246"/>
  </w:style>
  <w:style w:type="character" w:styleId="LineNumber">
    <w:name w:val="line number"/>
    <w:basedOn w:val="DefaultParagraphFont"/>
    <w:uiPriority w:val="99"/>
    <w:semiHidden/>
    <w:unhideWhenUsed/>
    <w:rsid w:val="007D7246"/>
  </w:style>
  <w:style w:type="paragraph" w:customStyle="1" w:styleId="BillDots">
    <w:name w:val="BillDots"/>
    <w:basedOn w:val="Normal"/>
    <w:autoRedefine/>
    <w:qFormat/>
    <w:rsid w:val="007D724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7D724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72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4-1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4-1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722_200904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682C4-27E9-4E90-AD27-5B0D1F17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210</Words>
  <Characters>1099</Characters>
  <Application>Microsoft Office Word</Application>
  <DocSecurity>0</DocSecurity>
  <Lines>59</Lines>
  <Paragraphs>24</Paragraphs>
  <ScaleCrop>false</ScaleCrop>
  <Company> 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722: Elected office - South Carolina Legislature Online</dc:title>
  <dc:subject/>
  <dc:creator>SHARON PAIR</dc:creator>
  <cp:keywords/>
  <dc:description/>
  <cp:lastModifiedBy>N Cumfer</cp:lastModifiedBy>
  <cp:revision>9</cp:revision>
  <dcterms:created xsi:type="dcterms:W3CDTF">2009-04-15T20:55:00Z</dcterms:created>
  <dcterms:modified xsi:type="dcterms:W3CDTF">2014-11-24T15:04:00Z</dcterms:modified>
</cp:coreProperties>
</file>