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532" w:rsidRDefault="001B6532" w:rsidP="001B6532">
      <w:pPr>
        <w:widowControl w:val="0"/>
        <w:jc w:val="center"/>
      </w:pPr>
      <w:bookmarkStart w:id="0" w:name="_GoBack"/>
      <w:bookmarkEnd w:id="0"/>
      <w:r w:rsidRPr="001B6532">
        <w:rPr>
          <w:b/>
        </w:rPr>
        <w:t>South Carolina General Assembly</w:t>
      </w:r>
    </w:p>
    <w:p w:rsidR="001B6532" w:rsidRDefault="001B6532" w:rsidP="001B6532">
      <w:pPr>
        <w:widowControl w:val="0"/>
        <w:jc w:val="center"/>
      </w:pPr>
      <w:r>
        <w:t>119th Session, 2011-2012</w:t>
      </w:r>
    </w:p>
    <w:p w:rsidR="001B6532" w:rsidRDefault="001B6532" w:rsidP="001B6532">
      <w:pPr>
        <w:widowControl w:val="0"/>
        <w:jc w:val="left"/>
      </w:pPr>
    </w:p>
    <w:p w:rsidR="001B6532" w:rsidRDefault="001B6532" w:rsidP="001B6532">
      <w:pPr>
        <w:widowControl w:val="0"/>
        <w:jc w:val="left"/>
        <w:rPr>
          <w:b/>
        </w:rPr>
      </w:pPr>
      <w:r w:rsidRPr="001B6532">
        <w:rPr>
          <w:b/>
        </w:rPr>
        <w:t>S.</w:t>
      </w:r>
      <w:r>
        <w:rPr>
          <w:b/>
        </w:rPr>
        <w:t xml:space="preserve"> </w:t>
      </w:r>
      <w:r w:rsidRPr="001B6532">
        <w:rPr>
          <w:b/>
        </w:rPr>
        <w:t>1043</w:t>
      </w:r>
    </w:p>
    <w:p w:rsidR="001B6532" w:rsidRDefault="001B6532" w:rsidP="001B6532">
      <w:pPr>
        <w:widowControl w:val="0"/>
        <w:jc w:val="left"/>
        <w:rPr>
          <w:b/>
        </w:rPr>
      </w:pPr>
    </w:p>
    <w:p w:rsidR="001B6532" w:rsidRDefault="001B6532" w:rsidP="001B6532">
      <w:pPr>
        <w:widowControl w:val="0"/>
        <w:jc w:val="left"/>
      </w:pPr>
      <w:r w:rsidRPr="001B6532">
        <w:rPr>
          <w:b/>
        </w:rPr>
        <w:t>STATUS INFORMATION</w:t>
      </w:r>
    </w:p>
    <w:p w:rsidR="001B6532" w:rsidRDefault="001B6532" w:rsidP="001B6532">
      <w:pPr>
        <w:widowControl w:val="0"/>
        <w:jc w:val="left"/>
      </w:pPr>
    </w:p>
    <w:p w:rsidR="001B6532" w:rsidRDefault="001B6532" w:rsidP="001B6532">
      <w:pPr>
        <w:widowControl w:val="0"/>
        <w:jc w:val="left"/>
      </w:pPr>
      <w:r>
        <w:t>General Bill</w:t>
      </w:r>
    </w:p>
    <w:p w:rsidR="001B6532" w:rsidRDefault="00FB7A78" w:rsidP="001B6532">
      <w:pPr>
        <w:widowControl w:val="0"/>
        <w:jc w:val="left"/>
      </w:pPr>
      <w:r>
        <w:t>Sponsors: Senators Lourie and Elliott</w:t>
      </w:r>
    </w:p>
    <w:p w:rsidR="001B6532" w:rsidRDefault="001B6532" w:rsidP="001B6532">
      <w:pPr>
        <w:widowControl w:val="0"/>
        <w:jc w:val="left"/>
      </w:pPr>
      <w:r>
        <w:t>Document Path: l:\council\bills\agm\19343ab12.docx</w:t>
      </w:r>
    </w:p>
    <w:p w:rsidR="001B6532" w:rsidRDefault="001B6532" w:rsidP="001B6532">
      <w:pPr>
        <w:widowControl w:val="0"/>
        <w:jc w:val="left"/>
      </w:pPr>
    </w:p>
    <w:p w:rsidR="00CE645E" w:rsidRDefault="00CE645E" w:rsidP="001B6532">
      <w:pPr>
        <w:widowControl w:val="0"/>
        <w:jc w:val="left"/>
      </w:pPr>
      <w:r>
        <w:t>Introduced in the Senate on January 10, 2012</w:t>
      </w:r>
    </w:p>
    <w:p w:rsidR="00CE645E" w:rsidRPr="00CE645E" w:rsidRDefault="00CE645E" w:rsidP="001B6532">
      <w:pPr>
        <w:widowControl w:val="0"/>
        <w:jc w:val="left"/>
      </w:pPr>
      <w:r>
        <w:t xml:space="preserve">Currently residing in the Senate Committee on </w:t>
      </w:r>
      <w:r w:rsidRPr="00CE645E">
        <w:rPr>
          <w:b/>
        </w:rPr>
        <w:t>Banking and Insurance</w:t>
      </w:r>
    </w:p>
    <w:p w:rsidR="00CE645E" w:rsidRDefault="00CE645E" w:rsidP="001B6532">
      <w:pPr>
        <w:widowControl w:val="0"/>
        <w:jc w:val="left"/>
      </w:pPr>
    </w:p>
    <w:p w:rsidR="001B6532" w:rsidRDefault="001B6532" w:rsidP="001B6532">
      <w:pPr>
        <w:widowControl w:val="0"/>
        <w:jc w:val="left"/>
      </w:pPr>
      <w:r>
        <w:t xml:space="preserve">Summary: </w:t>
      </w:r>
      <w:r w:rsidR="00DA5326">
        <w:t>Insurance coverage for hearing aids</w:t>
      </w:r>
    </w:p>
    <w:p w:rsidR="001B6532" w:rsidRDefault="001B6532" w:rsidP="001B6532">
      <w:pPr>
        <w:widowControl w:val="0"/>
        <w:jc w:val="left"/>
      </w:pPr>
    </w:p>
    <w:p w:rsidR="001B6532" w:rsidRDefault="001B6532" w:rsidP="001B6532">
      <w:pPr>
        <w:widowControl w:val="0"/>
        <w:jc w:val="left"/>
      </w:pPr>
    </w:p>
    <w:p w:rsidR="001B6532" w:rsidRDefault="001B6532" w:rsidP="001B6532">
      <w:pPr>
        <w:widowControl w:val="0"/>
        <w:tabs>
          <w:tab w:val="center" w:pos="590"/>
          <w:tab w:val="center" w:pos="1440"/>
          <w:tab w:val="left" w:pos="1872"/>
          <w:tab w:val="left" w:pos="9187"/>
        </w:tabs>
        <w:jc w:val="left"/>
      </w:pPr>
      <w:r w:rsidRPr="001B6532">
        <w:rPr>
          <w:b/>
        </w:rPr>
        <w:t>HISTORY OF LEGISLATIVE ACTIONS</w:t>
      </w:r>
    </w:p>
    <w:p w:rsidR="001B6532" w:rsidRDefault="001B6532" w:rsidP="001B6532">
      <w:pPr>
        <w:widowControl w:val="0"/>
        <w:tabs>
          <w:tab w:val="center" w:pos="590"/>
          <w:tab w:val="center" w:pos="1440"/>
          <w:tab w:val="left" w:pos="1872"/>
          <w:tab w:val="left" w:pos="9187"/>
        </w:tabs>
        <w:jc w:val="left"/>
      </w:pPr>
    </w:p>
    <w:p w:rsidR="001B6532" w:rsidRPr="001B6532" w:rsidRDefault="001B6532" w:rsidP="001B6532">
      <w:pPr>
        <w:widowControl w:val="0"/>
        <w:tabs>
          <w:tab w:val="center" w:pos="590"/>
          <w:tab w:val="center" w:pos="1440"/>
          <w:tab w:val="left" w:pos="1872"/>
          <w:tab w:val="left" w:pos="9187"/>
        </w:tabs>
        <w:jc w:val="left"/>
      </w:pPr>
      <w:r w:rsidRPr="001B6532">
        <w:rPr>
          <w:u w:val="single"/>
        </w:rPr>
        <w:tab/>
        <w:t>Date</w:t>
      </w:r>
      <w:r w:rsidRPr="001B6532">
        <w:rPr>
          <w:u w:val="single"/>
        </w:rPr>
        <w:tab/>
        <w:t>Body</w:t>
      </w:r>
      <w:r w:rsidRPr="001B6532">
        <w:rPr>
          <w:u w:val="single"/>
        </w:rPr>
        <w:tab/>
        <w:t>Action Description with journal page number</w:t>
      </w:r>
      <w:r w:rsidRPr="001B6532">
        <w:rPr>
          <w:u w:val="single"/>
        </w:rPr>
        <w:tab/>
      </w:r>
    </w:p>
    <w:p w:rsidR="008C39B7" w:rsidRDefault="008C39B7" w:rsidP="008C39B7">
      <w:pPr>
        <w:widowControl w:val="0"/>
        <w:tabs>
          <w:tab w:val="right" w:pos="1008"/>
          <w:tab w:val="left" w:pos="1152"/>
          <w:tab w:val="left" w:pos="1872"/>
          <w:tab w:val="left" w:pos="9187"/>
        </w:tabs>
        <w:ind w:left="2088" w:hanging="2088"/>
        <w:jc w:val="left"/>
      </w:pPr>
      <w:r>
        <w:tab/>
        <w:t>12/5/2011</w:t>
      </w:r>
      <w:r>
        <w:tab/>
        <w:t>Senate</w:t>
      </w:r>
      <w:r>
        <w:tab/>
      </w:r>
      <w:r w:rsidRPr="0060731B">
        <w:t>Prefiled</w:t>
      </w:r>
    </w:p>
    <w:p w:rsidR="008C39B7" w:rsidRDefault="008C39B7" w:rsidP="008C39B7">
      <w:pPr>
        <w:widowControl w:val="0"/>
        <w:tabs>
          <w:tab w:val="right" w:pos="1008"/>
          <w:tab w:val="left" w:pos="1152"/>
          <w:tab w:val="left" w:pos="1872"/>
          <w:tab w:val="left" w:pos="9187"/>
        </w:tabs>
        <w:ind w:left="2088" w:hanging="2088"/>
        <w:jc w:val="left"/>
      </w:pPr>
      <w:r>
        <w:tab/>
        <w:t>12/5/2011</w:t>
      </w:r>
      <w:r>
        <w:tab/>
        <w:t>Senate</w:t>
      </w:r>
      <w:r>
        <w:tab/>
      </w:r>
      <w:r w:rsidRPr="0060731B">
        <w:t xml:space="preserve">Referred to Committee on </w:t>
      </w:r>
      <w:r w:rsidRPr="0060731B">
        <w:rPr>
          <w:b/>
        </w:rPr>
        <w:t>Banking and Insurance</w:t>
      </w:r>
    </w:p>
    <w:p w:rsidR="008C39B7" w:rsidRDefault="008C39B7" w:rsidP="008C39B7">
      <w:pPr>
        <w:widowControl w:val="0"/>
        <w:tabs>
          <w:tab w:val="right" w:pos="1008"/>
          <w:tab w:val="left" w:pos="1152"/>
          <w:tab w:val="left" w:pos="1872"/>
          <w:tab w:val="left" w:pos="9187"/>
        </w:tabs>
        <w:ind w:left="2088" w:hanging="2088"/>
        <w:jc w:val="left"/>
      </w:pPr>
      <w:r>
        <w:tab/>
        <w:t>1/10/2012</w:t>
      </w:r>
      <w:r>
        <w:tab/>
        <w:t>Senate</w:t>
      </w:r>
      <w:r>
        <w:tab/>
      </w:r>
      <w:r w:rsidRPr="0060731B">
        <w:t>Introduced and read first time (</w:t>
      </w:r>
      <w:hyperlink r:id="rId7" w:history="1">
        <w:r w:rsidRPr="0060731B">
          <w:rPr>
            <w:rStyle w:val="Hyperlink"/>
          </w:rPr>
          <w:t>Senate Journal</w:t>
        </w:r>
        <w:r w:rsidRPr="0060731B">
          <w:rPr>
            <w:rStyle w:val="Hyperlink"/>
          </w:rPr>
          <w:noBreakHyphen/>
          <w:t>page 26</w:t>
        </w:r>
      </w:hyperlink>
      <w:r w:rsidRPr="0060731B">
        <w:t>)</w:t>
      </w:r>
    </w:p>
    <w:p w:rsidR="008C39B7" w:rsidRDefault="008C39B7" w:rsidP="008C39B7">
      <w:pPr>
        <w:widowControl w:val="0"/>
        <w:tabs>
          <w:tab w:val="right" w:pos="1008"/>
          <w:tab w:val="left" w:pos="1152"/>
          <w:tab w:val="left" w:pos="1872"/>
          <w:tab w:val="left" w:pos="9187"/>
        </w:tabs>
        <w:ind w:left="2088" w:hanging="2088"/>
        <w:jc w:val="left"/>
      </w:pPr>
      <w:r>
        <w:tab/>
        <w:t>1/10/2012</w:t>
      </w:r>
      <w:r>
        <w:tab/>
        <w:t>Senate</w:t>
      </w:r>
      <w:r>
        <w:tab/>
      </w:r>
      <w:r w:rsidRPr="0060731B">
        <w:t>Referred to Com</w:t>
      </w:r>
      <w:r>
        <w:t xml:space="preserve">mittee on </w:t>
      </w:r>
      <w:r w:rsidRPr="0060731B">
        <w:rPr>
          <w:b/>
        </w:rPr>
        <w:t>Banking and Insurance</w:t>
      </w:r>
      <w:r>
        <w:t xml:space="preserve"> </w:t>
      </w:r>
      <w:r w:rsidRPr="0060731B">
        <w:t>(</w:t>
      </w:r>
      <w:hyperlink r:id="rId8" w:history="1">
        <w:r w:rsidRPr="0060731B">
          <w:rPr>
            <w:rStyle w:val="Hyperlink"/>
          </w:rPr>
          <w:t>Senate Journal</w:t>
        </w:r>
        <w:r w:rsidRPr="0060731B">
          <w:rPr>
            <w:rStyle w:val="Hyperlink"/>
          </w:rPr>
          <w:noBreakHyphen/>
          <w:t>page 26</w:t>
        </w:r>
      </w:hyperlink>
      <w:r w:rsidRPr="0060731B">
        <w:t>)</w:t>
      </w:r>
    </w:p>
    <w:p w:rsidR="008C39B7" w:rsidRDefault="008C39B7" w:rsidP="008C39B7">
      <w:pPr>
        <w:widowControl w:val="0"/>
        <w:tabs>
          <w:tab w:val="right" w:pos="1008"/>
          <w:tab w:val="left" w:pos="1152"/>
          <w:tab w:val="left" w:pos="1872"/>
          <w:tab w:val="left" w:pos="9187"/>
        </w:tabs>
        <w:ind w:left="2088" w:hanging="2088"/>
        <w:jc w:val="left"/>
      </w:pPr>
    </w:p>
    <w:p w:rsidR="001B6532" w:rsidRPr="001B6532" w:rsidRDefault="001B6532" w:rsidP="001B6532">
      <w:pPr>
        <w:widowControl w:val="0"/>
        <w:tabs>
          <w:tab w:val="right" w:pos="1008"/>
          <w:tab w:val="left" w:pos="1152"/>
          <w:tab w:val="left" w:pos="1872"/>
          <w:tab w:val="left" w:pos="9187"/>
        </w:tabs>
        <w:ind w:left="2088" w:hanging="2088"/>
        <w:jc w:val="left"/>
      </w:pPr>
    </w:p>
    <w:p w:rsidR="001B6532" w:rsidRDefault="001B6532" w:rsidP="001B6532">
      <w:pPr>
        <w:widowControl w:val="0"/>
        <w:jc w:val="left"/>
      </w:pPr>
      <w:r w:rsidRPr="001B6532">
        <w:rPr>
          <w:b/>
        </w:rPr>
        <w:t>VERSIONS OF THIS BILL</w:t>
      </w:r>
    </w:p>
    <w:p w:rsidR="001B6532" w:rsidRDefault="001B6532" w:rsidP="001B6532">
      <w:pPr>
        <w:widowControl w:val="0"/>
        <w:jc w:val="left"/>
      </w:pPr>
    </w:p>
    <w:p w:rsidR="001B6532" w:rsidRDefault="00AD52EA" w:rsidP="001B6532">
      <w:pPr>
        <w:widowControl w:val="0"/>
        <w:jc w:val="left"/>
      </w:pPr>
      <w:hyperlink r:id="rId9" w:history="1">
        <w:r w:rsidR="001B6532">
          <w:rPr>
            <w:rStyle w:val="Hyperlink"/>
          </w:rPr>
          <w:t>12/5/2011</w:t>
        </w:r>
      </w:hyperlink>
    </w:p>
    <w:p w:rsidR="001B6532" w:rsidRDefault="001B6532" w:rsidP="001B6532"/>
    <w:p w:rsidR="001B6532" w:rsidRDefault="001B6532" w:rsidP="001B6532">
      <w:pPr>
        <w:sectPr w:rsidR="001B6532" w:rsidSect="001B6532">
          <w:pgSz w:w="12240" w:h="15840" w:code="1"/>
          <w:pgMar w:top="1080" w:right="1440" w:bottom="1080" w:left="1440" w:header="720" w:footer="720" w:gutter="0"/>
          <w:cols w:space="720"/>
          <w:noEndnote/>
          <w:docGrid w:linePitch="360"/>
        </w:sectPr>
      </w:pPr>
    </w:p>
    <w:p w:rsidR="007F5994" w:rsidRDefault="007F5994" w:rsidP="007F5994">
      <w:pPr>
        <w:pStyle w:val="BillDots0"/>
      </w:pPr>
    </w:p>
    <w:p w:rsidR="007F5994" w:rsidRDefault="007F5994" w:rsidP="007F5994">
      <w:pPr>
        <w:pStyle w:val="Numbersforbill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rsidR="000176E0">
        <w:noBreakHyphen/>
      </w:r>
      <w:r w:rsidRPr="00F0603B">
        <w:t>71</w:t>
      </w:r>
      <w:r w:rsidR="000176E0">
        <w:noBreakHyphen/>
      </w:r>
      <w:r w:rsidRPr="00F0603B">
        <w:t>48 SO AS TO</w:t>
      </w:r>
      <w:r>
        <w:t xml:space="preserve"> PROVIDE DEFINITIONS, TO REQUIRE GROUP HEALTH INSURANCE AND GROUP HEALTH BENEFIT PLANS </w:t>
      </w:r>
      <w:r w:rsidR="00DF1079">
        <w:t xml:space="preserve">TO </w:t>
      </w:r>
      <w:r w:rsidR="002E1DA9">
        <w:t>COVER</w:t>
      </w:r>
      <w:r>
        <w:t xml:space="preserve"> HEARING AIDS AND REPLACEMENT HEARING AIDS FOR AN INSURED WITH IMPAIRED HEARING AND WHO IS TWENTY</w:t>
      </w:r>
      <w:r w:rsidR="000176E0">
        <w:noBreakHyphen/>
      </w:r>
      <w:r>
        <w:t>ONE YEARS OF AGE OR LESS, AND TO PROVIDE FOR THE SCOPE OF COVERAGE, AMONG OTHER THINGS.</w:t>
      </w: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rsidR="002E1DA9">
        <w:t xml:space="preserve"> increasing accessibility </w:t>
      </w:r>
      <w:r w:rsidRPr="00F0603B">
        <w:t>to amplification devices that can correct the deficiency;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research indicates that children identified with hearing loss who begin services before six months old develop language comparable with their hearing peers;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rsidR="002E1DA9">
        <w:t>for each child annually</w:t>
      </w:r>
      <w:r w:rsidRPr="00F0603B">
        <w:t xml:space="preserve"> in reduced or eliminated public expenditure for health care, special education services, and other related services;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w:t>
      </w:r>
      <w:r w:rsidR="002E1DA9">
        <w:rPr>
          <w:color w:val="000000"/>
        </w:rPr>
        <w:t>each during their schooling</w:t>
      </w:r>
      <w:r>
        <w:rPr>
          <w:color w:val="000000"/>
        </w:rPr>
        <w:t xml:space="preserve">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rsidR="00DF1079">
        <w:t>levels that do not qualify for s</w:t>
      </w:r>
      <w:r w:rsidRPr="00F0603B">
        <w:t>tate assistance and who do not have insurance coverage for hearing aids;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ED38AD" w:rsidRDefault="00ED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AD09D5"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38AD" w:rsidRPr="00F0603B">
        <w:t>Article 1, Chapter 71, Title 38 of the 1976 Code is amended by adding:</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176E0">
        <w:noBreakHyphen/>
      </w:r>
      <w:r>
        <w:t>71</w:t>
      </w:r>
      <w:r w:rsidR="000176E0">
        <w:noBreakHyphen/>
      </w:r>
      <w:r>
        <w:t>48.</w:t>
      </w:r>
      <w:r>
        <w:tab/>
      </w:r>
      <w:r w:rsidRPr="00F0603B">
        <w:t>(A)</w:t>
      </w:r>
      <w:r>
        <w:tab/>
      </w:r>
      <w:r w:rsidRPr="00F0603B">
        <w:t>As used in this section:</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000176E0" w:rsidRPr="000176E0">
        <w:t>‘</w:t>
      </w:r>
      <w:r w:rsidRPr="00F0603B">
        <w:t>Hearing loss</w:t>
      </w:r>
      <w:r w:rsidR="000176E0" w:rsidRPr="000176E0">
        <w:t>’</w:t>
      </w:r>
      <w:r w:rsidRPr="00F0603B">
        <w:t xml:space="preserve"> means any degree of permanent impairment of the ability to apprehend sound.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0176E0" w:rsidRPr="000176E0">
        <w:t>‘</w:t>
      </w:r>
      <w:r w:rsidRPr="00F0603B">
        <w:t>Hearing aid</w:t>
      </w:r>
      <w:r w:rsidR="000176E0" w:rsidRPr="000176E0">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0176E0" w:rsidRPr="000176E0">
        <w:t>‘</w:t>
      </w:r>
      <w:r>
        <w:t>Hearing aid</w:t>
      </w:r>
      <w:r w:rsidR="000176E0" w:rsidRPr="000176E0">
        <w:t>’</w:t>
      </w:r>
      <w:r>
        <w:t xml:space="preserve"> excludes</w:t>
      </w:r>
      <w:r w:rsidRPr="00F0603B">
        <w:t xml:space="preserve"> batteries, cords, and other assistive listening devices.   </w:t>
      </w:r>
      <w:r w:rsidRPr="00ED38AD">
        <w:t xml:space="preserve">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0176E0" w:rsidRPr="000176E0">
        <w:t>‘</w:t>
      </w:r>
      <w:r w:rsidRPr="00F0603B">
        <w:t>Audiologist</w:t>
      </w:r>
      <w:r w:rsidR="000176E0" w:rsidRPr="000176E0">
        <w:t>’</w:t>
      </w:r>
      <w:r w:rsidRPr="00F0603B">
        <w:t xml:space="preserve"> means an individual licensed to practice audiology </w:t>
      </w:r>
      <w:r w:rsidR="002E1DA9">
        <w:t>in this State pursuant to</w:t>
      </w:r>
      <w:r>
        <w:t xml:space="preserve"> Chapter 67, Title 40.</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0176E0" w:rsidRPr="000176E0">
        <w:t>‘</w:t>
      </w:r>
      <w:r w:rsidRPr="00F0603B">
        <w:t>Audiologic evaluation</w:t>
      </w:r>
      <w:r w:rsidR="000176E0" w:rsidRPr="000176E0">
        <w:t>’</w:t>
      </w:r>
      <w:r w:rsidRPr="00F0603B">
        <w:t xml:space="preserve"> </w:t>
      </w:r>
      <w:r w:rsidRPr="00ED38AD">
        <w:t>means an evaluation consisting of procedures to:</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rsidR="00955CA5">
        <w:t>gencies or</w:t>
      </w:r>
      <w:r w:rsidRPr="00ED38AD">
        <w:t xml:space="preserve"> medical entities</w:t>
      </w:r>
      <w:r w:rsidRPr="00F0603B">
        <w:t>.</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0176E0" w:rsidRPr="000176E0">
        <w:t>‘</w:t>
      </w:r>
      <w:r w:rsidRPr="00F0603B">
        <w:t>Auditory habilitation</w:t>
      </w:r>
      <w:r w:rsidR="000176E0" w:rsidRPr="000176E0">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0176E0" w:rsidRPr="000176E0">
        <w:t>‘</w:t>
      </w:r>
      <w:r w:rsidRPr="00F0603B">
        <w:t>Insurer</w:t>
      </w:r>
      <w:r w:rsidR="000176E0" w:rsidRPr="000176E0">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0176E0">
        <w:noBreakHyphen/>
      </w:r>
      <w:r>
        <w:t>71</w:t>
      </w:r>
      <w:r w:rsidR="000176E0">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0176E0" w:rsidRPr="000176E0">
        <w:t>‘</w:t>
      </w:r>
      <w:r w:rsidRPr="00F0603B">
        <w:t>Health maintenance organization</w:t>
      </w:r>
      <w:r w:rsidR="000176E0" w:rsidRPr="000176E0">
        <w:t>’</w:t>
      </w:r>
      <w:r w:rsidRPr="00F0603B">
        <w:t xml:space="preserve"> means an organization as defined in Section</w:t>
      </w:r>
      <w:r>
        <w:t xml:space="preserve"> 38</w:t>
      </w:r>
      <w:r w:rsidR="000176E0">
        <w:noBreakHyphen/>
      </w:r>
      <w:r>
        <w:t>33</w:t>
      </w:r>
      <w:r w:rsidR="000176E0">
        <w:noBreakHyphen/>
      </w:r>
      <w:r>
        <w:t>20(8).</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0176E0" w:rsidRPr="000176E0">
        <w:t>‘</w:t>
      </w:r>
      <w:r w:rsidRPr="00F0603B">
        <w:t>Health insurance plan</w:t>
      </w:r>
      <w:r w:rsidR="000176E0" w:rsidRPr="000176E0">
        <w:t>’</w:t>
      </w:r>
      <w:r w:rsidRPr="00F0603B">
        <w:t xml:space="preserve"> means a group health insurance policy or group health benefit plan offered by an insurer. </w:t>
      </w:r>
      <w:r>
        <w:t xml:space="preserve">A </w:t>
      </w:r>
      <w:r w:rsidR="000176E0" w:rsidRPr="000176E0">
        <w:t>‘</w:t>
      </w:r>
      <w:r>
        <w:t>health insurance plan</w:t>
      </w:r>
      <w:r w:rsidR="000176E0" w:rsidRPr="000176E0">
        <w:t>’</w:t>
      </w:r>
      <w:r>
        <w:t xml:space="preserve"> includes the State Health Plan</w:t>
      </w:r>
      <w:r w:rsidRPr="00F0603B">
        <w:t xml:space="preserve"> but does not otherwise include a health insurance plan offered in the individual market as defined in Section</w:t>
      </w:r>
      <w:r>
        <w:t xml:space="preserve"> 38</w:t>
      </w:r>
      <w:r w:rsidR="000176E0">
        <w:noBreakHyphen/>
      </w:r>
      <w:r>
        <w:t>71</w:t>
      </w:r>
      <w:r w:rsidR="000176E0">
        <w:noBreakHyphen/>
      </w:r>
      <w:r>
        <w:t>670(11), a</w:t>
      </w:r>
      <w:r w:rsidRPr="00F0603B">
        <w:t xml:space="preserve"> health insurance plan that is individually underwritten, or a health insurance plan provided to a small employer as defined by Section</w:t>
      </w:r>
      <w:r>
        <w:t xml:space="preserve"> 38</w:t>
      </w:r>
      <w:r w:rsidR="000176E0">
        <w:noBreakHyphen/>
      </w:r>
      <w:r>
        <w:t>71</w:t>
      </w:r>
      <w:r w:rsidR="000176E0">
        <w:noBreakHyphen/>
      </w:r>
      <w:r>
        <w:t>1330</w:t>
      </w:r>
      <w:r w:rsidRPr="00F0603B">
        <w:t xml:space="preserve">(17).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0176E0" w:rsidRPr="000176E0">
        <w:t>‘</w:t>
      </w:r>
      <w:r w:rsidRPr="00F0603B">
        <w:t>State Health Plan</w:t>
      </w:r>
      <w:r w:rsidR="000176E0" w:rsidRPr="000176E0">
        <w:t>’</w:t>
      </w:r>
      <w:r w:rsidRPr="00F0603B">
        <w:t xml:space="preserve"> means the employee and retiree insurance program provided in Article 5, Chapter 11, Title 1.</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0176E0" w:rsidRPr="000176E0">
        <w:t>‘</w:t>
      </w:r>
      <w:r w:rsidRPr="00F0603B">
        <w:t xml:space="preserve">Practice of fitting, dispensing, servicing, </w:t>
      </w:r>
      <w:r w:rsidR="002E1DA9">
        <w:t>and</w:t>
      </w:r>
      <w:r w:rsidRPr="00F0603B">
        <w:t xml:space="preserve"> sale of hearing instruments</w:t>
      </w:r>
      <w:r w:rsidR="000176E0" w:rsidRPr="000176E0">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rsidR="002E1DA9">
        <w:t>,</w:t>
      </w:r>
      <w:r w:rsidRPr="00F0603B">
        <w:t xml:space="preserve"> including the making of ear molds</w:t>
      </w:r>
      <w:r w:rsidR="002E1DA9">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 xml:space="preserve">for </w:t>
      </w:r>
      <w:r w:rsidR="002E1DA9">
        <w:t xml:space="preserve">a covered individual </w:t>
      </w:r>
      <w:r>
        <w:t>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rsidR="002E1DA9">
        <w:t>inate or restrict coverage on a covered</w:t>
      </w:r>
      <w:r w:rsidRPr="00F0603B">
        <w:t xml:space="preserve"> individual solely because </w:t>
      </w:r>
      <w:r w:rsidR="002E1DA9">
        <w:t>he</w:t>
      </w:r>
      <w:r w:rsidRPr="00F0603B">
        <w:t xml:space="preserve"> is or has been previously diagnosed with hearing loss.</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w:t>
      </w:r>
      <w:r w:rsidR="002E1DA9">
        <w:t xml:space="preserve">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rsidR="000176E0">
        <w:noBreakHyphen/>
      </w:r>
      <w:r>
        <w:t>one years of age or less</w:t>
      </w:r>
      <w:r w:rsidRPr="00F0603B">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rsidR="00DF1079">
        <w:t xml:space="preserve"> </w:t>
      </w:r>
      <w:r w:rsidRPr="00F0603B">
        <w:t>thousand five</w:t>
      </w:r>
      <w:r w:rsidR="000176E0">
        <w:noBreakHyphen/>
      </w:r>
      <w:r w:rsidR="00DF1079">
        <w:t>hundred</w:t>
      </w:r>
      <w:r w:rsidR="000176E0">
        <w:noBreakHyphen/>
      </w:r>
      <w:r w:rsidRPr="00F0603B">
        <w:t xml:space="preserve">dollar minimum </w:t>
      </w:r>
      <w:r w:rsidR="002E1DA9">
        <w:t xml:space="preserve">amount </w:t>
      </w:r>
      <w:r w:rsidRPr="00F0603B">
        <w:t xml:space="preserve">and up to </w:t>
      </w:r>
      <w:r>
        <w:t xml:space="preserve">a </w:t>
      </w:r>
      <w:r w:rsidRPr="00F0603B">
        <w:t>two</w:t>
      </w:r>
      <w:r w:rsidR="00DF1079">
        <w:t xml:space="preserve"> </w:t>
      </w:r>
      <w:r w:rsidRPr="00F0603B">
        <w:t>thousand five</w:t>
      </w:r>
      <w:r w:rsidR="000176E0">
        <w:noBreakHyphen/>
      </w:r>
      <w:r w:rsidR="00DF1079">
        <w:t>hundred</w:t>
      </w:r>
      <w:r w:rsidR="000176E0">
        <w:noBreakHyphen/>
      </w:r>
      <w:r w:rsidRPr="00F0603B">
        <w:t xml:space="preserve">dollar maximum </w:t>
      </w:r>
      <w:r w:rsidR="002E1DA9">
        <w:t xml:space="preserve">amount </w:t>
      </w:r>
      <w:r>
        <w:t>for</w:t>
      </w:r>
      <w:r w:rsidRPr="00F0603B">
        <w:t xml:space="preserve"> </w:t>
      </w:r>
      <w:r w:rsidR="002E1DA9">
        <w:t xml:space="preserve">a </w:t>
      </w:r>
      <w:r w:rsidRPr="00F0603B">
        <w:t xml:space="preserve">hearing impaired ear benefit </w:t>
      </w:r>
      <w:r>
        <w:t>in a thirty</w:t>
      </w:r>
      <w:r w:rsidR="000176E0">
        <w:noBreakHyphen/>
      </w:r>
      <w:r>
        <w:t>six month period</w:t>
      </w:r>
      <w:r w:rsidRPr="00F0603B">
        <w:t xml:space="preserve">.  The insured may choose a hearing aid exceeding the coverage amount </w:t>
      </w:r>
      <w:r>
        <w:t xml:space="preserve">of the insured </w:t>
      </w:r>
      <w:r w:rsidR="002E1DA9">
        <w:t>but must</w:t>
      </w:r>
      <w:r w:rsidRPr="00F0603B">
        <w:t xml:space="preserve"> pay the difference in cost above the amount of coverage required by this section.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rsidR="002E1DA9">
        <w:t>a covered individual</w:t>
      </w:r>
      <w:r w:rsidRPr="00F0603B">
        <w:t xml:space="preserve"> elects to purchase a hearing aid priced higher than the benefit amount by paying the difference between the benefit amount and the price of the hearing aid.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rsidR="00955CA5">
        <w:t>s</w:t>
      </w:r>
      <w:r w:rsidRPr="00F0603B">
        <w:t xml:space="preserve"> that are less favorable to an insured than the dollar limits, deductibles, </w:t>
      </w:r>
      <w:r>
        <w:t>and</w:t>
      </w:r>
      <w:r w:rsidRPr="00F0603B">
        <w:t xml:space="preserve"> coinsurance provision</w:t>
      </w:r>
      <w:r w:rsidR="00955CA5">
        <w:t>s</w:t>
      </w:r>
      <w:r w:rsidRPr="00F0603B">
        <w:t xml:space="preserve"> that appl</w:t>
      </w:r>
      <w:r w:rsidR="00955CA5">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rsidR="00A419B2">
        <w:t xml:space="preserve"> other managed care provisions.</w:t>
      </w:r>
      <w:r w:rsidRPr="00F0603B">
        <w: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D5"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2012, and applies to health insurance plans issued, renewed, delivered, or entered into on or after the effective date of this act.</w:t>
      </w:r>
    </w:p>
    <w:p w:rsidR="009726B8" w:rsidRDefault="000176E0" w:rsidP="00F3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6B8" w:rsidRDefault="009726B8" w:rsidP="001B6532">
      <w:pPr>
        <w:suppressAutoHyphens/>
      </w:pPr>
    </w:p>
    <w:sectPr w:rsidR="009726B8" w:rsidSect="001B65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9D5" w:rsidRDefault="00AD09D5" w:rsidP="009F0C77">
      <w:r>
        <w:separator/>
      </w:r>
    </w:p>
  </w:endnote>
  <w:endnote w:type="continuationSeparator" w:id="0">
    <w:p w:rsidR="00AD09D5" w:rsidRDefault="00AD0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5F6B14-90FE-4DAA-98E1-5805AE1AA14B}"/>
    <w:embedBold r:id="rId2" w:fontKey="{BD2B1382-C609-46CD-AF8F-E8142448E2ED}"/>
  </w:font>
  <w:font w:name="Calibri">
    <w:panose1 w:val="020F0502020204030204"/>
    <w:charset w:val="00"/>
    <w:family w:val="swiss"/>
    <w:pitch w:val="variable"/>
    <w:sig w:usb0="E10002FF" w:usb1="4000ACFF" w:usb2="00000009" w:usb3="00000000" w:csb0="0000019F" w:csb1="00000000"/>
    <w:embedRegular r:id="rId3" w:fontKey="{C2D217CA-E043-4F22-A08F-0B82FE996067}"/>
  </w:font>
  <w:font w:name="Cambria">
    <w:panose1 w:val="02040503050406030204"/>
    <w:charset w:val="00"/>
    <w:family w:val="roman"/>
    <w:pitch w:val="variable"/>
    <w:sig w:usb0="E00002FF" w:usb1="400004FF" w:usb2="00000000" w:usb3="00000000" w:csb0="0000019F" w:csb1="00000000"/>
    <w:embedRegular r:id="rId4" w:fontKey="{B16C6D4D-6D5E-478C-A0F2-557C85782E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532" w:rsidRPr="009726B8" w:rsidRDefault="001B6532" w:rsidP="009726B8">
    <w:pPr>
      <w:pStyle w:val="Footer"/>
      <w:tabs>
        <w:tab w:val="clear" w:pos="4680"/>
        <w:tab w:val="clear" w:pos="9360"/>
        <w:tab w:val="center" w:pos="2995"/>
      </w:tabs>
      <w:spacing w:before="120"/>
    </w:pPr>
    <w:r>
      <w:t>[1043]</w:t>
    </w:r>
    <w:r>
      <w:tab/>
    </w:r>
    <w:r w:rsidR="00AD52EA">
      <w:fldChar w:fldCharType="begin"/>
    </w:r>
    <w:r w:rsidR="00AD52EA">
      <w:instrText xml:space="preserve"> PAGE  \* MERGEFORMAT </w:instrText>
    </w:r>
    <w:r w:rsidR="00AD52EA">
      <w:fldChar w:fldCharType="separate"/>
    </w:r>
    <w:r w:rsidR="00AD52EA">
      <w:rPr>
        <w:noProof/>
      </w:rPr>
      <w:t>1</w:t>
    </w:r>
    <w:r w:rsidR="00AD52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9D5" w:rsidRDefault="00AD09D5" w:rsidP="009F0C77">
      <w:r>
        <w:separator/>
      </w:r>
    </w:p>
  </w:footnote>
  <w:footnote w:type="continuationSeparator" w:id="0">
    <w:p w:rsidR="00AD09D5" w:rsidRDefault="00AD0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43AB12"/>
    <w:docVar w:name="CoverBillType" w:val="b"/>
    <w:docVar w:name="docpath" w:val="L:\Council\bills\AGM\19343AB12.DOCX"/>
    <w:docVar w:name="dvBillNumber" w:val="1043"/>
    <w:docVar w:name="dvBillNumberPrefix" w:val="S. "/>
    <w:docVar w:name="dvOriginalBody" w:val="Senate"/>
    <w:docVar w:name="dvSteno" w:val="AGM"/>
    <w:docVar w:name="NameofBody" w:val="s"/>
    <w:docVar w:name="vgroup2" w:val="Council"/>
  </w:docVars>
  <w:rsids>
    <w:rsidRoot w:val="00393868"/>
    <w:rsid w:val="00007ED8"/>
    <w:rsid w:val="000176E0"/>
    <w:rsid w:val="00026C9A"/>
    <w:rsid w:val="00066715"/>
    <w:rsid w:val="000965A1"/>
    <w:rsid w:val="000C7051"/>
    <w:rsid w:val="000E1785"/>
    <w:rsid w:val="001023A4"/>
    <w:rsid w:val="0010776B"/>
    <w:rsid w:val="00133E66"/>
    <w:rsid w:val="00134ACF"/>
    <w:rsid w:val="00144E15"/>
    <w:rsid w:val="001A4A62"/>
    <w:rsid w:val="001A681E"/>
    <w:rsid w:val="001B6532"/>
    <w:rsid w:val="001C7B48"/>
    <w:rsid w:val="001D08F2"/>
    <w:rsid w:val="002037CA"/>
    <w:rsid w:val="002047A2"/>
    <w:rsid w:val="00231D2C"/>
    <w:rsid w:val="002321B6"/>
    <w:rsid w:val="0023696B"/>
    <w:rsid w:val="00250967"/>
    <w:rsid w:val="00271BB4"/>
    <w:rsid w:val="002759C5"/>
    <w:rsid w:val="00277DEE"/>
    <w:rsid w:val="00280D88"/>
    <w:rsid w:val="00294ABE"/>
    <w:rsid w:val="002A3EB4"/>
    <w:rsid w:val="002E1DA9"/>
    <w:rsid w:val="002E689B"/>
    <w:rsid w:val="00325348"/>
    <w:rsid w:val="00393688"/>
    <w:rsid w:val="00393868"/>
    <w:rsid w:val="003D411E"/>
    <w:rsid w:val="003E3C1E"/>
    <w:rsid w:val="003E6148"/>
    <w:rsid w:val="003F3A45"/>
    <w:rsid w:val="00400EAA"/>
    <w:rsid w:val="00406CC4"/>
    <w:rsid w:val="0041760A"/>
    <w:rsid w:val="004723C2"/>
    <w:rsid w:val="004809EE"/>
    <w:rsid w:val="00511EE9"/>
    <w:rsid w:val="00521E00"/>
    <w:rsid w:val="0056206B"/>
    <w:rsid w:val="00567426"/>
    <w:rsid w:val="00577C6C"/>
    <w:rsid w:val="0058501B"/>
    <w:rsid w:val="005D2278"/>
    <w:rsid w:val="006215AA"/>
    <w:rsid w:val="00621EF6"/>
    <w:rsid w:val="006340D9"/>
    <w:rsid w:val="00643B8E"/>
    <w:rsid w:val="00665EBC"/>
    <w:rsid w:val="0067655D"/>
    <w:rsid w:val="0069470D"/>
    <w:rsid w:val="006A476C"/>
    <w:rsid w:val="006C6A93"/>
    <w:rsid w:val="006E02F9"/>
    <w:rsid w:val="007132E5"/>
    <w:rsid w:val="00753C04"/>
    <w:rsid w:val="00756946"/>
    <w:rsid w:val="00757F80"/>
    <w:rsid w:val="00771EEC"/>
    <w:rsid w:val="00786819"/>
    <w:rsid w:val="0079474A"/>
    <w:rsid w:val="007A325A"/>
    <w:rsid w:val="007F1523"/>
    <w:rsid w:val="007F509E"/>
    <w:rsid w:val="007F5799"/>
    <w:rsid w:val="007F5994"/>
    <w:rsid w:val="007F6947"/>
    <w:rsid w:val="00845084"/>
    <w:rsid w:val="00872729"/>
    <w:rsid w:val="008C39B7"/>
    <w:rsid w:val="008F4429"/>
    <w:rsid w:val="009257B4"/>
    <w:rsid w:val="009352BB"/>
    <w:rsid w:val="00955CA5"/>
    <w:rsid w:val="009726B8"/>
    <w:rsid w:val="00990668"/>
    <w:rsid w:val="009F0C77"/>
    <w:rsid w:val="009F4DD1"/>
    <w:rsid w:val="00A419B2"/>
    <w:rsid w:val="00A63218"/>
    <w:rsid w:val="00A64E80"/>
    <w:rsid w:val="00A741D9"/>
    <w:rsid w:val="00A9741D"/>
    <w:rsid w:val="00AD09D5"/>
    <w:rsid w:val="00AD4B17"/>
    <w:rsid w:val="00AD52EA"/>
    <w:rsid w:val="00B26FA6"/>
    <w:rsid w:val="00B741CB"/>
    <w:rsid w:val="00B934F3"/>
    <w:rsid w:val="00BB6347"/>
    <w:rsid w:val="00BC59A0"/>
    <w:rsid w:val="00BD2134"/>
    <w:rsid w:val="00BD2F49"/>
    <w:rsid w:val="00C038D8"/>
    <w:rsid w:val="00C045DD"/>
    <w:rsid w:val="00C3136F"/>
    <w:rsid w:val="00C3483A"/>
    <w:rsid w:val="00C74E9D"/>
    <w:rsid w:val="00C82FD3"/>
    <w:rsid w:val="00C94524"/>
    <w:rsid w:val="00CC6B7B"/>
    <w:rsid w:val="00CD3619"/>
    <w:rsid w:val="00CE645E"/>
    <w:rsid w:val="00CF4447"/>
    <w:rsid w:val="00D405E7"/>
    <w:rsid w:val="00D41D56"/>
    <w:rsid w:val="00D6260D"/>
    <w:rsid w:val="00D6662B"/>
    <w:rsid w:val="00D95E2F"/>
    <w:rsid w:val="00D970A9"/>
    <w:rsid w:val="00DA5326"/>
    <w:rsid w:val="00DA6A51"/>
    <w:rsid w:val="00DB1945"/>
    <w:rsid w:val="00DB3AC0"/>
    <w:rsid w:val="00DE68F0"/>
    <w:rsid w:val="00DF1079"/>
    <w:rsid w:val="00DF3845"/>
    <w:rsid w:val="00DF7E17"/>
    <w:rsid w:val="00EB00A2"/>
    <w:rsid w:val="00EB1BF3"/>
    <w:rsid w:val="00ED38AD"/>
    <w:rsid w:val="00ED6767"/>
    <w:rsid w:val="00EF3EEE"/>
    <w:rsid w:val="00F149A7"/>
    <w:rsid w:val="00F35370"/>
    <w:rsid w:val="00F42909"/>
    <w:rsid w:val="00F50BAF"/>
    <w:rsid w:val="00F52C10"/>
    <w:rsid w:val="00F5567A"/>
    <w:rsid w:val="00F57802"/>
    <w:rsid w:val="00F57993"/>
    <w:rsid w:val="00F75ABB"/>
    <w:rsid w:val="00F81FFD"/>
    <w:rsid w:val="00F85228"/>
    <w:rsid w:val="00FB6773"/>
    <w:rsid w:val="00FB7A78"/>
    <w:rsid w:val="00FC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48E6B4-42C8-4831-B5BD-E597B0E4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ED38AD"/>
    <w:rPr>
      <w:b/>
      <w:bCs/>
    </w:rPr>
  </w:style>
  <w:style w:type="paragraph" w:customStyle="1" w:styleId="BillDots0">
    <w:name w:val="Bill Dots"/>
    <w:basedOn w:val="Normal"/>
    <w:qFormat/>
    <w:rsid w:val="00007E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07ED8"/>
    <w:pPr>
      <w:tabs>
        <w:tab w:val="right" w:pos="5904"/>
      </w:tabs>
    </w:pPr>
  </w:style>
  <w:style w:type="character" w:styleId="Hyperlink">
    <w:name w:val="Hyperlink"/>
    <w:basedOn w:val="DefaultParagraphFont"/>
    <w:uiPriority w:val="99"/>
    <w:unhideWhenUsed/>
    <w:rsid w:val="001B6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43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A744B-3EE6-4C69-885E-C7A69E83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1380</Words>
  <Characters>7796</Characters>
  <Application>Microsoft Office Word</Application>
  <DocSecurity>4</DocSecurity>
  <Lines>208</Lines>
  <Paragraphs>56</Paragraphs>
  <ScaleCrop>false</ScaleCrop>
  <Company> </Company>
  <LinksUpToDate>false</LinksUpToDate>
  <CharactersWithSpaces>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1043: Insurance coverage for hearing aids - South Carolina Legislature Online</dc:title>
  <dc:subject/>
  <dc:creator>angiemorgan</dc:creator>
  <cp:keywords/>
  <dc:description/>
  <cp:lastModifiedBy>N Cumfer</cp:lastModifiedBy>
  <cp:revision>2</cp:revision>
  <cp:lastPrinted>2011-12-01T15:18:00Z</cp:lastPrinted>
  <dcterms:created xsi:type="dcterms:W3CDTF">2014-11-21T21:06:00Z</dcterms:created>
  <dcterms:modified xsi:type="dcterms:W3CDTF">2014-11-21T21:06:00Z</dcterms:modified>
</cp:coreProperties>
</file>