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553" w:rsidRDefault="00800553" w:rsidP="00800553">
      <w:pPr>
        <w:widowControl w:val="0"/>
        <w:jc w:val="center"/>
      </w:pPr>
      <w:bookmarkStart w:id="0" w:name="_GoBack"/>
      <w:bookmarkEnd w:id="0"/>
      <w:r w:rsidRPr="00800553">
        <w:rPr>
          <w:b/>
        </w:rPr>
        <w:t>South Carolina General Assembly</w:t>
      </w:r>
    </w:p>
    <w:p w:rsidR="00800553" w:rsidRDefault="00800553" w:rsidP="00800553">
      <w:pPr>
        <w:widowControl w:val="0"/>
        <w:jc w:val="center"/>
      </w:pPr>
      <w:r>
        <w:t>119th Session, 2011-2012</w:t>
      </w:r>
    </w:p>
    <w:p w:rsidR="00800553" w:rsidRDefault="00800553" w:rsidP="00800553">
      <w:pPr>
        <w:widowControl w:val="0"/>
        <w:jc w:val="left"/>
      </w:pPr>
    </w:p>
    <w:p w:rsidR="00800553" w:rsidRDefault="00800553" w:rsidP="00800553">
      <w:pPr>
        <w:widowControl w:val="0"/>
        <w:jc w:val="left"/>
        <w:rPr>
          <w:b/>
        </w:rPr>
      </w:pPr>
      <w:r w:rsidRPr="00800553">
        <w:rPr>
          <w:b/>
        </w:rPr>
        <w:t>S.</w:t>
      </w:r>
      <w:r>
        <w:rPr>
          <w:b/>
        </w:rPr>
        <w:t xml:space="preserve"> </w:t>
      </w:r>
      <w:r w:rsidRPr="00800553">
        <w:rPr>
          <w:b/>
        </w:rPr>
        <w:t>1138</w:t>
      </w:r>
    </w:p>
    <w:p w:rsidR="00800553" w:rsidRDefault="00800553" w:rsidP="00800553">
      <w:pPr>
        <w:widowControl w:val="0"/>
        <w:jc w:val="left"/>
        <w:rPr>
          <w:b/>
        </w:rPr>
      </w:pPr>
    </w:p>
    <w:p w:rsidR="00800553" w:rsidRDefault="00800553" w:rsidP="00800553">
      <w:pPr>
        <w:widowControl w:val="0"/>
        <w:jc w:val="left"/>
      </w:pPr>
      <w:r w:rsidRPr="00800553">
        <w:rPr>
          <w:b/>
        </w:rPr>
        <w:t>STATUS INFORMATION</w:t>
      </w:r>
    </w:p>
    <w:p w:rsidR="00800553" w:rsidRDefault="00800553" w:rsidP="00800553">
      <w:pPr>
        <w:widowControl w:val="0"/>
        <w:jc w:val="left"/>
      </w:pPr>
    </w:p>
    <w:p w:rsidR="00800553" w:rsidRDefault="00800553" w:rsidP="00800553">
      <w:pPr>
        <w:widowControl w:val="0"/>
        <w:jc w:val="left"/>
      </w:pPr>
      <w:r>
        <w:t>General Bill</w:t>
      </w:r>
    </w:p>
    <w:p w:rsidR="00800553" w:rsidRDefault="00800553" w:rsidP="00800553">
      <w:pPr>
        <w:widowControl w:val="0"/>
        <w:jc w:val="left"/>
      </w:pPr>
      <w:r>
        <w:t>Sponsors: Senators Hayes, Lourie and Jackson</w:t>
      </w:r>
    </w:p>
    <w:p w:rsidR="00800553" w:rsidRDefault="00800553" w:rsidP="00800553">
      <w:pPr>
        <w:widowControl w:val="0"/>
        <w:jc w:val="left"/>
      </w:pPr>
      <w:r>
        <w:t>Document Path: l:\council\bills\agm\19342ab12.docx</w:t>
      </w:r>
    </w:p>
    <w:p w:rsidR="00800553" w:rsidRDefault="00800553" w:rsidP="00800553">
      <w:pPr>
        <w:widowControl w:val="0"/>
        <w:jc w:val="left"/>
      </w:pPr>
    </w:p>
    <w:p w:rsidR="00800553" w:rsidRDefault="00800553" w:rsidP="00800553">
      <w:pPr>
        <w:widowControl w:val="0"/>
        <w:jc w:val="left"/>
      </w:pPr>
      <w:r>
        <w:t>Introduced in the Senate on January 24, 2012</w:t>
      </w:r>
    </w:p>
    <w:p w:rsidR="00800553" w:rsidRDefault="00800553" w:rsidP="00800553">
      <w:pPr>
        <w:widowControl w:val="0"/>
        <w:jc w:val="left"/>
      </w:pPr>
      <w:r>
        <w:t xml:space="preserve">Currently residing in the Senate Committee on </w:t>
      </w:r>
      <w:r w:rsidRPr="00800553">
        <w:rPr>
          <w:b/>
        </w:rPr>
        <w:t>Medical Affairs</w:t>
      </w:r>
    </w:p>
    <w:p w:rsidR="00800553" w:rsidRDefault="00800553" w:rsidP="00800553">
      <w:pPr>
        <w:widowControl w:val="0"/>
        <w:jc w:val="left"/>
      </w:pPr>
    </w:p>
    <w:p w:rsidR="00800553" w:rsidRDefault="00800553" w:rsidP="00800553">
      <w:pPr>
        <w:widowControl w:val="0"/>
        <w:jc w:val="left"/>
      </w:pPr>
      <w:r>
        <w:t xml:space="preserve">Summary: </w:t>
      </w:r>
      <w:r w:rsidR="00F248A3">
        <w:t>Sale of drugs</w:t>
      </w:r>
    </w:p>
    <w:p w:rsidR="00800553" w:rsidRDefault="00800553" w:rsidP="00800553">
      <w:pPr>
        <w:widowControl w:val="0"/>
        <w:jc w:val="left"/>
      </w:pPr>
    </w:p>
    <w:p w:rsidR="00800553" w:rsidRDefault="00800553" w:rsidP="00800553">
      <w:pPr>
        <w:widowControl w:val="0"/>
        <w:jc w:val="left"/>
      </w:pPr>
    </w:p>
    <w:p w:rsidR="00800553" w:rsidRDefault="00800553" w:rsidP="00800553">
      <w:pPr>
        <w:widowControl w:val="0"/>
        <w:tabs>
          <w:tab w:val="center" w:pos="590"/>
          <w:tab w:val="center" w:pos="1440"/>
          <w:tab w:val="left" w:pos="1872"/>
          <w:tab w:val="left" w:pos="9187"/>
        </w:tabs>
        <w:jc w:val="left"/>
      </w:pPr>
      <w:r w:rsidRPr="00800553">
        <w:rPr>
          <w:b/>
        </w:rPr>
        <w:t>HISTORY OF LEGISLATIVE ACTIONS</w:t>
      </w:r>
    </w:p>
    <w:p w:rsidR="00800553" w:rsidRDefault="00800553" w:rsidP="00800553">
      <w:pPr>
        <w:widowControl w:val="0"/>
        <w:tabs>
          <w:tab w:val="center" w:pos="590"/>
          <w:tab w:val="center" w:pos="1440"/>
          <w:tab w:val="left" w:pos="1872"/>
          <w:tab w:val="left" w:pos="9187"/>
        </w:tabs>
        <w:jc w:val="left"/>
      </w:pPr>
    </w:p>
    <w:p w:rsidR="00800553" w:rsidRPr="00800553" w:rsidRDefault="00800553" w:rsidP="00800553">
      <w:pPr>
        <w:widowControl w:val="0"/>
        <w:tabs>
          <w:tab w:val="center" w:pos="590"/>
          <w:tab w:val="center" w:pos="1440"/>
          <w:tab w:val="left" w:pos="1872"/>
          <w:tab w:val="left" w:pos="9187"/>
        </w:tabs>
        <w:jc w:val="left"/>
      </w:pPr>
      <w:r w:rsidRPr="00800553">
        <w:rPr>
          <w:u w:val="single"/>
        </w:rPr>
        <w:tab/>
        <w:t>Date</w:t>
      </w:r>
      <w:r w:rsidRPr="00800553">
        <w:rPr>
          <w:u w:val="single"/>
        </w:rPr>
        <w:tab/>
        <w:t>Body</w:t>
      </w:r>
      <w:r w:rsidRPr="00800553">
        <w:rPr>
          <w:u w:val="single"/>
        </w:rPr>
        <w:tab/>
        <w:t>Action Description with journal page number</w:t>
      </w:r>
      <w:r w:rsidRPr="00800553">
        <w:rPr>
          <w:u w:val="single"/>
        </w:rPr>
        <w:tab/>
      </w:r>
    </w:p>
    <w:p w:rsidR="00454B82" w:rsidRDefault="00454B82" w:rsidP="00454B82">
      <w:pPr>
        <w:widowControl w:val="0"/>
        <w:tabs>
          <w:tab w:val="right" w:pos="1008"/>
          <w:tab w:val="left" w:pos="1152"/>
          <w:tab w:val="left" w:pos="1872"/>
          <w:tab w:val="left" w:pos="9187"/>
        </w:tabs>
        <w:ind w:left="2088" w:hanging="2088"/>
        <w:jc w:val="left"/>
      </w:pPr>
      <w:r>
        <w:tab/>
        <w:t>1/24/2012</w:t>
      </w:r>
      <w:r>
        <w:tab/>
        <w:t>Senate</w:t>
      </w:r>
      <w:r>
        <w:tab/>
      </w:r>
      <w:r w:rsidRPr="00AF1BD6">
        <w:t>Introduced and read first time (</w:t>
      </w:r>
      <w:hyperlink r:id="rId7" w:history="1">
        <w:r w:rsidRPr="00AF1BD6">
          <w:rPr>
            <w:rStyle w:val="Hyperlink"/>
          </w:rPr>
          <w:t>Senate Journal</w:t>
        </w:r>
        <w:r w:rsidRPr="00AF1BD6">
          <w:rPr>
            <w:rStyle w:val="Hyperlink"/>
          </w:rPr>
          <w:noBreakHyphen/>
          <w:t>page 10</w:t>
        </w:r>
      </w:hyperlink>
      <w:r w:rsidRPr="00AF1BD6">
        <w:t>)</w:t>
      </w:r>
    </w:p>
    <w:p w:rsidR="00454B82" w:rsidRDefault="00454B82" w:rsidP="00454B82">
      <w:pPr>
        <w:widowControl w:val="0"/>
        <w:tabs>
          <w:tab w:val="right" w:pos="1008"/>
          <w:tab w:val="left" w:pos="1152"/>
          <w:tab w:val="left" w:pos="1872"/>
          <w:tab w:val="left" w:pos="9187"/>
        </w:tabs>
        <w:ind w:left="2088" w:hanging="2088"/>
        <w:jc w:val="left"/>
      </w:pPr>
      <w:r>
        <w:tab/>
        <w:t>1/24/2012</w:t>
      </w:r>
      <w:r>
        <w:tab/>
        <w:t>Senate</w:t>
      </w:r>
      <w:r>
        <w:tab/>
      </w:r>
      <w:r w:rsidRPr="00AF1BD6">
        <w:t xml:space="preserve">Referred to Committee on </w:t>
      </w:r>
      <w:r w:rsidRPr="00AF1BD6">
        <w:rPr>
          <w:b/>
        </w:rPr>
        <w:t>Medical Affairs</w:t>
      </w:r>
      <w:r w:rsidRPr="00AF1BD6">
        <w:t xml:space="preserve"> (</w:t>
      </w:r>
      <w:hyperlink r:id="rId8" w:history="1">
        <w:r w:rsidRPr="00AF1BD6">
          <w:rPr>
            <w:rStyle w:val="Hyperlink"/>
          </w:rPr>
          <w:t>Senate Journal</w:t>
        </w:r>
        <w:r w:rsidRPr="00AF1BD6">
          <w:rPr>
            <w:rStyle w:val="Hyperlink"/>
          </w:rPr>
          <w:noBreakHyphen/>
          <w:t>page 10</w:t>
        </w:r>
      </w:hyperlink>
      <w:r w:rsidRPr="00AF1BD6">
        <w:t>)</w:t>
      </w:r>
    </w:p>
    <w:p w:rsidR="00454B82" w:rsidRDefault="00454B82" w:rsidP="00454B82">
      <w:pPr>
        <w:widowControl w:val="0"/>
        <w:tabs>
          <w:tab w:val="right" w:pos="1008"/>
          <w:tab w:val="left" w:pos="1152"/>
          <w:tab w:val="left" w:pos="1872"/>
          <w:tab w:val="left" w:pos="9187"/>
        </w:tabs>
        <w:ind w:left="2088" w:hanging="2088"/>
        <w:jc w:val="left"/>
      </w:pPr>
    </w:p>
    <w:p w:rsidR="00800553" w:rsidRPr="00800553" w:rsidRDefault="00800553" w:rsidP="00800553">
      <w:pPr>
        <w:widowControl w:val="0"/>
        <w:tabs>
          <w:tab w:val="right" w:pos="1008"/>
          <w:tab w:val="left" w:pos="1152"/>
          <w:tab w:val="left" w:pos="1872"/>
          <w:tab w:val="left" w:pos="9187"/>
        </w:tabs>
        <w:ind w:left="2088" w:hanging="2088"/>
        <w:jc w:val="left"/>
      </w:pPr>
    </w:p>
    <w:p w:rsidR="00800553" w:rsidRDefault="00800553" w:rsidP="00800553">
      <w:pPr>
        <w:widowControl w:val="0"/>
        <w:jc w:val="left"/>
      </w:pPr>
      <w:r w:rsidRPr="00800553">
        <w:rPr>
          <w:b/>
        </w:rPr>
        <w:t>VERSIONS OF THIS BILL</w:t>
      </w:r>
    </w:p>
    <w:p w:rsidR="00800553" w:rsidRDefault="00800553" w:rsidP="00800553">
      <w:pPr>
        <w:widowControl w:val="0"/>
        <w:jc w:val="left"/>
      </w:pPr>
    </w:p>
    <w:p w:rsidR="00800553" w:rsidRDefault="000946DE" w:rsidP="00800553">
      <w:pPr>
        <w:widowControl w:val="0"/>
        <w:jc w:val="left"/>
      </w:pPr>
      <w:hyperlink r:id="rId9" w:history="1">
        <w:r w:rsidR="00800553">
          <w:rPr>
            <w:rStyle w:val="Hyperlink"/>
          </w:rPr>
          <w:t>1/24/2012</w:t>
        </w:r>
      </w:hyperlink>
    </w:p>
    <w:p w:rsidR="00800553" w:rsidRDefault="00800553" w:rsidP="00800553"/>
    <w:p w:rsidR="00800553" w:rsidRDefault="00800553" w:rsidP="00800553">
      <w:pPr>
        <w:sectPr w:rsidR="00800553" w:rsidSect="00800553">
          <w:pgSz w:w="12240" w:h="15840" w:code="1"/>
          <w:pgMar w:top="1080" w:right="1440" w:bottom="1080" w:left="1440" w:header="720" w:footer="720" w:gutter="0"/>
          <w:cols w:space="720"/>
          <w:noEndnote/>
          <w:docGrid w:linePitch="360"/>
        </w:sectPr>
      </w:pPr>
    </w:p>
    <w:p w:rsidR="008C7D65" w:rsidRDefault="008C7D65" w:rsidP="008C7D65">
      <w:pPr>
        <w:pStyle w:val="BillDots0"/>
      </w:pPr>
    </w:p>
    <w:p w:rsidR="008C7D65" w:rsidRDefault="008C7D65" w:rsidP="008C7D65">
      <w:pPr>
        <w:pStyle w:val="Numbersforbills"/>
      </w:pPr>
    </w:p>
    <w:p w:rsidR="008C7D65" w:rsidRDefault="008C7D65" w:rsidP="008C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D65" w:rsidRDefault="008C7D65" w:rsidP="008C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D65" w:rsidRDefault="008C7D65" w:rsidP="008C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D65" w:rsidRDefault="008C7D65" w:rsidP="008C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D65" w:rsidRDefault="008C7D65" w:rsidP="008C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30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5EF" w:rsidRDefault="005355EF"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rsidR="005017B0">
        <w:noBreakHyphen/>
      </w:r>
      <w:r>
        <w:t>53</w:t>
      </w:r>
      <w:r w:rsidR="005017B0">
        <w:noBreakHyphen/>
      </w:r>
      <w:r>
        <w:t>399 SO AS TO PROHIBIT THE SALE OF CERTAIN DRUGS TO A PERSON FOR WHOM A PURCHASE OF THOSE DRUGS HAS GENERATED A STOP</w:t>
      </w:r>
      <w:r w:rsidR="005017B0">
        <w:noBreakHyphen/>
      </w:r>
      <w:r>
        <w:t>SALE ALERT ON TWO OCCASIONS DURING A THIRTY</w:t>
      </w:r>
      <w:r w:rsidR="005017B0">
        <w:noBreakHyphen/>
      </w:r>
      <w:r w:rsidR="00BD17EB">
        <w:t xml:space="preserve">DAY </w:t>
      </w:r>
      <w:r>
        <w:t>PERIOD, TO SPECIFY THAT THIS PROHIBITION RUNS FOR A SIX</w:t>
      </w:r>
      <w:r w:rsidR="005017B0">
        <w:noBreakHyphen/>
      </w:r>
      <w:r>
        <w:t>MONTH PERIOD FROM THE DATE OF THE SECOND STOP</w:t>
      </w:r>
      <w:r w:rsidR="005017B0">
        <w:noBreakHyphen/>
      </w:r>
      <w:r>
        <w:t>SALE</w:t>
      </w:r>
      <w:r w:rsidR="00BD17EB">
        <w:t xml:space="preserve"> OCCURRENCE</w:t>
      </w:r>
      <w:r>
        <w:t>, AND TO PROVIDE A PENALTY FOR A VIOLATION; TO AMEND SECTION 44</w:t>
      </w:r>
      <w:r w:rsidR="005017B0">
        <w:noBreakHyphen/>
      </w:r>
      <w:r>
        <w:t>53</w:t>
      </w:r>
      <w:r w:rsidR="005017B0">
        <w:noBreakHyphen/>
      </w:r>
      <w:r>
        <w:t xml:space="preserve">375, AS AMENDED, RELATING TO THE UNLAWFUL POSSESSION, MANUFACTURE, AND TRAFFICKING OF METHAMPHETAMINES, SO AS TO REDUCE THE MINIMUM AMOUNT OF </w:t>
      </w:r>
      <w:r w:rsidR="00BD17EB">
        <w:t xml:space="preserve">THOSE SUBSTANCES </w:t>
      </w:r>
      <w:r>
        <w:t>THAT CONSTITUTES A VIOLATION; TO AMEND SECTION 44</w:t>
      </w:r>
      <w:r w:rsidR="005017B0">
        <w:noBreakHyphen/>
      </w:r>
      <w:r>
        <w:t>53</w:t>
      </w:r>
      <w:r w:rsidR="005017B0">
        <w:noBreakHyphen/>
      </w:r>
      <w:r>
        <w:t>376, RELATING TO THE UNLAWFUL DISPOSAL OF METHAMPHETAMI</w:t>
      </w:r>
      <w:r w:rsidR="00BD17EB">
        <w:t>NE WASTE, SO AS TO PROVIDE THE PENALTIES</w:t>
      </w:r>
      <w:r>
        <w:t xml:space="preserve"> FOR A VIOLATION INCLUDES THE COST OF </w:t>
      </w:r>
      <w:r w:rsidR="00BD17EB">
        <w:t>A RELATED CLEAN UP</w:t>
      </w:r>
      <w:r>
        <w:t>; TO AMEND SECTION 44</w:t>
      </w:r>
      <w:r w:rsidR="005017B0">
        <w:noBreakHyphen/>
      </w:r>
      <w:r>
        <w:t>53</w:t>
      </w:r>
      <w:r w:rsidR="005017B0">
        <w:noBreakHyphen/>
      </w:r>
      <w:r>
        <w:t xml:space="preserve">398, AS AMENDED, RELATING TO THE SALE OF PRODUCTS CONTAINING EPHEDRINE AND PSEUDOEPHEDRINE, SO AS TO PROVIDE A RETAILER MAY NOT SELL CERTAIN QUANTITIES OF THESE DRUGS TO AN INDIVIDUAL WITHIN A CERTAIN </w:t>
      </w:r>
      <w:r w:rsidR="00BD17EB">
        <w:t>PERIOD</w:t>
      </w:r>
      <w:r>
        <w:t xml:space="preserve"> OR IF THE PERSON HAS BEEN CONVICTED OF CERTAIN CR</w:t>
      </w:r>
      <w:r w:rsidR="00BD17EB">
        <w:t>IMES RELATED TO METHAMPHETAMINE; AND TO AMEND SECTION 23</w:t>
      </w:r>
      <w:r w:rsidR="005017B0">
        <w:noBreakHyphen/>
      </w:r>
      <w:r w:rsidR="00BD17EB">
        <w:t>3</w:t>
      </w:r>
      <w:r w:rsidR="005017B0">
        <w:noBreakHyphen/>
      </w:r>
      <w:r w:rsidR="00BD17EB">
        <w:t xml:space="preserve">1200, RELATING TO THE SLED STATEWIDE ELECTRONIC SYSTEM FOR MONITORING THE SALES AND PURCHASES OF NONPRESCRIPTION </w:t>
      </w:r>
      <w:r w:rsidR="00BD17EB">
        <w:lastRenderedPageBreak/>
        <w:t xml:space="preserve">EPHEDRINE, PSEUDOEPHEDRINE, OR PHENYLPROPANOLAMINE, SO AS TO EXPAND THE DEFINITION OF A RETAILER. </w:t>
      </w:r>
    </w:p>
    <w:p w:rsidR="00803075" w:rsidRDefault="00803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3075" w:rsidRDefault="00803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3075" w:rsidRDefault="00803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5EF" w:rsidRDefault="00803075"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55EF">
        <w:t>Article 3, Chapter 53, Title 44 of the 1976 Code is amended by adding:</w:t>
      </w:r>
    </w:p>
    <w:p w:rsidR="005355EF" w:rsidRDefault="005355EF"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5EF" w:rsidRDefault="005355EF"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5017B0">
        <w:noBreakHyphen/>
      </w:r>
      <w:r>
        <w:t>53</w:t>
      </w:r>
      <w:r w:rsidR="005017B0">
        <w:noBreakHyphen/>
      </w:r>
      <w:r>
        <w:t>399.</w:t>
      </w:r>
      <w:r>
        <w:tab/>
        <w:t>(A)</w:t>
      </w:r>
      <w:r>
        <w:tab/>
        <w:t>An individual for whom a purchase generates stop</w:t>
      </w:r>
      <w:r w:rsidR="005017B0">
        <w:noBreakHyphen/>
      </w:r>
      <w:r>
        <w:t>sale alerts as provided in Section 44</w:t>
      </w:r>
      <w:r w:rsidR="005017B0">
        <w:noBreakHyphen/>
      </w:r>
      <w:r>
        <w:t>53</w:t>
      </w:r>
      <w:r w:rsidR="005017B0">
        <w:noBreakHyphen/>
      </w:r>
      <w:r>
        <w:t>398(D) on two occasions during any thirty</w:t>
      </w:r>
      <w:r w:rsidR="005017B0">
        <w:noBreakHyphen/>
      </w:r>
      <w:r>
        <w:t>day period may not purchase a drug described in Section 44</w:t>
      </w:r>
      <w:r w:rsidR="005017B0">
        <w:noBreakHyphen/>
      </w:r>
      <w:r>
        <w:t>53</w:t>
      </w:r>
      <w:r w:rsidR="005017B0">
        <w:noBreakHyphen/>
      </w:r>
      <w:r>
        <w:t>39</w:t>
      </w:r>
      <w:r w:rsidR="000D6B3D">
        <w:t>8</w:t>
      </w:r>
      <w:r>
        <w:t>(B) for a six</w:t>
      </w:r>
      <w:r w:rsidR="005017B0">
        <w:noBreakHyphen/>
      </w:r>
      <w:r>
        <w:t>month period immediately following the date on which the second stop</w:t>
      </w:r>
      <w:r w:rsidR="005017B0">
        <w:noBreakHyphen/>
      </w:r>
      <w:r>
        <w:t>sale occurred, and a retailer may not sell these drugs to this individual during this six</w:t>
      </w:r>
      <w:r w:rsidR="005017B0">
        <w:noBreakHyphen/>
      </w:r>
      <w:r>
        <w:t>month period.</w:t>
      </w:r>
    </w:p>
    <w:p w:rsidR="00803075" w:rsidRDefault="005355EF"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50398">
        <w:t xml:space="preserve">A </w:t>
      </w:r>
      <w:r w:rsidR="00BD17EB">
        <w:t>person</w:t>
      </w:r>
      <w:r w:rsidRPr="00750398">
        <w:t xml:space="preserve"> convicted of a violation of subsection (A) is guilty of a misdemeanor and, upon conviction for a first offense, must be fined not more than five thousand dollars and, upon conviction for a second or subsequent offense, must be fined not more than ten thousand dollars.</w:t>
      </w:r>
      <w:r>
        <w:t>”</w:t>
      </w:r>
    </w:p>
    <w:p w:rsidR="005355EF" w:rsidRDefault="005355EF"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5EF" w:rsidRDefault="005355EF"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5017B0">
        <w:noBreakHyphen/>
      </w:r>
      <w:r>
        <w:t>53</w:t>
      </w:r>
      <w:r w:rsidR="005017B0">
        <w:noBreakHyphen/>
      </w:r>
      <w:r>
        <w:t>375(E)(1) of the 1976 Code, as last amended by Act 273 of 2010, is further amended to read:</w:t>
      </w:r>
    </w:p>
    <w:p w:rsidR="005355EF" w:rsidRDefault="005355EF"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5EF" w:rsidRPr="00750398" w:rsidRDefault="005355EF"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750398">
        <w:t xml:space="preserve"> It is unlawful for any person, other than a manufacturer, practitioner, dispenser, distributor, or retailer to knowingly possess any product that contains </w:t>
      </w:r>
      <w:r w:rsidRPr="00BD17EB">
        <w:rPr>
          <w:strike/>
        </w:rPr>
        <w:t>nine</w:t>
      </w:r>
      <w:r w:rsidRPr="00750398">
        <w:t xml:space="preserve"> </w:t>
      </w:r>
      <w:r w:rsidR="00BD17EB">
        <w:rPr>
          <w:u w:val="single"/>
        </w:rPr>
        <w:t>seven and one half</w:t>
      </w:r>
      <w:r w:rsidR="00BD17EB">
        <w:t xml:space="preserve"> </w:t>
      </w:r>
      <w:r w:rsidRPr="00750398">
        <w:t xml:space="preserve">grams or more of ephedrine, pseudoephedrine, or phenylpropanolamine, their salts, isomers, or salts of isomers, or a combination of any of these substances.  A person who violates this subsection </w:t>
      </w:r>
      <w:r w:rsidR="000D6B3D">
        <w:t>is guilty of a felony known as ‘</w:t>
      </w:r>
      <w:r w:rsidRPr="00750398">
        <w:t>trafficking in ephedrine, pseudoephedrine, or phenylpropanolamine, their salts, isomers, or salts of isomers, or a combination of any of these substances</w:t>
      </w:r>
      <w:r w:rsidR="000D6B3D">
        <w:t>’</w:t>
      </w:r>
      <w:r w:rsidRPr="00750398">
        <w:t xml:space="preserve"> and, upon conviction, must be punished as follows if the quantity involved is: </w:t>
      </w:r>
    </w:p>
    <w:p w:rsidR="005355EF" w:rsidRPr="00750398" w:rsidRDefault="005355EF"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(a)</w:t>
      </w:r>
      <w:r>
        <w:tab/>
      </w:r>
      <w:r w:rsidRPr="00BD17EB">
        <w:rPr>
          <w:strike/>
        </w:rPr>
        <w:t>nine</w:t>
      </w:r>
      <w:r w:rsidRPr="00750398">
        <w:t xml:space="preserve"> </w:t>
      </w:r>
      <w:r w:rsidR="00BD17EB">
        <w:rPr>
          <w:u w:val="single"/>
        </w:rPr>
        <w:t>seven and one half</w:t>
      </w:r>
      <w:r w:rsidR="00BD17EB">
        <w:t xml:space="preserve"> </w:t>
      </w:r>
      <w:r w:rsidRPr="00750398">
        <w:t>grams or more, but less than twenty</w:t>
      </w:r>
      <w:r w:rsidR="005017B0">
        <w:noBreakHyphen/>
      </w:r>
      <w:r w:rsidRPr="00750398">
        <w:t xml:space="preserve">eight grams: </w:t>
      </w:r>
    </w:p>
    <w:p w:rsidR="005355EF" w:rsidRPr="00750398" w:rsidRDefault="005355EF"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(i)</w:t>
      </w:r>
      <w:r>
        <w:tab/>
      </w:r>
      <w:r>
        <w:tab/>
      </w:r>
      <w:r w:rsidRPr="00750398">
        <w:t>for a first offense, a term of imprisonment of not more than ten years, no part of which may be suspended nor probation granted, and a fine of twenty</w:t>
      </w:r>
      <w:r w:rsidR="005017B0">
        <w:noBreakHyphen/>
      </w:r>
      <w:r w:rsidRPr="00750398">
        <w:t xml:space="preserve">five thousand dollars; </w:t>
      </w:r>
    </w:p>
    <w:p w:rsidR="005355EF" w:rsidRPr="00750398" w:rsidRDefault="005355EF"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750398">
        <w:t xml:space="preserve">for a second offense, a term of imprisonment of not less than five years nor more than thirty years, no part of which may be suspended nor probation granted, and a fine of fifty thousand dollars; </w:t>
      </w:r>
    </w:p>
    <w:p w:rsidR="00B77A23" w:rsidRDefault="005355EF" w:rsidP="0045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(iii)</w:t>
      </w:r>
      <w:r>
        <w:tab/>
      </w:r>
      <w:r w:rsidRPr="00750398">
        <w:t>for a third or subsequent offense, a mandatory minimum term of imprisonment of not less than twenty</w:t>
      </w:r>
      <w:r w:rsidR="005017B0">
        <w:noBreakHyphen/>
      </w:r>
      <w:r w:rsidRPr="00750398">
        <w:t>five years nor more than thirty years, no part of which may be suspended nor probation granted, and a fine of fifty thousand dollars;</w:t>
      </w:r>
    </w:p>
    <w:p w:rsidR="00B77A23" w:rsidRPr="00750398" w:rsidRDefault="00B77A23" w:rsidP="00B77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(b)</w:t>
      </w:r>
      <w:r>
        <w:tab/>
      </w:r>
      <w:r w:rsidRPr="00750398">
        <w:t>twenty</w:t>
      </w:r>
      <w:r w:rsidR="005017B0">
        <w:noBreakHyphen/>
      </w:r>
      <w:r w:rsidRPr="00750398">
        <w:t xml:space="preserve">eight grams or more, but less than one hundred grams: </w:t>
      </w:r>
    </w:p>
    <w:p w:rsidR="00B77A23" w:rsidRPr="00750398" w:rsidRDefault="00B77A23" w:rsidP="00B77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(i)</w:t>
      </w:r>
      <w:r>
        <w:tab/>
      </w:r>
      <w:r>
        <w:tab/>
      </w:r>
      <w:r w:rsidRPr="00750398">
        <w:t>for a first offense, a term of imprisonment of not less than seven years nor more than twenty</w:t>
      </w:r>
      <w:r w:rsidR="005017B0">
        <w:noBreakHyphen/>
      </w:r>
      <w:r w:rsidRPr="00750398">
        <w:t xml:space="preserve">five years, no part of which may be suspended nor probation granted, and a fine of fifty thousand dollars; </w:t>
      </w:r>
    </w:p>
    <w:p w:rsidR="00B77A23" w:rsidRPr="00750398" w:rsidRDefault="00B77A23" w:rsidP="00B77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(ii)</w:t>
      </w:r>
      <w:r>
        <w:tab/>
      </w:r>
      <w:r w:rsidRPr="00750398">
        <w:t xml:space="preserve">for a second offense, a term of imprisonment of not less than seven years nor more than thirty years, no part of which may be suspended nor probation granted, and a fine of fifty thousand dollars; </w:t>
      </w:r>
    </w:p>
    <w:p w:rsidR="00B77A23" w:rsidRPr="00750398" w:rsidRDefault="00B77A23" w:rsidP="00B77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(iii)</w:t>
      </w:r>
      <w:r>
        <w:tab/>
      </w:r>
      <w:r w:rsidRPr="00750398">
        <w:t>for a third or subsequent offense, a mandatory minimum term of imprisonment of not less than twenty</w:t>
      </w:r>
      <w:r w:rsidR="005017B0">
        <w:noBreakHyphen/>
      </w:r>
      <w:r w:rsidRPr="00750398">
        <w:t xml:space="preserve">five years and not more than thirty years, no part of which may be suspended nor probation granted, and a fine of fifty thousand dollars; </w:t>
      </w:r>
    </w:p>
    <w:p w:rsidR="00B77A23" w:rsidRPr="00750398" w:rsidRDefault="00B77A23" w:rsidP="00B77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(c)</w:t>
      </w:r>
      <w:r>
        <w:tab/>
      </w:r>
      <w:r w:rsidRPr="00750398">
        <w:t>one hundred grams or more, but less than two hundred grams, a mandatory term of imprisonment of twenty</w:t>
      </w:r>
      <w:r w:rsidR="005017B0">
        <w:noBreakHyphen/>
      </w:r>
      <w:r w:rsidRPr="00750398">
        <w:t xml:space="preserve">five years, no part of which may be suspended nor probation granted, and a fine of fifty thousand dollars; </w:t>
      </w:r>
    </w:p>
    <w:p w:rsidR="00B77A23" w:rsidRPr="00750398" w:rsidRDefault="00B77A23" w:rsidP="00B77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D6B3D">
        <w:tab/>
      </w:r>
      <w:r>
        <w:t>(d)</w:t>
      </w:r>
      <w:r>
        <w:tab/>
      </w:r>
      <w:r w:rsidRPr="00750398">
        <w:t>two hundred grams or more, but less than four hundred grams, a mandatory term of imprisonment of twenty</w:t>
      </w:r>
      <w:r w:rsidR="005017B0">
        <w:noBreakHyphen/>
      </w:r>
      <w:r w:rsidRPr="00750398">
        <w:t xml:space="preserve">five years, no part of which may be suspended nor probation granted, and a fine of one hundred thousand dollars; </w:t>
      </w:r>
    </w:p>
    <w:p w:rsidR="005355EF" w:rsidRDefault="00B77A23" w:rsidP="00B77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(e)</w:t>
      </w:r>
      <w:r>
        <w:tab/>
      </w:r>
      <w:r w:rsidRPr="00750398">
        <w:t>four hundred grams or more, a term of imprisonment of not less than twenty</w:t>
      </w:r>
      <w:r w:rsidR="005017B0">
        <w:noBreakHyphen/>
      </w:r>
      <w:r w:rsidRPr="00750398">
        <w:t>five years nor more than thirty years with a mandatory minimum term of imprisonment of twenty</w:t>
      </w:r>
      <w:r w:rsidR="005017B0">
        <w:noBreakHyphen/>
      </w:r>
      <w:r w:rsidRPr="00750398">
        <w:t>five years, no part of which may be suspended nor probation granted, and a fine of two hundred thousand dollars.</w:t>
      </w:r>
      <w:r w:rsidR="005355EF">
        <w:t>”</w:t>
      </w:r>
    </w:p>
    <w:p w:rsidR="00BD17EB" w:rsidRDefault="00BD17EB"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7EB" w:rsidRDefault="00BD17EB"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5017B0">
        <w:noBreakHyphen/>
      </w:r>
      <w:r>
        <w:t>53</w:t>
      </w:r>
      <w:r w:rsidR="005017B0">
        <w:noBreakHyphen/>
      </w:r>
      <w:r>
        <w:t>376(C) of the 1976 Code, as added by Act 275 of 2006, is amended to read:</w:t>
      </w:r>
    </w:p>
    <w:p w:rsidR="00BD17EB" w:rsidRDefault="00BD17EB"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7EB" w:rsidRDefault="00BD17EB"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D17EB">
        <w:rPr>
          <w:strike/>
        </w:rPr>
        <w:t>If a</w:t>
      </w:r>
      <w:r w:rsidRPr="00750398">
        <w:t xml:space="preserve"> </w:t>
      </w:r>
      <w:r>
        <w:rPr>
          <w:u w:val="single"/>
        </w:rPr>
        <w:t>A</w:t>
      </w:r>
      <w:r>
        <w:t xml:space="preserve"> </w:t>
      </w:r>
      <w:r w:rsidRPr="00750398">
        <w:t xml:space="preserve">person </w:t>
      </w:r>
      <w:r>
        <w:rPr>
          <w:u w:val="single"/>
        </w:rPr>
        <w:t>who</w:t>
      </w:r>
      <w:r>
        <w:t xml:space="preserve"> </w:t>
      </w:r>
      <w:r w:rsidRPr="00750398">
        <w:t>is convicted of a violation of this section</w:t>
      </w:r>
      <w:r w:rsidRPr="00BD17EB">
        <w:rPr>
          <w:strike/>
        </w:rPr>
        <w:t xml:space="preserve">, </w:t>
      </w:r>
      <w:r w:rsidRPr="00750398">
        <w:t>in a manner that requires an emergency or environmental response</w:t>
      </w:r>
      <w:r w:rsidRPr="00643C87">
        <w:rPr>
          <w:strike/>
        </w:rPr>
        <w:t>, the person convicted</w:t>
      </w:r>
      <w:r w:rsidRPr="00750398">
        <w:t xml:space="preserve"> must </w:t>
      </w:r>
      <w:r w:rsidRPr="00643C87">
        <w:rPr>
          <w:strike/>
        </w:rPr>
        <w:t>be required to</w:t>
      </w:r>
      <w:r w:rsidRPr="00750398">
        <w:t xml:space="preserve"> make restitution to all public entities involved in the emergency response, to cover the reasonable cost of their participation in the emergency response</w:t>
      </w:r>
      <w:r w:rsidR="00643C87">
        <w:rPr>
          <w:u w:val="single"/>
        </w:rPr>
        <w:t>, including, but not limited to, the full c</w:t>
      </w:r>
      <w:r w:rsidR="00454DFD">
        <w:rPr>
          <w:u w:val="single"/>
        </w:rPr>
        <w:t>o</w:t>
      </w:r>
      <w:r w:rsidR="00643C87">
        <w:rPr>
          <w:u w:val="single"/>
        </w:rPr>
        <w:t>st of any environmental clean</w:t>
      </w:r>
      <w:r w:rsidR="00CB23C1">
        <w:rPr>
          <w:u w:val="single"/>
        </w:rPr>
        <w:t xml:space="preserve"> </w:t>
      </w:r>
      <w:r w:rsidR="00643C87">
        <w:rPr>
          <w:u w:val="single"/>
        </w:rPr>
        <w:t>up performed</w:t>
      </w:r>
      <w:r w:rsidRPr="00750398">
        <w:t>.  The convicted person shall make the restitution in addition to any other fine or penalty required by law.</w:t>
      </w:r>
      <w:r>
        <w:t>”</w:t>
      </w:r>
    </w:p>
    <w:p w:rsidR="00643C87" w:rsidRDefault="00643C87"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C87" w:rsidRDefault="00643C87"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rsidR="005017B0">
        <w:noBreakHyphen/>
      </w:r>
      <w:r>
        <w:t>53</w:t>
      </w:r>
      <w:r w:rsidR="005017B0">
        <w:noBreakHyphen/>
      </w:r>
      <w:r>
        <w:t>398(B) of the 1976 Code, as last amended by Act 242 of 2010, is further amended to read:</w:t>
      </w:r>
    </w:p>
    <w:p w:rsidR="00643C87" w:rsidRDefault="00643C87"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C87" w:rsidRDefault="00643C87"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rsidRPr="00750398">
        <w:t>(1)</w:t>
      </w:r>
      <w:r>
        <w:tab/>
      </w:r>
      <w:r w:rsidRPr="00750398">
        <w:t>A retailer may not sell to an individual</w:t>
      </w:r>
      <w:r>
        <w:rPr>
          <w:u w:val="single"/>
        </w:rPr>
        <w:t>:</w:t>
      </w:r>
    </w:p>
    <w:p w:rsidR="00643C87" w:rsidRDefault="00C803B1"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03B1">
        <w:tab/>
      </w:r>
      <w:r w:rsidRPr="00C803B1">
        <w:tab/>
      </w:r>
      <w:r w:rsidRPr="00C803B1">
        <w:tab/>
      </w:r>
      <w:r w:rsidR="00454DFD">
        <w:rPr>
          <w:u w:val="single"/>
        </w:rPr>
        <w:t>(</w:t>
      </w:r>
      <w:r w:rsidR="00643C87">
        <w:rPr>
          <w:u w:val="single"/>
        </w:rPr>
        <w:t>a)</w:t>
      </w:r>
      <w:r w:rsidRPr="00C803B1">
        <w:tab/>
      </w:r>
      <w:r w:rsidR="00643C87" w:rsidRPr="00750398">
        <w:t xml:space="preserve">in any single day a nonprescription product or a combination of nonprescription products containing more than 3.6 grams of ephedrine, pseudoephedrine, or phenylpropanolamine;  </w:t>
      </w:r>
      <w:r w:rsidR="00643C87" w:rsidRPr="00643C87">
        <w:rPr>
          <w:strike/>
        </w:rPr>
        <w:t>and a retailer may not sell to an individual</w:t>
      </w:r>
      <w:r w:rsidR="00643C87" w:rsidRPr="00750398">
        <w:t xml:space="preserve"> </w:t>
      </w:r>
    </w:p>
    <w:p w:rsidR="00643C87" w:rsidRDefault="00643C87"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00C803B1" w:rsidRPr="00C803B1">
        <w:tab/>
      </w:r>
      <w:r w:rsidRPr="00750398">
        <w:t>in a thirty</w:t>
      </w:r>
      <w:r w:rsidR="005017B0">
        <w:noBreakHyphen/>
      </w:r>
      <w:r w:rsidRPr="00750398">
        <w:t>day period a nonprescription product or a combination of nonprescription products containing more than nine grams of ephedrine, pseudoephedrine, or phenylpropanolamine</w:t>
      </w:r>
      <w:r>
        <w:rPr>
          <w:u w:val="single"/>
        </w:rPr>
        <w:t>; and</w:t>
      </w:r>
    </w:p>
    <w:p w:rsidR="00643C87" w:rsidRPr="00750398" w:rsidRDefault="00C803B1"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03B1">
        <w:tab/>
      </w:r>
      <w:r w:rsidRPr="00C803B1">
        <w:tab/>
      </w:r>
      <w:r w:rsidRPr="00C803B1">
        <w:tab/>
      </w:r>
      <w:r w:rsidR="00643C87">
        <w:rPr>
          <w:u w:val="single"/>
        </w:rPr>
        <w:t>(c)</w:t>
      </w:r>
      <w:r w:rsidRPr="00C803B1">
        <w:tab/>
      </w:r>
      <w:r w:rsidR="00643C87">
        <w:rPr>
          <w:u w:val="single"/>
        </w:rPr>
        <w:t>any combination in subitems (a) and (b) to a person convicted of a criminal offense related to the sale, use, or possession of methamphetamine, its salts, or its isomers as provided in Section 44</w:t>
      </w:r>
      <w:r w:rsidR="005017B0">
        <w:rPr>
          <w:u w:val="single"/>
        </w:rPr>
        <w:noBreakHyphen/>
      </w:r>
      <w:r w:rsidR="00643C87">
        <w:rPr>
          <w:u w:val="single"/>
        </w:rPr>
        <w:t>53</w:t>
      </w:r>
      <w:r w:rsidR="005017B0">
        <w:rPr>
          <w:u w:val="single"/>
        </w:rPr>
        <w:noBreakHyphen/>
      </w:r>
      <w:r w:rsidR="00643C87">
        <w:rPr>
          <w:u w:val="single"/>
        </w:rPr>
        <w:t>375</w:t>
      </w:r>
      <w:r w:rsidR="00643C87" w:rsidRPr="00750398">
        <w:t xml:space="preserve">. </w:t>
      </w:r>
    </w:p>
    <w:p w:rsidR="00643C87" w:rsidRDefault="00643C87"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750398">
        <w:t>(2)</w:t>
      </w:r>
      <w:r>
        <w:tab/>
      </w:r>
      <w:r w:rsidRPr="00750398">
        <w:t>An individual may not purchase</w:t>
      </w:r>
      <w:r>
        <w:rPr>
          <w:u w:val="single"/>
        </w:rPr>
        <w:t>:</w:t>
      </w:r>
    </w:p>
    <w:p w:rsidR="00643C87" w:rsidRDefault="00C803B1"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03B1">
        <w:tab/>
      </w:r>
      <w:r w:rsidRPr="00C803B1">
        <w:tab/>
      </w:r>
      <w:r w:rsidRPr="00C803B1">
        <w:tab/>
      </w:r>
      <w:r w:rsidR="00643C87">
        <w:rPr>
          <w:u w:val="single"/>
        </w:rPr>
        <w:t>(a)</w:t>
      </w:r>
      <w:r w:rsidRPr="00C803B1">
        <w:tab/>
      </w:r>
      <w:r w:rsidR="00643C87" w:rsidRPr="00750398">
        <w:t xml:space="preserve">in any single day a nonprescription product or a combination of nonprescription products containing more than 3.6 grams of ephedrine, pseudoephedrine, or phenylpropanolamine;  </w:t>
      </w:r>
      <w:r w:rsidR="00643C87" w:rsidRPr="00643C87">
        <w:rPr>
          <w:strike/>
        </w:rPr>
        <w:t>and an individual may not purchase</w:t>
      </w:r>
      <w:r w:rsidR="00643C87" w:rsidRPr="00750398">
        <w:t xml:space="preserve"> </w:t>
      </w:r>
    </w:p>
    <w:p w:rsidR="00643C87" w:rsidRDefault="00643C87"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(b)</w:t>
      </w:r>
      <w:r w:rsidR="00C803B1" w:rsidRPr="00C803B1">
        <w:tab/>
      </w:r>
      <w:r w:rsidRPr="00750398">
        <w:t>in a thirty</w:t>
      </w:r>
      <w:r w:rsidR="005017B0">
        <w:noBreakHyphen/>
      </w:r>
      <w:r w:rsidRPr="00750398">
        <w:t>day period a nonprescription product or a combination of nonprescription products containing more than nine grams of ephedrine, pseudoephedrine, or phenylpropanolamine</w:t>
      </w:r>
      <w:r>
        <w:rPr>
          <w:u w:val="single"/>
        </w:rPr>
        <w:t>; or</w:t>
      </w:r>
    </w:p>
    <w:p w:rsidR="00643C87" w:rsidRDefault="00C803B1"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03B1">
        <w:tab/>
      </w:r>
      <w:r w:rsidRPr="00C803B1">
        <w:tab/>
      </w:r>
      <w:r w:rsidRPr="00C803B1">
        <w:tab/>
      </w:r>
      <w:r w:rsidR="00643C87">
        <w:rPr>
          <w:u w:val="single"/>
        </w:rPr>
        <w:t>(c)</w:t>
      </w:r>
      <w:r w:rsidRPr="00C803B1">
        <w:tab/>
      </w:r>
      <w:r w:rsidR="00643C87">
        <w:rPr>
          <w:u w:val="single"/>
        </w:rPr>
        <w:t>any combination in subitems (a) and (b) if he has been convicted of a crime relating to the sale, use, or possession of methamphetamine, it salts, or its isomers as provided in Section 44</w:t>
      </w:r>
      <w:r w:rsidR="005017B0">
        <w:rPr>
          <w:u w:val="single"/>
        </w:rPr>
        <w:noBreakHyphen/>
      </w:r>
      <w:r w:rsidR="00643C87">
        <w:rPr>
          <w:u w:val="single"/>
        </w:rPr>
        <w:t>53</w:t>
      </w:r>
      <w:r w:rsidR="005017B0">
        <w:rPr>
          <w:u w:val="single"/>
        </w:rPr>
        <w:noBreakHyphen/>
      </w:r>
      <w:r w:rsidR="00643C87">
        <w:rPr>
          <w:u w:val="single"/>
        </w:rPr>
        <w:t>375</w:t>
      </w:r>
      <w:r w:rsidR="00643C87" w:rsidRPr="00750398">
        <w:t>.</w:t>
      </w:r>
      <w:r w:rsidR="00643C87">
        <w:t>”</w:t>
      </w:r>
    </w:p>
    <w:p w:rsidR="00643C87" w:rsidRDefault="00643C87"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C87" w:rsidRDefault="00643C87"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23</w:t>
      </w:r>
      <w:r w:rsidR="005017B0">
        <w:noBreakHyphen/>
      </w:r>
      <w:r>
        <w:t>3</w:t>
      </w:r>
      <w:r w:rsidR="005017B0">
        <w:noBreakHyphen/>
      </w:r>
      <w:r>
        <w:t xml:space="preserve">1200(F) of the 1976 Code, as </w:t>
      </w:r>
      <w:r w:rsidR="000D6B3D">
        <w:t>added</w:t>
      </w:r>
      <w:r>
        <w:t xml:space="preserve"> by Act 2</w:t>
      </w:r>
      <w:r w:rsidR="000D6B3D">
        <w:t>42</w:t>
      </w:r>
      <w:r>
        <w:t xml:space="preserve"> of 2010, is amended to read:</w:t>
      </w:r>
    </w:p>
    <w:p w:rsidR="00643C87" w:rsidRDefault="00643C87"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C87" w:rsidRDefault="00643C87"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02687C">
        <w:t xml:space="preserve">For purposes of this section </w:t>
      </w:r>
      <w:r w:rsidR="005017B0" w:rsidRPr="005017B0">
        <w:t>‘</w:t>
      </w:r>
      <w:r w:rsidRPr="0002687C">
        <w:t>retailer</w:t>
      </w:r>
      <w:r w:rsidR="005017B0" w:rsidRPr="005017B0">
        <w:t>’</w:t>
      </w:r>
      <w:r w:rsidRPr="0002687C">
        <w:t xml:space="preserve"> means </w:t>
      </w:r>
      <w:r w:rsidRPr="000D6B3D">
        <w:rPr>
          <w:strike/>
        </w:rPr>
        <w:t xml:space="preserve">a </w:t>
      </w:r>
      <w:r w:rsidRPr="00643C87">
        <w:rPr>
          <w:strike/>
        </w:rPr>
        <w:t>retail distributor</w:t>
      </w:r>
      <w:r>
        <w:t xml:space="preserve"> </w:t>
      </w:r>
      <w:r>
        <w:rPr>
          <w:u w:val="single"/>
        </w:rPr>
        <w:t>any entity</w:t>
      </w:r>
      <w:r w:rsidRPr="0002687C">
        <w:t xml:space="preserve">, including a pharmacy, </w:t>
      </w:r>
      <w:r w:rsidRPr="00643C87">
        <w:rPr>
          <w:strike/>
        </w:rPr>
        <w:t>where</w:t>
      </w:r>
      <w:r w:rsidRPr="0002687C">
        <w:t xml:space="preserve"> </w:t>
      </w:r>
      <w:r>
        <w:rPr>
          <w:u w:val="single"/>
        </w:rPr>
        <w:t>engaged in the retail sale of any</w:t>
      </w:r>
      <w:r>
        <w:t xml:space="preserve"> </w:t>
      </w:r>
      <w:r w:rsidRPr="0002687C">
        <w:t xml:space="preserve">ephedrine, pseudoephedrine, or phenylpropanolamine </w:t>
      </w:r>
      <w:r w:rsidRPr="008E01F8">
        <w:rPr>
          <w:strike/>
        </w:rPr>
        <w:t>products are available for sale and</w:t>
      </w:r>
      <w:r w:rsidRPr="0002687C">
        <w:t xml:space="preserve"> </w:t>
      </w:r>
      <w:r w:rsidR="008E01F8">
        <w:rPr>
          <w:u w:val="single"/>
        </w:rPr>
        <w:t>product</w:t>
      </w:r>
      <w:r w:rsidR="000D6B3D">
        <w:rPr>
          <w:u w:val="single"/>
        </w:rPr>
        <w:t>s</w:t>
      </w:r>
      <w:r w:rsidR="008E01F8">
        <w:rPr>
          <w:u w:val="single"/>
        </w:rPr>
        <w:t xml:space="preserve">.  The term </w:t>
      </w:r>
      <w:r w:rsidR="005017B0" w:rsidRPr="005017B0">
        <w:rPr>
          <w:u w:val="single"/>
        </w:rPr>
        <w:t>‘</w:t>
      </w:r>
      <w:r w:rsidR="008E01F8">
        <w:rPr>
          <w:u w:val="single"/>
        </w:rPr>
        <w:t>retailer</w:t>
      </w:r>
      <w:r w:rsidR="005017B0" w:rsidRPr="005017B0">
        <w:rPr>
          <w:u w:val="single"/>
        </w:rPr>
        <w:t>’</w:t>
      </w:r>
      <w:r w:rsidR="008E01F8">
        <w:t xml:space="preserve"> </w:t>
      </w:r>
      <w:r w:rsidRPr="0002687C">
        <w:t>does not include an employee or agent of a retailer.</w:t>
      </w:r>
      <w:r>
        <w:t>”</w:t>
      </w:r>
    </w:p>
    <w:p w:rsidR="008E01F8" w:rsidRDefault="008E01F8"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1F8" w:rsidRDefault="008E01F8"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03075" w:rsidRDefault="00803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3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01F8">
        <w:t>7</w:t>
      </w:r>
      <w:r>
        <w:t>.</w:t>
      </w:r>
      <w:r>
        <w:tab/>
        <w:t>This act takes effect upon approval by the Governor.</w:t>
      </w:r>
    </w:p>
    <w:p w:rsidR="00097A4C" w:rsidRDefault="005017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7A4C" w:rsidRDefault="00097A4C" w:rsidP="00800553">
      <w:pPr>
        <w:suppressAutoHyphens/>
      </w:pPr>
    </w:p>
    <w:sectPr w:rsidR="00097A4C" w:rsidSect="0080055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C87" w:rsidRDefault="00643C87" w:rsidP="009F0C77">
      <w:r>
        <w:separator/>
      </w:r>
    </w:p>
  </w:endnote>
  <w:endnote w:type="continuationSeparator" w:id="0">
    <w:p w:rsidR="00643C87" w:rsidRDefault="00643C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19AF12-4E24-45DF-9A64-AE2F86F5B6F2}"/>
    <w:embedBold r:id="rId2" w:fontKey="{17B891FB-0B82-456D-B68A-D05A17290748}"/>
  </w:font>
  <w:font w:name="Calibri">
    <w:panose1 w:val="020F0502020204030204"/>
    <w:charset w:val="00"/>
    <w:family w:val="swiss"/>
    <w:pitch w:val="variable"/>
    <w:sig w:usb0="E10002FF" w:usb1="4000ACFF" w:usb2="00000009" w:usb3="00000000" w:csb0="0000019F" w:csb1="00000000"/>
    <w:embedRegular r:id="rId3" w:fontKey="{D9B381DF-E7F9-4B97-890B-05350FF296C6}"/>
  </w:font>
  <w:font w:name="Tahoma">
    <w:panose1 w:val="020B0604030504040204"/>
    <w:charset w:val="00"/>
    <w:family w:val="swiss"/>
    <w:pitch w:val="variable"/>
    <w:sig w:usb0="21002A87" w:usb1="80000000" w:usb2="00000008" w:usb3="00000000" w:csb0="000101FF" w:csb1="00000000"/>
    <w:embedRegular r:id="rId4" w:fontKey="{EFF9745F-EF42-4F73-9256-7A7A9B4612A9}"/>
  </w:font>
  <w:font w:name="Cambria">
    <w:panose1 w:val="02040503050406030204"/>
    <w:charset w:val="00"/>
    <w:family w:val="roman"/>
    <w:pitch w:val="variable"/>
    <w:sig w:usb0="E00002FF" w:usb1="400004FF" w:usb2="00000000" w:usb3="00000000" w:csb0="0000019F" w:csb1="00000000"/>
    <w:embedRegular r:id="rId5" w:fontKey="{AF368FD4-E00A-46B3-BB09-89A7DDFBDB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553" w:rsidRPr="00097A4C" w:rsidRDefault="00800553" w:rsidP="00097A4C">
    <w:pPr>
      <w:pStyle w:val="Footer"/>
      <w:tabs>
        <w:tab w:val="clear" w:pos="4680"/>
        <w:tab w:val="clear" w:pos="9360"/>
        <w:tab w:val="center" w:pos="2995"/>
      </w:tabs>
      <w:spacing w:before="120"/>
    </w:pPr>
    <w:r>
      <w:t>[1138]</w:t>
    </w:r>
    <w:r>
      <w:tab/>
    </w:r>
    <w:r w:rsidR="000946DE">
      <w:fldChar w:fldCharType="begin"/>
    </w:r>
    <w:r w:rsidR="000946DE">
      <w:instrText xml:space="preserve"> PAGE  \* MERGEFORMAT </w:instrText>
    </w:r>
    <w:r w:rsidR="000946DE">
      <w:fldChar w:fldCharType="separate"/>
    </w:r>
    <w:r w:rsidR="000946DE">
      <w:rPr>
        <w:noProof/>
      </w:rPr>
      <w:t>1</w:t>
    </w:r>
    <w:r w:rsidR="000946D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C87" w:rsidRDefault="00643C87" w:rsidP="009F0C77">
      <w:r>
        <w:separator/>
      </w:r>
    </w:p>
  </w:footnote>
  <w:footnote w:type="continuationSeparator" w:id="0">
    <w:p w:rsidR="00643C87" w:rsidRDefault="00643C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342AB12"/>
    <w:docVar w:name="CoverBillType" w:val="b"/>
    <w:docVar w:name="docpath" w:val="L:\Council\bills\AGM\19342AB12.DOCX"/>
    <w:docVar w:name="dvBillNumber" w:val="1138"/>
    <w:docVar w:name="dvBillNumberPrefix" w:val="S. "/>
    <w:docVar w:name="dvOriginalBody" w:val="Senate"/>
    <w:docVar w:name="dvSteno" w:val="AGM"/>
    <w:docVar w:name="NameofBody" w:val="s"/>
    <w:docVar w:name="vgroup2" w:val="Council"/>
  </w:docVars>
  <w:rsids>
    <w:rsidRoot w:val="00E41853"/>
    <w:rsid w:val="00026C9A"/>
    <w:rsid w:val="00031154"/>
    <w:rsid w:val="0008546B"/>
    <w:rsid w:val="000946DE"/>
    <w:rsid w:val="000965A1"/>
    <w:rsid w:val="00097A4C"/>
    <w:rsid w:val="000D6B3D"/>
    <w:rsid w:val="000E1785"/>
    <w:rsid w:val="00101528"/>
    <w:rsid w:val="001023A4"/>
    <w:rsid w:val="0010776B"/>
    <w:rsid w:val="00133E66"/>
    <w:rsid w:val="00134ACF"/>
    <w:rsid w:val="00144E15"/>
    <w:rsid w:val="001A4A62"/>
    <w:rsid w:val="001A681E"/>
    <w:rsid w:val="001D08F2"/>
    <w:rsid w:val="002037CA"/>
    <w:rsid w:val="002047A2"/>
    <w:rsid w:val="00225169"/>
    <w:rsid w:val="002321B6"/>
    <w:rsid w:val="0023696B"/>
    <w:rsid w:val="00250967"/>
    <w:rsid w:val="002759C5"/>
    <w:rsid w:val="00277DEE"/>
    <w:rsid w:val="00280D88"/>
    <w:rsid w:val="00294ABE"/>
    <w:rsid w:val="002A3EB4"/>
    <w:rsid w:val="002A69CA"/>
    <w:rsid w:val="002F310A"/>
    <w:rsid w:val="00325348"/>
    <w:rsid w:val="00393688"/>
    <w:rsid w:val="003D411E"/>
    <w:rsid w:val="003E3C1E"/>
    <w:rsid w:val="003E6148"/>
    <w:rsid w:val="00400EAA"/>
    <w:rsid w:val="0041760A"/>
    <w:rsid w:val="00454B82"/>
    <w:rsid w:val="00454DFD"/>
    <w:rsid w:val="004809EE"/>
    <w:rsid w:val="004E3079"/>
    <w:rsid w:val="005017B0"/>
    <w:rsid w:val="00511EE9"/>
    <w:rsid w:val="00521E00"/>
    <w:rsid w:val="005355EF"/>
    <w:rsid w:val="00577C6C"/>
    <w:rsid w:val="0058501B"/>
    <w:rsid w:val="005B4806"/>
    <w:rsid w:val="006215AA"/>
    <w:rsid w:val="006340D9"/>
    <w:rsid w:val="00643B8E"/>
    <w:rsid w:val="00643C87"/>
    <w:rsid w:val="00665EBC"/>
    <w:rsid w:val="0069470D"/>
    <w:rsid w:val="006A476C"/>
    <w:rsid w:val="006C6A93"/>
    <w:rsid w:val="006E02F9"/>
    <w:rsid w:val="007042CE"/>
    <w:rsid w:val="00753C04"/>
    <w:rsid w:val="00756946"/>
    <w:rsid w:val="00757F80"/>
    <w:rsid w:val="00771EEC"/>
    <w:rsid w:val="00786819"/>
    <w:rsid w:val="007A325A"/>
    <w:rsid w:val="007F1523"/>
    <w:rsid w:val="007F509E"/>
    <w:rsid w:val="007F5799"/>
    <w:rsid w:val="007F6947"/>
    <w:rsid w:val="00800553"/>
    <w:rsid w:val="00803075"/>
    <w:rsid w:val="00872729"/>
    <w:rsid w:val="008C7D65"/>
    <w:rsid w:val="008E01F8"/>
    <w:rsid w:val="008F4429"/>
    <w:rsid w:val="009352BB"/>
    <w:rsid w:val="00957EBF"/>
    <w:rsid w:val="00990668"/>
    <w:rsid w:val="009F0C77"/>
    <w:rsid w:val="009F4DD1"/>
    <w:rsid w:val="00A155D6"/>
    <w:rsid w:val="00A34135"/>
    <w:rsid w:val="00A469EC"/>
    <w:rsid w:val="00A64E80"/>
    <w:rsid w:val="00A741D9"/>
    <w:rsid w:val="00A74EE1"/>
    <w:rsid w:val="00A9741D"/>
    <w:rsid w:val="00AB5B92"/>
    <w:rsid w:val="00AC12E7"/>
    <w:rsid w:val="00AD4B17"/>
    <w:rsid w:val="00B26FA6"/>
    <w:rsid w:val="00B741CB"/>
    <w:rsid w:val="00B77A23"/>
    <w:rsid w:val="00B934F3"/>
    <w:rsid w:val="00BB6347"/>
    <w:rsid w:val="00BD17EB"/>
    <w:rsid w:val="00BD2134"/>
    <w:rsid w:val="00C038D8"/>
    <w:rsid w:val="00C045DD"/>
    <w:rsid w:val="00C0520F"/>
    <w:rsid w:val="00C3136F"/>
    <w:rsid w:val="00C3483A"/>
    <w:rsid w:val="00C74E9D"/>
    <w:rsid w:val="00C803B1"/>
    <w:rsid w:val="00C82FD3"/>
    <w:rsid w:val="00CB23C1"/>
    <w:rsid w:val="00CC6B7B"/>
    <w:rsid w:val="00CD3619"/>
    <w:rsid w:val="00CF17DD"/>
    <w:rsid w:val="00CF4447"/>
    <w:rsid w:val="00D405E7"/>
    <w:rsid w:val="00D41D56"/>
    <w:rsid w:val="00D6260D"/>
    <w:rsid w:val="00D6662B"/>
    <w:rsid w:val="00D729D0"/>
    <w:rsid w:val="00D87135"/>
    <w:rsid w:val="00D95E2F"/>
    <w:rsid w:val="00D970A9"/>
    <w:rsid w:val="00DB3AC0"/>
    <w:rsid w:val="00DE68F0"/>
    <w:rsid w:val="00DF3845"/>
    <w:rsid w:val="00DF7E17"/>
    <w:rsid w:val="00E41853"/>
    <w:rsid w:val="00EB00A2"/>
    <w:rsid w:val="00EB1BF3"/>
    <w:rsid w:val="00EF24A9"/>
    <w:rsid w:val="00EF3EEE"/>
    <w:rsid w:val="00F149A7"/>
    <w:rsid w:val="00F248A3"/>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6BB39EA-F1D7-47C9-88BB-0632919F6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4DFD"/>
    <w:rPr>
      <w:rFonts w:ascii="Tahoma" w:hAnsi="Tahoma" w:cs="Tahoma"/>
      <w:sz w:val="16"/>
      <w:szCs w:val="16"/>
    </w:rPr>
  </w:style>
  <w:style w:type="character" w:customStyle="1" w:styleId="BalloonTextChar">
    <w:name w:val="Balloon Text Char"/>
    <w:basedOn w:val="DefaultParagraphFont"/>
    <w:link w:val="BalloonText"/>
    <w:uiPriority w:val="99"/>
    <w:semiHidden/>
    <w:rsid w:val="00454DFD"/>
    <w:rPr>
      <w:rFonts w:ascii="Tahoma" w:eastAsia="Times New Roman" w:hAnsi="Tahoma" w:cs="Tahoma"/>
      <w:sz w:val="16"/>
      <w:szCs w:val="16"/>
    </w:rPr>
  </w:style>
  <w:style w:type="paragraph" w:customStyle="1" w:styleId="BillDots0">
    <w:name w:val="Bill Dots"/>
    <w:basedOn w:val="Normal"/>
    <w:qFormat/>
    <w:rsid w:val="008C7D6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C7D65"/>
    <w:pPr>
      <w:tabs>
        <w:tab w:val="right" w:pos="5904"/>
      </w:tabs>
    </w:pPr>
  </w:style>
  <w:style w:type="character" w:styleId="Hyperlink">
    <w:name w:val="Hyperlink"/>
    <w:basedOn w:val="DefaultParagraphFont"/>
    <w:uiPriority w:val="99"/>
    <w:unhideWhenUsed/>
    <w:rsid w:val="008005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24-12.docx" TargetMode="External"/><Relationship Id="rId3" Type="http://schemas.openxmlformats.org/officeDocument/2006/relationships/settings" Target="settings.xml"/><Relationship Id="rId7" Type="http://schemas.openxmlformats.org/officeDocument/2006/relationships/hyperlink" Target="file:///h:\sj%20archive\2012\01-2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38_2012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DC47E-64BD-4DD5-91DC-6B70B7A7E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1467</Words>
  <Characters>7585</Characters>
  <Application>Microsoft Office Word</Application>
  <DocSecurity>4</DocSecurity>
  <Lines>212</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1138: Sale of drugs - South Carolina Legislature Online</dc:title>
  <dc:subject/>
  <dc:creator>angiemorgan</dc:creator>
  <cp:keywords/>
  <dc:description/>
  <cp:lastModifiedBy>N Cumfer</cp:lastModifiedBy>
  <cp:revision>2</cp:revision>
  <cp:lastPrinted>2011-12-01T16:56:00Z</cp:lastPrinted>
  <dcterms:created xsi:type="dcterms:W3CDTF">2014-11-21T21:09:00Z</dcterms:created>
  <dcterms:modified xsi:type="dcterms:W3CDTF">2014-11-21T21:09:00Z</dcterms:modified>
</cp:coreProperties>
</file>