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6B" w:rsidRDefault="00494C6B" w:rsidP="00494C6B">
      <w:pPr>
        <w:widowControl w:val="0"/>
        <w:jc w:val="center"/>
      </w:pPr>
      <w:bookmarkStart w:id="0" w:name="_GoBack"/>
      <w:bookmarkEnd w:id="0"/>
      <w:r w:rsidRPr="00494C6B">
        <w:rPr>
          <w:b/>
        </w:rPr>
        <w:t>South Carolina General Assembly</w:t>
      </w:r>
    </w:p>
    <w:p w:rsidR="00494C6B" w:rsidRDefault="00494C6B" w:rsidP="00494C6B">
      <w:pPr>
        <w:widowControl w:val="0"/>
        <w:jc w:val="center"/>
      </w:pPr>
      <w:r>
        <w:t>119th Session, 2011-2012</w:t>
      </w: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jc w:val="left"/>
        <w:rPr>
          <w:b/>
        </w:rPr>
      </w:pPr>
      <w:r w:rsidRPr="00494C6B">
        <w:rPr>
          <w:b/>
        </w:rPr>
        <w:t>S.</w:t>
      </w:r>
      <w:r>
        <w:rPr>
          <w:b/>
        </w:rPr>
        <w:t xml:space="preserve"> </w:t>
      </w:r>
      <w:r w:rsidRPr="00494C6B">
        <w:rPr>
          <w:b/>
        </w:rPr>
        <w:t>1224</w:t>
      </w:r>
    </w:p>
    <w:p w:rsidR="00494C6B" w:rsidRDefault="00494C6B" w:rsidP="00494C6B">
      <w:pPr>
        <w:widowControl w:val="0"/>
        <w:jc w:val="left"/>
        <w:rPr>
          <w:b/>
        </w:rPr>
      </w:pPr>
    </w:p>
    <w:p w:rsidR="00494C6B" w:rsidRDefault="00494C6B" w:rsidP="00494C6B">
      <w:pPr>
        <w:widowControl w:val="0"/>
        <w:jc w:val="left"/>
      </w:pPr>
      <w:r w:rsidRPr="00494C6B">
        <w:rPr>
          <w:b/>
        </w:rPr>
        <w:t>STATUS INFORMATION</w:t>
      </w: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jc w:val="left"/>
      </w:pPr>
      <w:r>
        <w:t>General Bill</w:t>
      </w:r>
    </w:p>
    <w:p w:rsidR="00494C6B" w:rsidRDefault="00494C6B" w:rsidP="00494C6B">
      <w:pPr>
        <w:widowControl w:val="0"/>
        <w:jc w:val="left"/>
      </w:pPr>
      <w:r>
        <w:t>Sponsors: Senator Scott</w:t>
      </w:r>
    </w:p>
    <w:p w:rsidR="00494C6B" w:rsidRDefault="00494C6B" w:rsidP="00494C6B">
      <w:pPr>
        <w:widowControl w:val="0"/>
        <w:jc w:val="left"/>
      </w:pPr>
      <w:r>
        <w:t>Document Path: l:\council\bills\agm\19172ab11.docx</w:t>
      </w: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jc w:val="left"/>
      </w:pPr>
      <w:r>
        <w:t>Introduced in the Senate on February 15, 2012</w:t>
      </w:r>
    </w:p>
    <w:p w:rsidR="00494C6B" w:rsidRDefault="00494C6B" w:rsidP="00494C6B">
      <w:pPr>
        <w:widowControl w:val="0"/>
        <w:jc w:val="left"/>
      </w:pPr>
      <w:r>
        <w:t xml:space="preserve">Currently residing in the Senate Committee on </w:t>
      </w:r>
      <w:r w:rsidRPr="00494C6B">
        <w:rPr>
          <w:b/>
        </w:rPr>
        <w:t>Judiciary</w:t>
      </w: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jc w:val="left"/>
      </w:pPr>
      <w:r>
        <w:t xml:space="preserve">Summary: </w:t>
      </w:r>
      <w:r w:rsidR="002402F0">
        <w:t>Cable service and cell phone service providers</w:t>
      </w: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jc w:val="left"/>
      </w:pPr>
    </w:p>
    <w:p w:rsidR="00494C6B" w:rsidRDefault="00494C6B" w:rsidP="00494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4C6B">
        <w:rPr>
          <w:b/>
        </w:rPr>
        <w:t>HISTORY OF LEGISLATIVE ACTIONS</w:t>
      </w:r>
    </w:p>
    <w:p w:rsidR="00494C6B" w:rsidRDefault="00494C6B" w:rsidP="00494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4C6B" w:rsidRPr="00494C6B" w:rsidRDefault="00494C6B" w:rsidP="00494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4C6B">
        <w:rPr>
          <w:u w:val="single"/>
        </w:rPr>
        <w:tab/>
        <w:t>Date</w:t>
      </w:r>
      <w:r w:rsidRPr="00494C6B">
        <w:rPr>
          <w:u w:val="single"/>
        </w:rPr>
        <w:tab/>
        <w:t>Body</w:t>
      </w:r>
      <w:r w:rsidRPr="00494C6B">
        <w:rPr>
          <w:u w:val="single"/>
        </w:rPr>
        <w:tab/>
        <w:t>Action Description with journal page number</w:t>
      </w:r>
      <w:r w:rsidRPr="00494C6B">
        <w:rPr>
          <w:u w:val="single"/>
        </w:rPr>
        <w:tab/>
      </w:r>
    </w:p>
    <w:p w:rsidR="00336180" w:rsidRDefault="00336180" w:rsidP="00336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2/15/2012</w:t>
      </w:r>
      <w:r>
        <w:tab/>
        <w:t>Senate</w:t>
      </w:r>
      <w:r>
        <w:tab/>
      </w:r>
      <w:r w:rsidRPr="00924A4E">
        <w:t>Introduced and read first time (</w:t>
      </w:r>
      <w:hyperlink r:id="rId7" w:history="1">
        <w:r w:rsidRPr="00924A4E">
          <w:rPr>
            <w:rStyle w:val="Hyperlink"/>
          </w:rPr>
          <w:t>Senate Journal</w:t>
        </w:r>
        <w:r w:rsidRPr="00924A4E">
          <w:rPr>
            <w:rStyle w:val="Hyperlink"/>
          </w:rPr>
          <w:noBreakHyphen/>
          <w:t>page 6</w:t>
        </w:r>
      </w:hyperlink>
      <w:r w:rsidRPr="00924A4E">
        <w:t>)</w:t>
      </w:r>
    </w:p>
    <w:p w:rsidR="00336180" w:rsidRDefault="00336180" w:rsidP="00336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2/15/2012</w:t>
      </w:r>
      <w:r>
        <w:tab/>
        <w:t>Senate</w:t>
      </w:r>
      <w:r>
        <w:tab/>
      </w:r>
      <w:r w:rsidRPr="00924A4E">
        <w:t xml:space="preserve">Referred to Committee on </w:t>
      </w:r>
      <w:r w:rsidRPr="00924A4E">
        <w:rPr>
          <w:b/>
        </w:rPr>
        <w:t>Judiciary</w:t>
      </w:r>
      <w:r w:rsidRPr="00924A4E">
        <w:t xml:space="preserve"> (</w:t>
      </w:r>
      <w:hyperlink r:id="rId8" w:history="1">
        <w:r w:rsidRPr="00924A4E">
          <w:rPr>
            <w:rStyle w:val="Hyperlink"/>
          </w:rPr>
          <w:t>Senate Journal</w:t>
        </w:r>
        <w:r w:rsidRPr="00924A4E">
          <w:rPr>
            <w:rStyle w:val="Hyperlink"/>
          </w:rPr>
          <w:noBreakHyphen/>
          <w:t>page 6</w:t>
        </w:r>
      </w:hyperlink>
      <w:r w:rsidRPr="00924A4E">
        <w:t>)</w:t>
      </w:r>
    </w:p>
    <w:p w:rsidR="00336180" w:rsidRDefault="00336180" w:rsidP="00336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Senate</w:t>
      </w:r>
      <w:r>
        <w:tab/>
      </w:r>
      <w:r w:rsidRPr="00924A4E">
        <w:t>Referred to Subcommittee: Rankin (ch), Hutto, Campbell</w:t>
      </w:r>
    </w:p>
    <w:p w:rsidR="00336180" w:rsidRDefault="00336180" w:rsidP="00336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4C6B" w:rsidRPr="00494C6B" w:rsidRDefault="00494C6B" w:rsidP="00494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4C6B" w:rsidRDefault="00494C6B" w:rsidP="00494C6B">
      <w:pPr>
        <w:widowControl w:val="0"/>
        <w:jc w:val="left"/>
      </w:pPr>
      <w:r w:rsidRPr="00494C6B">
        <w:rPr>
          <w:b/>
        </w:rPr>
        <w:t>VERSIONS OF THIS BILL</w:t>
      </w:r>
    </w:p>
    <w:p w:rsidR="00494C6B" w:rsidRDefault="00494C6B" w:rsidP="00494C6B">
      <w:pPr>
        <w:widowControl w:val="0"/>
        <w:jc w:val="left"/>
      </w:pPr>
    </w:p>
    <w:p w:rsidR="00494C6B" w:rsidRDefault="00FA76FA" w:rsidP="00494C6B">
      <w:pPr>
        <w:widowControl w:val="0"/>
        <w:jc w:val="left"/>
      </w:pPr>
      <w:hyperlink r:id="rId9" w:history="1">
        <w:r w:rsidR="00494C6B">
          <w:rPr>
            <w:rStyle w:val="Hyperlink"/>
          </w:rPr>
          <w:t>2/15/2012</w:t>
        </w:r>
      </w:hyperlink>
    </w:p>
    <w:p w:rsidR="00494C6B" w:rsidRDefault="00494C6B" w:rsidP="00494C6B"/>
    <w:p w:rsidR="00494C6B" w:rsidRDefault="00494C6B" w:rsidP="00494C6B">
      <w:pPr>
        <w:sectPr w:rsidR="00494C6B" w:rsidSect="00494C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33D" w:rsidRDefault="0028633D" w:rsidP="0028633D">
      <w:pPr>
        <w:pStyle w:val="BillDots0"/>
      </w:pPr>
    </w:p>
    <w:p w:rsidR="0028633D" w:rsidRDefault="0028633D" w:rsidP="0028633D">
      <w:pPr>
        <w:pStyle w:val="Numbersforbills"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1A" w:rsidRPr="004825D7" w:rsidRDefault="00E5161A" w:rsidP="00E5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E5161A">
        <w:t>TO AMEND THE CODE OF LAWS OF SOUTH CAROLINA, 1976, BY ADDING SECTION 58</w:t>
      </w:r>
      <w:r w:rsidR="00610888">
        <w:noBreakHyphen/>
      </w:r>
      <w:r w:rsidRPr="00E5161A">
        <w:t>1</w:t>
      </w:r>
      <w:r w:rsidR="00610888">
        <w:noBreakHyphen/>
      </w:r>
      <w:r w:rsidRPr="00E5161A">
        <w:t>70 SO AS TO PROVIDE A CONTRACT FOR CABLE SERVICE OR CELL PHONE SERVICE MAY NOT REQUIRE A CUSTOMER PROVIDE A CREDIT CARD NUMBER TO RECEIVE SERVICE OR IN CONNECTION WITH AN APPLICATION OR PAYMENT FOR SERVICE, MAY NOT CHARGE A TERMINATION FEE WHEN A CUSTOMER TERMINATES A SERVICE, AND MAY NOT PLACE ANY CHARGE ON A CUSTOMER</w:t>
      </w:r>
      <w:r w:rsidR="00610888" w:rsidRPr="00610888">
        <w:t>’</w:t>
      </w:r>
      <w:r w:rsidRPr="00E5161A">
        <w:t>S FINAL BILL EXCEPT FOR PAYMENT OF SERVICE ACTUALLY RENDERED</w:t>
      </w:r>
      <w:r w:rsidR="00162AB0">
        <w:t>,</w:t>
      </w:r>
      <w:r w:rsidRPr="00E5161A">
        <w:t xml:space="preserve"> AND TO PROVIDE </w:t>
      </w:r>
      <w:r w:rsidR="00554C1E" w:rsidRPr="00E5161A">
        <w:t>DEFINITIONS</w:t>
      </w:r>
      <w:r w:rsidRPr="00E5161A">
        <w:t>.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888" w:rsidRPr="00610888" w:rsidRDefault="001A5BB7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10888" w:rsidRPr="00610888">
        <w:t>Chapter 1, Title 58 of the 1976 Code is amended by adding: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10888">
        <w:t>“Section 58</w:t>
      </w:r>
      <w:r>
        <w:noBreakHyphen/>
      </w:r>
      <w:r w:rsidRPr="00610888">
        <w:t>1</w:t>
      </w:r>
      <w:r>
        <w:noBreakHyphen/>
      </w:r>
      <w:r w:rsidRPr="00610888">
        <w:t>70</w:t>
      </w:r>
      <w:r>
        <w:t>.</w:t>
      </w:r>
      <w:r>
        <w:tab/>
        <w:t>(A)</w:t>
      </w:r>
      <w:r>
        <w:tab/>
      </w:r>
      <w:r w:rsidRPr="00610888">
        <w:t>Notwithstanding another provision of law, a contract for cable service or cell phone service may not:</w:t>
      </w:r>
    </w:p>
    <w:p w:rsidR="00246BEF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(1)</w:t>
      </w:r>
      <w:r>
        <w:tab/>
      </w:r>
      <w:r w:rsidRPr="00610888">
        <w:t xml:space="preserve">require that a customer provide a credit card number as part of an application for service, as a condition for providing service, or as a condition for making payments for the service; </w:t>
      </w:r>
      <w:r>
        <w:tab/>
      </w:r>
      <w:r>
        <w:tab/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(2)</w:t>
      </w:r>
      <w:r>
        <w:tab/>
      </w:r>
      <w:r w:rsidRPr="00610888">
        <w:t>charge a termination fee whe</w:t>
      </w:r>
      <w:r w:rsidR="00162AB0">
        <w:t>n a customer terminates service;</w:t>
      </w:r>
      <w:r w:rsidRPr="00610888">
        <w:t xml:space="preserve"> and 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(3)</w:t>
      </w:r>
      <w:r>
        <w:tab/>
      </w:r>
      <w:r w:rsidRPr="00610888">
        <w:t>place any charge on the final bill except for the amount due for service actually rendered.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10888">
        <w:t>(B)</w:t>
      </w:r>
      <w:r>
        <w:tab/>
      </w:r>
      <w:r w:rsidRPr="00610888">
        <w:t>For the purposes of this section: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(1)</w:t>
      </w:r>
      <w:r>
        <w:tab/>
      </w:r>
      <w:r w:rsidRPr="00610888">
        <w:t>‘cable service’ means a service as defined in Section 58</w:t>
      </w:r>
      <w:r>
        <w:noBreakHyphen/>
      </w:r>
      <w:r w:rsidRPr="00610888">
        <w:t>12</w:t>
      </w:r>
      <w:r>
        <w:noBreakHyphen/>
      </w:r>
      <w:r w:rsidRPr="00610888">
        <w:t>300(1);</w:t>
      </w:r>
    </w:p>
    <w:p w:rsidR="00610888" w:rsidRPr="00610888" w:rsidRDefault="00162AB0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610888">
        <w:tab/>
      </w:r>
      <w:r w:rsidR="00610888" w:rsidRPr="00610888">
        <w:t>(2)</w:t>
      </w:r>
      <w:r w:rsidR="00610888">
        <w:tab/>
      </w:r>
      <w:r w:rsidR="00610888" w:rsidRPr="00610888">
        <w:t>‘</w:t>
      </w:r>
      <w:r w:rsidR="00610888">
        <w:t>c</w:t>
      </w:r>
      <w:r w:rsidR="00610888" w:rsidRPr="00610888">
        <w:t>able service provider’ means a provider as defined in Section 58</w:t>
      </w:r>
      <w:r w:rsidR="00610888">
        <w:noBreakHyphen/>
      </w:r>
      <w:r w:rsidR="00610888" w:rsidRPr="00610888">
        <w:t>12</w:t>
      </w:r>
      <w:r w:rsidR="00610888">
        <w:noBreakHyphen/>
      </w:r>
      <w:r w:rsidR="00610888" w:rsidRPr="00610888">
        <w:t>300(2); and</w:t>
      </w:r>
    </w:p>
    <w:p w:rsidR="001A5BB7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610888">
        <w:t>‘cell phone service’ means a mobile telecommunications service as defined in Section 58</w:t>
      </w:r>
      <w:r>
        <w:noBreakHyphen/>
      </w:r>
      <w:r w:rsidRPr="00610888">
        <w:t>9</w:t>
      </w:r>
      <w:r>
        <w:noBreakHyphen/>
      </w:r>
      <w:r w:rsidRPr="00610888">
        <w:t>2200(5).</w:t>
      </w:r>
      <w:r>
        <w:t>”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888">
        <w:t>2</w:t>
      </w:r>
      <w:r>
        <w:t>.</w:t>
      </w:r>
      <w:r>
        <w:tab/>
        <w:t>This act takes effect upon approval by the Governor.</w:t>
      </w:r>
    </w:p>
    <w:p w:rsidR="009C601A" w:rsidRDefault="00610888" w:rsidP="00B3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601A" w:rsidRDefault="009C601A" w:rsidP="00494C6B">
      <w:pPr>
        <w:suppressAutoHyphens/>
      </w:pPr>
    </w:p>
    <w:sectPr w:rsidR="009C601A" w:rsidSect="00494C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BB7" w:rsidRDefault="001A5BB7" w:rsidP="009F0C77">
      <w:r>
        <w:separator/>
      </w:r>
    </w:p>
  </w:endnote>
  <w:endnote w:type="continuationSeparator" w:id="0">
    <w:p w:rsidR="001A5BB7" w:rsidRDefault="001A5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287446-4C24-4123-899E-82F283F6519D}"/>
    <w:embedBold r:id="rId2" w:fontKey="{D3075000-1BF5-4A63-903E-33EF4902CE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61BB1F-F6B2-47FE-BEB3-C94642CFDA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9E2AA4-4E37-4478-8E21-B4264A1FE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C6B" w:rsidRPr="009C601A" w:rsidRDefault="00494C6B" w:rsidP="009C60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[1224]</w:t>
    </w:r>
    <w:r>
      <w:tab/>
    </w:r>
    <w:r w:rsidR="00FA76FA">
      <w:fldChar w:fldCharType="begin"/>
    </w:r>
    <w:r w:rsidR="00FA76FA">
      <w:instrText xml:space="preserve"> PAGE  \* MERGEFORMAT </w:instrText>
    </w:r>
    <w:r w:rsidR="00FA76FA">
      <w:fldChar w:fldCharType="separate"/>
    </w:r>
    <w:r w:rsidR="00FA76FA">
      <w:rPr>
        <w:noProof/>
      </w:rPr>
      <w:t>1</w:t>
    </w:r>
    <w:r w:rsidR="00FA76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BB7" w:rsidRDefault="001A5BB7" w:rsidP="009F0C77">
      <w:r>
        <w:separator/>
      </w:r>
    </w:p>
  </w:footnote>
  <w:footnote w:type="continuationSeparator" w:id="0">
    <w:p w:rsidR="001A5BB7" w:rsidRDefault="001A5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172AB11"/>
    <w:docVar w:name="CoverBillType" w:val="b"/>
    <w:docVar w:name="docpath" w:val="L:\Council\bills\AGM\19172AB11.DOCX"/>
    <w:docVar w:name="dvBillNumber" w:val="122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56E2F"/>
    <w:rsid w:val="00026C9A"/>
    <w:rsid w:val="000965A1"/>
    <w:rsid w:val="000E1785"/>
    <w:rsid w:val="001023A4"/>
    <w:rsid w:val="0010776B"/>
    <w:rsid w:val="00133E66"/>
    <w:rsid w:val="00134ACF"/>
    <w:rsid w:val="00144E15"/>
    <w:rsid w:val="00162AB0"/>
    <w:rsid w:val="001A4A62"/>
    <w:rsid w:val="001A5BB7"/>
    <w:rsid w:val="001A681E"/>
    <w:rsid w:val="001B31F8"/>
    <w:rsid w:val="001D08F2"/>
    <w:rsid w:val="00203115"/>
    <w:rsid w:val="002037CA"/>
    <w:rsid w:val="002047A2"/>
    <w:rsid w:val="002179AD"/>
    <w:rsid w:val="002321B6"/>
    <w:rsid w:val="0023696B"/>
    <w:rsid w:val="002402F0"/>
    <w:rsid w:val="00246BEF"/>
    <w:rsid w:val="00250967"/>
    <w:rsid w:val="00274C3B"/>
    <w:rsid w:val="002759C5"/>
    <w:rsid w:val="00277DEE"/>
    <w:rsid w:val="00280D88"/>
    <w:rsid w:val="0028633D"/>
    <w:rsid w:val="00294ABE"/>
    <w:rsid w:val="002A3EB4"/>
    <w:rsid w:val="00303340"/>
    <w:rsid w:val="0031696C"/>
    <w:rsid w:val="00325348"/>
    <w:rsid w:val="00336180"/>
    <w:rsid w:val="00393688"/>
    <w:rsid w:val="003D411E"/>
    <w:rsid w:val="003E3C1E"/>
    <w:rsid w:val="003E6148"/>
    <w:rsid w:val="00400EAA"/>
    <w:rsid w:val="0041760A"/>
    <w:rsid w:val="00431095"/>
    <w:rsid w:val="004809EE"/>
    <w:rsid w:val="00494C6B"/>
    <w:rsid w:val="004F0032"/>
    <w:rsid w:val="00511EE9"/>
    <w:rsid w:val="00521E00"/>
    <w:rsid w:val="00554C1E"/>
    <w:rsid w:val="00577C6C"/>
    <w:rsid w:val="0058501B"/>
    <w:rsid w:val="005B48F9"/>
    <w:rsid w:val="005F41F7"/>
    <w:rsid w:val="0060194C"/>
    <w:rsid w:val="00610888"/>
    <w:rsid w:val="006215AA"/>
    <w:rsid w:val="006340D9"/>
    <w:rsid w:val="00641223"/>
    <w:rsid w:val="00643B8E"/>
    <w:rsid w:val="00665EBC"/>
    <w:rsid w:val="0069470D"/>
    <w:rsid w:val="006A476C"/>
    <w:rsid w:val="006C6A93"/>
    <w:rsid w:val="006E02F9"/>
    <w:rsid w:val="00717AE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142"/>
    <w:rsid w:val="00872729"/>
    <w:rsid w:val="008F4429"/>
    <w:rsid w:val="009352BB"/>
    <w:rsid w:val="0094384B"/>
    <w:rsid w:val="00990668"/>
    <w:rsid w:val="009C601A"/>
    <w:rsid w:val="009C7CC3"/>
    <w:rsid w:val="009F0C77"/>
    <w:rsid w:val="009F4DD1"/>
    <w:rsid w:val="00A64E80"/>
    <w:rsid w:val="00A741D9"/>
    <w:rsid w:val="00A9741D"/>
    <w:rsid w:val="00AD4B17"/>
    <w:rsid w:val="00B26FA6"/>
    <w:rsid w:val="00B346B4"/>
    <w:rsid w:val="00B741CB"/>
    <w:rsid w:val="00B934F3"/>
    <w:rsid w:val="00BB4E87"/>
    <w:rsid w:val="00BB6347"/>
    <w:rsid w:val="00BD2134"/>
    <w:rsid w:val="00C038D8"/>
    <w:rsid w:val="00C045DD"/>
    <w:rsid w:val="00C3136F"/>
    <w:rsid w:val="00C3483A"/>
    <w:rsid w:val="00C46DB9"/>
    <w:rsid w:val="00C61A92"/>
    <w:rsid w:val="00C74E9D"/>
    <w:rsid w:val="00C82FD3"/>
    <w:rsid w:val="00CB4D38"/>
    <w:rsid w:val="00CC6B7B"/>
    <w:rsid w:val="00CD3619"/>
    <w:rsid w:val="00CF4447"/>
    <w:rsid w:val="00D00D5D"/>
    <w:rsid w:val="00D405E7"/>
    <w:rsid w:val="00D41D56"/>
    <w:rsid w:val="00D56E2F"/>
    <w:rsid w:val="00D6260D"/>
    <w:rsid w:val="00D6662B"/>
    <w:rsid w:val="00D95E2F"/>
    <w:rsid w:val="00D970A9"/>
    <w:rsid w:val="00DA229E"/>
    <w:rsid w:val="00DB3AC0"/>
    <w:rsid w:val="00DE68F0"/>
    <w:rsid w:val="00DF3845"/>
    <w:rsid w:val="00DF7E17"/>
    <w:rsid w:val="00E5161A"/>
    <w:rsid w:val="00EB00A2"/>
    <w:rsid w:val="00EB1BF3"/>
    <w:rsid w:val="00EF3EEE"/>
    <w:rsid w:val="00F149A7"/>
    <w:rsid w:val="00F50BAF"/>
    <w:rsid w:val="00F52C10"/>
    <w:rsid w:val="00F81FFD"/>
    <w:rsid w:val="00F85228"/>
    <w:rsid w:val="00FA76F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9AE56B-A3E2-42DC-A02F-40376FF4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8633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8633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4C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224_201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C7CE-8B9B-47E8-8D83-96445F90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1813</Characters>
  <Application>Microsoft Office Word</Application>
  <DocSecurity>4</DocSecurity>
  <Lines>77</Lines>
  <Paragraphs>31</Paragraphs>
  <ScaleCrop>false</ScaleCrop>
  <Company> 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1224: Cable service and cell phone service providers - South Carolina Legislature Online</dc:title>
  <dc:subject/>
  <dc:creator>angiemorgan</dc:creator>
  <cp:keywords/>
  <dc:description/>
  <cp:lastModifiedBy>N Cumfer</cp:lastModifiedBy>
  <cp:revision>2</cp:revision>
  <cp:lastPrinted>2011-06-01T19:59:00Z</cp:lastPrinted>
  <dcterms:created xsi:type="dcterms:W3CDTF">2014-11-21T21:12:00Z</dcterms:created>
  <dcterms:modified xsi:type="dcterms:W3CDTF">2014-11-21T21:12:00Z</dcterms:modified>
</cp:coreProperties>
</file>