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E3F" w:rsidRDefault="00ED7E3F" w:rsidP="00ED7E3F">
      <w:pPr>
        <w:widowControl w:val="0"/>
        <w:jc w:val="center"/>
      </w:pPr>
      <w:bookmarkStart w:id="0" w:name="_GoBack"/>
      <w:bookmarkEnd w:id="0"/>
      <w:r w:rsidRPr="00ED7E3F">
        <w:rPr>
          <w:b/>
        </w:rPr>
        <w:t>South Carolina General Assembly</w:t>
      </w:r>
    </w:p>
    <w:p w:rsidR="00ED7E3F" w:rsidRDefault="00ED7E3F" w:rsidP="00ED7E3F">
      <w:pPr>
        <w:widowControl w:val="0"/>
        <w:jc w:val="center"/>
      </w:pPr>
      <w:r>
        <w:t>119th Session, 2011-2012</w:t>
      </w:r>
    </w:p>
    <w:p w:rsidR="00ED7E3F" w:rsidRDefault="00ED7E3F" w:rsidP="00ED7E3F">
      <w:pPr>
        <w:widowControl w:val="0"/>
      </w:pPr>
    </w:p>
    <w:p w:rsidR="00ED7E3F" w:rsidRDefault="00ED7E3F" w:rsidP="00ED7E3F">
      <w:pPr>
        <w:widowControl w:val="0"/>
        <w:rPr>
          <w:b/>
        </w:rPr>
      </w:pPr>
      <w:r w:rsidRPr="00ED7E3F">
        <w:rPr>
          <w:b/>
        </w:rPr>
        <w:t>S.</w:t>
      </w:r>
      <w:r>
        <w:rPr>
          <w:b/>
        </w:rPr>
        <w:t xml:space="preserve"> </w:t>
      </w:r>
      <w:r w:rsidRPr="00ED7E3F">
        <w:rPr>
          <w:b/>
        </w:rPr>
        <w:t>1263</w:t>
      </w:r>
    </w:p>
    <w:p w:rsidR="00ED7E3F" w:rsidRDefault="00ED7E3F" w:rsidP="00ED7E3F">
      <w:pPr>
        <w:widowControl w:val="0"/>
        <w:rPr>
          <w:b/>
        </w:rPr>
      </w:pPr>
    </w:p>
    <w:p w:rsidR="00ED7E3F" w:rsidRDefault="00ED7E3F" w:rsidP="00ED7E3F">
      <w:pPr>
        <w:widowControl w:val="0"/>
      </w:pPr>
      <w:r w:rsidRPr="00ED7E3F">
        <w:rPr>
          <w:b/>
        </w:rPr>
        <w:t>STATUS INFORMATION</w:t>
      </w:r>
    </w:p>
    <w:p w:rsidR="00ED7E3F" w:rsidRDefault="00ED7E3F" w:rsidP="00ED7E3F">
      <w:pPr>
        <w:widowControl w:val="0"/>
      </w:pPr>
    </w:p>
    <w:p w:rsidR="00ED7E3F" w:rsidRDefault="00ED7E3F" w:rsidP="00ED7E3F">
      <w:pPr>
        <w:widowControl w:val="0"/>
      </w:pPr>
      <w:r>
        <w:t>Senate Resolution</w:t>
      </w:r>
    </w:p>
    <w:p w:rsidR="00ED7E3F" w:rsidRDefault="00ED7E3F" w:rsidP="00ED7E3F">
      <w:pPr>
        <w:widowControl w:val="0"/>
      </w:pPr>
      <w:r>
        <w:t>Sponsors: Senator Leatherman</w:t>
      </w:r>
    </w:p>
    <w:p w:rsidR="00ED7E3F" w:rsidRDefault="00ED7E3F" w:rsidP="00ED7E3F">
      <w:pPr>
        <w:widowControl w:val="0"/>
      </w:pPr>
      <w:r>
        <w:t>Document Path: l:\s-res\hkl\003pate.mrh.hkl.docx</w:t>
      </w:r>
    </w:p>
    <w:p w:rsidR="00ED7E3F" w:rsidRDefault="00ED7E3F" w:rsidP="00ED7E3F">
      <w:pPr>
        <w:widowControl w:val="0"/>
      </w:pPr>
    </w:p>
    <w:p w:rsidR="00ED7E3F" w:rsidRDefault="00ED7E3F" w:rsidP="00ED7E3F">
      <w:pPr>
        <w:widowControl w:val="0"/>
      </w:pPr>
      <w:r>
        <w:t>Introduced in the Senate on February 29, 2012</w:t>
      </w:r>
    </w:p>
    <w:p w:rsidR="00ED7E3F" w:rsidRDefault="00ED7E3F" w:rsidP="00ED7E3F">
      <w:pPr>
        <w:widowControl w:val="0"/>
      </w:pPr>
      <w:r>
        <w:t>Adopted by the Senate on February 29, 2012</w:t>
      </w:r>
    </w:p>
    <w:p w:rsidR="00ED7E3F" w:rsidRDefault="00ED7E3F" w:rsidP="00ED7E3F">
      <w:pPr>
        <w:widowControl w:val="0"/>
      </w:pPr>
    </w:p>
    <w:p w:rsidR="00ED7E3F" w:rsidRDefault="00ED7E3F" w:rsidP="00ED7E3F">
      <w:pPr>
        <w:widowControl w:val="0"/>
      </w:pPr>
      <w:r>
        <w:t xml:space="preserve">Summary: </w:t>
      </w:r>
      <w:r w:rsidR="00B41B77">
        <w:t>Lewis W. Pate</w:t>
      </w:r>
    </w:p>
    <w:p w:rsidR="00ED7E3F" w:rsidRDefault="00ED7E3F" w:rsidP="00ED7E3F">
      <w:pPr>
        <w:widowControl w:val="0"/>
      </w:pPr>
    </w:p>
    <w:p w:rsidR="00ED7E3F" w:rsidRDefault="00ED7E3F" w:rsidP="00ED7E3F">
      <w:pPr>
        <w:widowControl w:val="0"/>
      </w:pPr>
    </w:p>
    <w:p w:rsidR="00ED7E3F" w:rsidRDefault="00ED7E3F" w:rsidP="00ED7E3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D7E3F">
        <w:rPr>
          <w:b/>
        </w:rPr>
        <w:t>HISTORY OF LEGISLATIVE ACTIONS</w:t>
      </w:r>
    </w:p>
    <w:p w:rsidR="00ED7E3F" w:rsidRDefault="00ED7E3F" w:rsidP="00ED7E3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D7E3F" w:rsidRPr="00ED7E3F" w:rsidRDefault="00ED7E3F" w:rsidP="00ED7E3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D7E3F">
        <w:rPr>
          <w:u w:val="single"/>
        </w:rPr>
        <w:tab/>
        <w:t>Date</w:t>
      </w:r>
      <w:r w:rsidRPr="00ED7E3F">
        <w:rPr>
          <w:u w:val="single"/>
        </w:rPr>
        <w:tab/>
        <w:t>Body</w:t>
      </w:r>
      <w:r w:rsidRPr="00ED7E3F">
        <w:rPr>
          <w:u w:val="single"/>
        </w:rPr>
        <w:tab/>
        <w:t>Action Description with journal page number</w:t>
      </w:r>
      <w:r w:rsidRPr="00ED7E3F">
        <w:rPr>
          <w:u w:val="single"/>
        </w:rPr>
        <w:tab/>
      </w:r>
    </w:p>
    <w:p w:rsidR="00EA435F" w:rsidRDefault="00EA435F" w:rsidP="00EA43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2/29/2012</w:t>
      </w:r>
      <w:r>
        <w:tab/>
        <w:t>Senate</w:t>
      </w:r>
      <w:r>
        <w:tab/>
      </w:r>
      <w:r w:rsidRPr="00730090">
        <w:t>Introduced and adopted (</w:t>
      </w:r>
      <w:hyperlink r:id="rId6" w:history="1">
        <w:r w:rsidRPr="00730090">
          <w:rPr>
            <w:rStyle w:val="Hyperlink"/>
          </w:rPr>
          <w:t>Senate Journal</w:t>
        </w:r>
        <w:r w:rsidRPr="00730090">
          <w:rPr>
            <w:rStyle w:val="Hyperlink"/>
          </w:rPr>
          <w:noBreakHyphen/>
          <w:t>page 3</w:t>
        </w:r>
      </w:hyperlink>
      <w:r w:rsidRPr="00730090">
        <w:t>)</w:t>
      </w:r>
    </w:p>
    <w:p w:rsidR="00EA435F" w:rsidRDefault="00EA435F" w:rsidP="00EA43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D7E3F" w:rsidRPr="00ED7E3F" w:rsidRDefault="00ED7E3F" w:rsidP="00ED7E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D7E3F" w:rsidRDefault="00ED7E3F" w:rsidP="00ED7E3F">
      <w:r w:rsidRPr="00ED7E3F">
        <w:rPr>
          <w:b/>
        </w:rPr>
        <w:t>VERSIONS OF THIS BILL</w:t>
      </w:r>
    </w:p>
    <w:p w:rsidR="00ED7E3F" w:rsidRDefault="00ED7E3F" w:rsidP="00ED7E3F"/>
    <w:p w:rsidR="00ED7E3F" w:rsidRDefault="00C56726" w:rsidP="00ED7E3F">
      <w:hyperlink r:id="rId7" w:history="1">
        <w:r w:rsidR="00ED7E3F">
          <w:rPr>
            <w:rStyle w:val="Hyperlink"/>
          </w:rPr>
          <w:t>2/29/2012</w:t>
        </w:r>
      </w:hyperlink>
    </w:p>
    <w:p w:rsidR="00ED7E3F" w:rsidRDefault="00ED7E3F" w:rsidP="00ED7E3F"/>
    <w:p w:rsidR="00ED7E3F" w:rsidRDefault="00ED7E3F" w:rsidP="00ED7E3F">
      <w:pPr>
        <w:sectPr w:rsidR="00ED7E3F" w:rsidSect="00ED7E3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06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7799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5B72" w:rsidRPr="003026E1" w:rsidRDefault="00E15B72" w:rsidP="00E15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3026E1">
        <w:rPr>
          <w:color w:val="000000" w:themeColor="text1"/>
          <w:u w:color="000000" w:themeColor="text1"/>
        </w:rPr>
        <w:t xml:space="preserve">TO EXPRESS THE SINCERE GRATITUDE OF THE MEMBERS OF THE SOUTH CAROLINA </w:t>
      </w:r>
      <w:r>
        <w:rPr>
          <w:color w:val="000000" w:themeColor="text1"/>
          <w:u w:color="000000" w:themeColor="text1"/>
        </w:rPr>
        <w:t xml:space="preserve">SENATE TO </w:t>
      </w:r>
      <w:r w:rsidRPr="003026E1">
        <w:rPr>
          <w:color w:val="000000" w:themeColor="text1"/>
          <w:u w:color="000000" w:themeColor="text1"/>
        </w:rPr>
        <w:t xml:space="preserve">MR. </w:t>
      </w:r>
      <w:r>
        <w:rPr>
          <w:color w:val="000000" w:themeColor="text1"/>
          <w:u w:color="000000" w:themeColor="text1"/>
        </w:rPr>
        <w:t xml:space="preserve">LEWIS W. PATE  </w:t>
      </w:r>
      <w:r w:rsidRPr="003026E1">
        <w:rPr>
          <w:color w:val="000000" w:themeColor="text1"/>
          <w:u w:color="000000" w:themeColor="text1"/>
        </w:rPr>
        <w:t>FOR HIS MANY YEARS OF SERVICE TO HIS LOCAL COMMUNITY AND THE STATE OF SOUTH CAROLINA</w:t>
      </w:r>
      <w:r w:rsidR="00CD331D">
        <w:rPr>
          <w:color w:val="000000" w:themeColor="text1"/>
          <w:u w:color="000000" w:themeColor="text1"/>
        </w:rPr>
        <w:t xml:space="preserve"> </w:t>
      </w:r>
      <w:r w:rsidRPr="003026E1">
        <w:rPr>
          <w:color w:val="000000" w:themeColor="text1"/>
          <w:u w:color="000000" w:themeColor="text1"/>
        </w:rPr>
        <w:t xml:space="preserve">UPON RETIRING AS </w:t>
      </w:r>
      <w:r>
        <w:rPr>
          <w:color w:val="000000" w:themeColor="text1"/>
          <w:u w:color="000000" w:themeColor="text1"/>
        </w:rPr>
        <w:t xml:space="preserve">MAYOR OF COWARD, SOUTH CAROLINA, </w:t>
      </w:r>
      <w:r w:rsidRPr="003026E1">
        <w:rPr>
          <w:color w:val="000000" w:themeColor="text1"/>
          <w:u w:color="000000" w:themeColor="text1"/>
        </w:rPr>
        <w:t xml:space="preserve">AND TO WISH HIM MANY YEARS OF CONTINUED HAPPINESS. </w:t>
      </w:r>
    </w:p>
    <w:p w:rsidR="00377990" w:rsidRDefault="003779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15B72" w:rsidRPr="003026E1" w:rsidRDefault="00E15B72" w:rsidP="00E15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026E1">
        <w:rPr>
          <w:color w:val="000000" w:themeColor="text1"/>
          <w:u w:color="000000" w:themeColor="text1"/>
        </w:rPr>
        <w:t xml:space="preserve">Whereas, it is with great pleasure that we recognize South Carolinians for their commitments to improving their communities and this State; and </w:t>
      </w:r>
    </w:p>
    <w:p w:rsidR="00E15B72" w:rsidRDefault="00E15B72" w:rsidP="00E15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14F63" w:rsidRDefault="00E15B72" w:rsidP="00E15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026E1">
        <w:rPr>
          <w:color w:val="000000" w:themeColor="text1"/>
          <w:u w:color="000000" w:themeColor="text1"/>
        </w:rPr>
        <w:t xml:space="preserve">Whereas, Mr. </w:t>
      </w:r>
      <w:r>
        <w:rPr>
          <w:color w:val="000000" w:themeColor="text1"/>
          <w:u w:color="000000" w:themeColor="text1"/>
        </w:rPr>
        <w:t xml:space="preserve">Lewis W. Pate </w:t>
      </w:r>
      <w:r w:rsidR="00514F63">
        <w:rPr>
          <w:color w:val="000000" w:themeColor="text1"/>
          <w:u w:color="000000" w:themeColor="text1"/>
        </w:rPr>
        <w:t>began this life of public service as Mayor of Coward, South Carolina in Florence County since 1992; and</w:t>
      </w:r>
    </w:p>
    <w:p w:rsidR="00514F63" w:rsidRDefault="00514F63" w:rsidP="00E15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14F63" w:rsidRDefault="00514F63" w:rsidP="00514F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15B72" w:rsidRPr="003026E1">
        <w:rPr>
          <w:color w:val="000000" w:themeColor="text1"/>
          <w:u w:color="000000" w:themeColor="text1"/>
        </w:rPr>
        <w:t xml:space="preserve">Mayor Pate </w:t>
      </w:r>
      <w:r w:rsidR="0001652F">
        <w:rPr>
          <w:color w:val="000000" w:themeColor="text1"/>
          <w:u w:color="000000" w:themeColor="text1"/>
        </w:rPr>
        <w:t xml:space="preserve">further served his community with </w:t>
      </w:r>
      <w:r w:rsidR="00E15B72" w:rsidRPr="003026E1">
        <w:rPr>
          <w:color w:val="000000" w:themeColor="text1"/>
          <w:u w:color="000000" w:themeColor="text1"/>
        </w:rPr>
        <w:t xml:space="preserve">two terms on </w:t>
      </w:r>
      <w:r>
        <w:rPr>
          <w:color w:val="000000" w:themeColor="text1"/>
          <w:u w:color="000000" w:themeColor="text1"/>
        </w:rPr>
        <w:t>C</w:t>
      </w:r>
      <w:r w:rsidR="00E15B72" w:rsidRPr="003026E1">
        <w:rPr>
          <w:color w:val="000000" w:themeColor="text1"/>
          <w:u w:color="000000" w:themeColor="text1"/>
        </w:rPr>
        <w:t>ouncil</w:t>
      </w:r>
      <w:r>
        <w:rPr>
          <w:color w:val="000000" w:themeColor="text1"/>
          <w:u w:color="000000" w:themeColor="text1"/>
        </w:rPr>
        <w:t>; and</w:t>
      </w:r>
    </w:p>
    <w:p w:rsidR="00514F63" w:rsidRDefault="00514F63" w:rsidP="00514F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E15B72" w:rsidRPr="003026E1" w:rsidRDefault="00E15B72" w:rsidP="00E15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026E1">
        <w:rPr>
          <w:color w:val="000000" w:themeColor="text1"/>
          <w:u w:color="000000" w:themeColor="text1"/>
        </w:rPr>
        <w:t xml:space="preserve">Whereas, </w:t>
      </w:r>
      <w:r w:rsidR="00514F63">
        <w:rPr>
          <w:color w:val="000000" w:themeColor="text1"/>
          <w:u w:color="000000" w:themeColor="text1"/>
        </w:rPr>
        <w:t xml:space="preserve">this </w:t>
      </w:r>
      <w:r w:rsidRPr="003026E1">
        <w:rPr>
          <w:color w:val="000000" w:themeColor="text1"/>
          <w:u w:color="000000" w:themeColor="text1"/>
        </w:rPr>
        <w:t xml:space="preserve">public role </w:t>
      </w:r>
      <w:r w:rsidR="00514F63">
        <w:rPr>
          <w:color w:val="000000" w:themeColor="text1"/>
          <w:u w:color="000000" w:themeColor="text1"/>
        </w:rPr>
        <w:t>as Mayor of Coward has pe</w:t>
      </w:r>
      <w:r w:rsidRPr="003026E1">
        <w:rPr>
          <w:color w:val="000000" w:themeColor="text1"/>
          <w:u w:color="000000" w:themeColor="text1"/>
        </w:rPr>
        <w:t>rsonally guarantee</w:t>
      </w:r>
      <w:r w:rsidR="00514F63">
        <w:rPr>
          <w:color w:val="000000" w:themeColor="text1"/>
          <w:u w:color="000000" w:themeColor="text1"/>
        </w:rPr>
        <w:t xml:space="preserve">d </w:t>
      </w:r>
      <w:r w:rsidRPr="003026E1">
        <w:rPr>
          <w:color w:val="000000" w:themeColor="text1"/>
          <w:u w:color="000000" w:themeColor="text1"/>
        </w:rPr>
        <w:t xml:space="preserve">a safer and more prosperous </w:t>
      </w:r>
      <w:r w:rsidR="00514F63">
        <w:rPr>
          <w:color w:val="000000" w:themeColor="text1"/>
          <w:u w:color="000000" w:themeColor="text1"/>
        </w:rPr>
        <w:t>lifestyle for the residents of Coward</w:t>
      </w:r>
      <w:r w:rsidRPr="003026E1">
        <w:rPr>
          <w:color w:val="000000" w:themeColor="text1"/>
          <w:u w:color="000000" w:themeColor="text1"/>
        </w:rPr>
        <w:t xml:space="preserve">; and </w:t>
      </w:r>
    </w:p>
    <w:p w:rsidR="00E15B72" w:rsidRDefault="00E15B72" w:rsidP="00010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0102E5" w:rsidRDefault="000102E5" w:rsidP="00010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was born in Coward</w:t>
      </w:r>
      <w:r w:rsidR="00514F6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</w:t>
      </w:r>
      <w:r w:rsidR="00514F6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November 9, 1949; and</w:t>
      </w:r>
    </w:p>
    <w:p w:rsidR="000102E5" w:rsidRDefault="000102E5" w:rsidP="00010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01652F" w:rsidRDefault="000102E5" w:rsidP="00016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14F63">
        <w:rPr>
          <w:color w:val="000000" w:themeColor="text1"/>
          <w:u w:color="000000" w:themeColor="text1"/>
        </w:rPr>
        <w:t xml:space="preserve"> </w:t>
      </w:r>
      <w:r w:rsidR="0001652F">
        <w:rPr>
          <w:color w:val="000000" w:themeColor="text1"/>
          <w:u w:color="000000" w:themeColor="text1"/>
        </w:rPr>
        <w:t>he also is a farmer and is married to C</w:t>
      </w:r>
      <w:r w:rsidR="0001652F" w:rsidRPr="00EA317A">
        <w:rPr>
          <w:color w:val="000000" w:themeColor="text1"/>
          <w:u w:color="000000" w:themeColor="text1"/>
        </w:rPr>
        <w:t>athy H. Pate</w:t>
      </w:r>
      <w:r w:rsidR="0001652F">
        <w:rPr>
          <w:color w:val="000000" w:themeColor="text1"/>
          <w:u w:color="000000" w:themeColor="text1"/>
        </w:rPr>
        <w:t xml:space="preserve"> and together they have one son, Joshua, a d</w:t>
      </w:r>
      <w:r w:rsidR="0001652F" w:rsidRPr="00EA317A">
        <w:rPr>
          <w:color w:val="000000" w:themeColor="text1"/>
          <w:u w:color="000000" w:themeColor="text1"/>
        </w:rPr>
        <w:t>aughter</w:t>
      </w:r>
      <w:r w:rsidR="0001652F" w:rsidRPr="00EA317A">
        <w:rPr>
          <w:color w:val="000000" w:themeColor="text1"/>
          <w:u w:color="000000" w:themeColor="text1"/>
        </w:rPr>
        <w:noBreakHyphen/>
        <w:t>in</w:t>
      </w:r>
      <w:r w:rsidR="0001652F" w:rsidRPr="00EA317A">
        <w:rPr>
          <w:color w:val="000000" w:themeColor="text1"/>
          <w:u w:color="000000" w:themeColor="text1"/>
        </w:rPr>
        <w:noBreakHyphen/>
        <w:t>law</w:t>
      </w:r>
      <w:r w:rsidR="0001652F">
        <w:rPr>
          <w:color w:val="000000" w:themeColor="text1"/>
          <w:u w:color="000000" w:themeColor="text1"/>
        </w:rPr>
        <w:t>, Jessica, and one grandson, Josh; and</w:t>
      </w:r>
    </w:p>
    <w:p w:rsidR="0001652F" w:rsidRDefault="0001652F" w:rsidP="00016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E15B72" w:rsidRPr="003026E1" w:rsidRDefault="00E15B72" w:rsidP="00E15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026E1">
        <w:rPr>
          <w:color w:val="000000" w:themeColor="text1"/>
          <w:u w:color="000000" w:themeColor="text1"/>
        </w:rPr>
        <w:t>Wherea</w:t>
      </w:r>
      <w:r w:rsidR="00290BB8">
        <w:rPr>
          <w:color w:val="000000" w:themeColor="text1"/>
          <w:u w:color="000000" w:themeColor="text1"/>
        </w:rPr>
        <w:t xml:space="preserve">s, Mayor Pate will retire </w:t>
      </w:r>
      <w:r w:rsidRPr="003026E1">
        <w:rPr>
          <w:color w:val="000000" w:themeColor="text1"/>
          <w:u w:color="000000" w:themeColor="text1"/>
        </w:rPr>
        <w:t xml:space="preserve">with the respect and admiration of all of the people who have had the pleasure of working with him during his long and distinguished career in public service. Now, therefore, </w:t>
      </w:r>
    </w:p>
    <w:p w:rsidR="00E15B72" w:rsidRPr="003026E1" w:rsidRDefault="00E15B72" w:rsidP="00E15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77990" w:rsidRDefault="003779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77990" w:rsidRDefault="003779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7990" w:rsidRDefault="00CD33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Senate, by this resolution, </w:t>
      </w:r>
      <w:r w:rsidRPr="003026E1">
        <w:rPr>
          <w:color w:val="000000" w:themeColor="text1"/>
          <w:u w:color="000000" w:themeColor="text1"/>
        </w:rPr>
        <w:t>express the</w:t>
      </w:r>
      <w:r w:rsidR="008A0E47">
        <w:rPr>
          <w:color w:val="000000" w:themeColor="text1"/>
          <w:u w:color="000000" w:themeColor="text1"/>
        </w:rPr>
        <w:t xml:space="preserve">ir </w:t>
      </w:r>
      <w:r w:rsidRPr="003026E1">
        <w:rPr>
          <w:color w:val="000000" w:themeColor="text1"/>
          <w:u w:color="000000" w:themeColor="text1"/>
        </w:rPr>
        <w:t xml:space="preserve">sincere gratitude </w:t>
      </w:r>
      <w:r w:rsidR="008A0E47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o M</w:t>
      </w:r>
      <w:r w:rsidRPr="003026E1">
        <w:rPr>
          <w:color w:val="000000" w:themeColor="text1"/>
          <w:u w:color="000000" w:themeColor="text1"/>
        </w:rPr>
        <w:t xml:space="preserve">r. </w:t>
      </w:r>
      <w:r>
        <w:rPr>
          <w:color w:val="000000" w:themeColor="text1"/>
          <w:u w:color="000000" w:themeColor="text1"/>
        </w:rPr>
        <w:t>Lewis W. Pate</w:t>
      </w:r>
      <w:r w:rsidR="008A0E47">
        <w:rPr>
          <w:color w:val="000000" w:themeColor="text1"/>
          <w:u w:color="000000" w:themeColor="text1"/>
        </w:rPr>
        <w:t xml:space="preserve"> </w:t>
      </w:r>
      <w:r w:rsidRPr="003026E1">
        <w:rPr>
          <w:color w:val="000000" w:themeColor="text1"/>
          <w:u w:color="000000" w:themeColor="text1"/>
        </w:rPr>
        <w:t xml:space="preserve">for his many years of service to his local community and the </w:t>
      </w:r>
      <w:r>
        <w:rPr>
          <w:color w:val="000000" w:themeColor="text1"/>
          <w:u w:color="000000" w:themeColor="text1"/>
        </w:rPr>
        <w:t>S</w:t>
      </w:r>
      <w:r w:rsidRPr="003026E1">
        <w:rPr>
          <w:color w:val="000000" w:themeColor="text1"/>
          <w:u w:color="000000" w:themeColor="text1"/>
        </w:rPr>
        <w:t xml:space="preserve">tate of </w:t>
      </w:r>
      <w:r>
        <w:rPr>
          <w:color w:val="000000" w:themeColor="text1"/>
          <w:u w:color="000000" w:themeColor="text1"/>
        </w:rPr>
        <w:t>S</w:t>
      </w:r>
      <w:r w:rsidRPr="003026E1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3026E1">
        <w:rPr>
          <w:color w:val="000000" w:themeColor="text1"/>
          <w:u w:color="000000" w:themeColor="text1"/>
        </w:rPr>
        <w:t>arolina</w:t>
      </w:r>
      <w:r>
        <w:rPr>
          <w:color w:val="000000" w:themeColor="text1"/>
          <w:u w:color="000000" w:themeColor="text1"/>
        </w:rPr>
        <w:t xml:space="preserve"> </w:t>
      </w:r>
      <w:r w:rsidRPr="003026E1">
        <w:rPr>
          <w:color w:val="000000" w:themeColor="text1"/>
          <w:u w:color="000000" w:themeColor="text1"/>
        </w:rPr>
        <w:t>upon retiring as</w:t>
      </w:r>
      <w:r>
        <w:rPr>
          <w:color w:val="000000" w:themeColor="text1"/>
          <w:u w:color="000000" w:themeColor="text1"/>
        </w:rPr>
        <w:t xml:space="preserve"> Mayor of Coward, South Carolina, </w:t>
      </w:r>
      <w:r w:rsidRPr="003026E1">
        <w:rPr>
          <w:color w:val="000000" w:themeColor="text1"/>
          <w:u w:color="000000" w:themeColor="text1"/>
        </w:rPr>
        <w:t>and to wish him many years of continued happiness.</w:t>
      </w:r>
    </w:p>
    <w:p w:rsidR="00377990" w:rsidRDefault="003779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779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CD331D">
        <w:rPr>
          <w:rFonts w:eastAsia="Times New Roman"/>
        </w:rPr>
        <w:t>Mr. Lewis W. Pate</w:t>
      </w:r>
      <w:r>
        <w:rPr>
          <w:rFonts w:eastAsia="Times New Roman"/>
        </w:rPr>
        <w:t>.</w:t>
      </w:r>
    </w:p>
    <w:p w:rsidR="0010689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0689F" w:rsidRDefault="0010689F" w:rsidP="00ED7E3F">
      <w:pPr>
        <w:suppressAutoHyphens/>
        <w:jc w:val="both"/>
        <w:rPr>
          <w:rFonts w:eastAsia="Times New Roman"/>
        </w:rPr>
      </w:pPr>
    </w:p>
    <w:sectPr w:rsidR="0010689F" w:rsidSect="00ED7E3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990" w:rsidRDefault="00377990" w:rsidP="00522CE0">
      <w:r>
        <w:separator/>
      </w:r>
    </w:p>
  </w:endnote>
  <w:endnote w:type="continuationSeparator" w:id="0">
    <w:p w:rsidR="00377990" w:rsidRDefault="0037799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ECDADF-3675-46DC-B36E-F7AB97D8E428}"/>
    <w:embedBold r:id="rId2" w:fontKey="{D536F166-25D7-4A26-95FC-32C6E738C56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F5BA73C-FB7A-4610-AE73-9378E6C686C1}"/>
    <w:embedBold r:id="rId4" w:fontKey="{EFCF3DE5-4F40-4C05-A629-0B8F118CA2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BAF40C-8A6A-4AE4-99B4-E2697BA228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E3F" w:rsidRPr="0010689F" w:rsidRDefault="00ED7E3F" w:rsidP="001068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[1263]</w:t>
    </w:r>
    <w:r>
      <w:tab/>
    </w:r>
    <w:r w:rsidR="00C56726">
      <w:fldChar w:fldCharType="begin"/>
    </w:r>
    <w:r w:rsidR="00C56726">
      <w:instrText xml:space="preserve"> PAGE  \* MERGEFORMAT </w:instrText>
    </w:r>
    <w:r w:rsidR="00C56726">
      <w:fldChar w:fldCharType="separate"/>
    </w:r>
    <w:r w:rsidR="00C56726">
      <w:rPr>
        <w:noProof/>
      </w:rPr>
      <w:t>1</w:t>
    </w:r>
    <w:r w:rsidR="00C5672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990" w:rsidRDefault="00377990" w:rsidP="00522CE0">
      <w:r>
        <w:separator/>
      </w:r>
    </w:p>
  </w:footnote>
  <w:footnote w:type="continuationSeparator" w:id="0">
    <w:p w:rsidR="00377990" w:rsidRDefault="0037799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3PATE.MRH.HKL"/>
    <w:docVar w:name="CoverAttorneyInitials" w:val="MRH"/>
    <w:docVar w:name="CoverAttorneyLastName" w:val="Hitchcock"/>
    <w:docVar w:name="CoverBillType" w:val="r"/>
    <w:docVar w:name="CoverSenator" w:val="HKL"/>
    <w:docVar w:name="dvBillNumber" w:val="1263"/>
    <w:docVar w:name="dvBillNumberPrefix" w:val="S. "/>
    <w:docVar w:name="dvOriginalBody" w:val="Senate"/>
    <w:docVar w:name="fulldraftpath" w:val="L:\S-RES\HKL\003PATE.MRH.HKL.DOCX"/>
    <w:docVar w:name="NameofBody" w:val="S"/>
    <w:docVar w:name="vgroup2" w:val="S-RES"/>
  </w:docVars>
  <w:rsids>
    <w:rsidRoot w:val="00FB666A"/>
    <w:rsid w:val="000102E5"/>
    <w:rsid w:val="0001652F"/>
    <w:rsid w:val="00042AC1"/>
    <w:rsid w:val="00046516"/>
    <w:rsid w:val="0007601D"/>
    <w:rsid w:val="000B0720"/>
    <w:rsid w:val="000B5116"/>
    <w:rsid w:val="000B5EAF"/>
    <w:rsid w:val="000B7766"/>
    <w:rsid w:val="000E2B9B"/>
    <w:rsid w:val="0010689F"/>
    <w:rsid w:val="00131703"/>
    <w:rsid w:val="00170561"/>
    <w:rsid w:val="00186AC9"/>
    <w:rsid w:val="00197DF1"/>
    <w:rsid w:val="001B3DD9"/>
    <w:rsid w:val="001B7E5D"/>
    <w:rsid w:val="001D3BAC"/>
    <w:rsid w:val="00245C4E"/>
    <w:rsid w:val="002655F2"/>
    <w:rsid w:val="00290BB8"/>
    <w:rsid w:val="002C1321"/>
    <w:rsid w:val="002C5896"/>
    <w:rsid w:val="002D3BED"/>
    <w:rsid w:val="00307C2B"/>
    <w:rsid w:val="00377990"/>
    <w:rsid w:val="00383247"/>
    <w:rsid w:val="003D6E2B"/>
    <w:rsid w:val="003E7597"/>
    <w:rsid w:val="00450668"/>
    <w:rsid w:val="004952FA"/>
    <w:rsid w:val="004B6A22"/>
    <w:rsid w:val="004D306F"/>
    <w:rsid w:val="004D7F37"/>
    <w:rsid w:val="00514F63"/>
    <w:rsid w:val="00522CE0"/>
    <w:rsid w:val="00565148"/>
    <w:rsid w:val="00593361"/>
    <w:rsid w:val="005A413B"/>
    <w:rsid w:val="005A5017"/>
    <w:rsid w:val="005A648C"/>
    <w:rsid w:val="005F1745"/>
    <w:rsid w:val="006C74EA"/>
    <w:rsid w:val="00720D40"/>
    <w:rsid w:val="007318D4"/>
    <w:rsid w:val="00765784"/>
    <w:rsid w:val="007A4390"/>
    <w:rsid w:val="007B55BE"/>
    <w:rsid w:val="007E5CB7"/>
    <w:rsid w:val="007F4444"/>
    <w:rsid w:val="007F6823"/>
    <w:rsid w:val="008314D2"/>
    <w:rsid w:val="0086484D"/>
    <w:rsid w:val="00890C54"/>
    <w:rsid w:val="008A0E47"/>
    <w:rsid w:val="008B2F42"/>
    <w:rsid w:val="008C3697"/>
    <w:rsid w:val="008E185F"/>
    <w:rsid w:val="008F023B"/>
    <w:rsid w:val="00904E16"/>
    <w:rsid w:val="009162B3"/>
    <w:rsid w:val="0092165F"/>
    <w:rsid w:val="00927C62"/>
    <w:rsid w:val="00983951"/>
    <w:rsid w:val="00984124"/>
    <w:rsid w:val="00984640"/>
    <w:rsid w:val="00995C37"/>
    <w:rsid w:val="009C118A"/>
    <w:rsid w:val="009F7E27"/>
    <w:rsid w:val="00A02011"/>
    <w:rsid w:val="00A1433A"/>
    <w:rsid w:val="00A15AF7"/>
    <w:rsid w:val="00A4011E"/>
    <w:rsid w:val="00A86015"/>
    <w:rsid w:val="00A94641"/>
    <w:rsid w:val="00A9594E"/>
    <w:rsid w:val="00AE59C8"/>
    <w:rsid w:val="00B10098"/>
    <w:rsid w:val="00B41B77"/>
    <w:rsid w:val="00B5790D"/>
    <w:rsid w:val="00B945C5"/>
    <w:rsid w:val="00BA20EA"/>
    <w:rsid w:val="00BB5AFC"/>
    <w:rsid w:val="00BC0A56"/>
    <w:rsid w:val="00C30A40"/>
    <w:rsid w:val="00C45366"/>
    <w:rsid w:val="00C56726"/>
    <w:rsid w:val="00C57023"/>
    <w:rsid w:val="00C74052"/>
    <w:rsid w:val="00C918B5"/>
    <w:rsid w:val="00CB187A"/>
    <w:rsid w:val="00CC0EC7"/>
    <w:rsid w:val="00CD331D"/>
    <w:rsid w:val="00D1088B"/>
    <w:rsid w:val="00D14DE6"/>
    <w:rsid w:val="00D156D2"/>
    <w:rsid w:val="00D455D9"/>
    <w:rsid w:val="00D86943"/>
    <w:rsid w:val="00D97C51"/>
    <w:rsid w:val="00DA47B9"/>
    <w:rsid w:val="00E058D3"/>
    <w:rsid w:val="00E15B72"/>
    <w:rsid w:val="00E276A4"/>
    <w:rsid w:val="00E76AD9"/>
    <w:rsid w:val="00E91E2F"/>
    <w:rsid w:val="00EA3546"/>
    <w:rsid w:val="00EA435F"/>
    <w:rsid w:val="00EB47AE"/>
    <w:rsid w:val="00EC34E1"/>
    <w:rsid w:val="00ED7E3F"/>
    <w:rsid w:val="00EF3749"/>
    <w:rsid w:val="00F0234A"/>
    <w:rsid w:val="00F52959"/>
    <w:rsid w:val="00F55884"/>
    <w:rsid w:val="00FB666A"/>
    <w:rsid w:val="00FC0D36"/>
    <w:rsid w:val="00FE6467"/>
    <w:rsid w:val="00FF7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4DC92CCE-B0E2-4DF8-9EFB-54825C5AA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D7E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1263_2012022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2-29-12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349</Words>
  <Characters>1767</Characters>
  <Application>Microsoft Office Word</Application>
  <DocSecurity>4</DocSecurity>
  <Lines>83</Lines>
  <Paragraphs>28</Paragraphs>
  <ScaleCrop>false</ScaleCrop>
  <Company> </Company>
  <LinksUpToDate>false</LinksUpToDate>
  <CharactersWithSpaces>2094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1263: Lewis W. Pate - South Carolina Legislature Online</dc:title>
  <dc:subject/>
  <dc:creator>BonnieHuth</dc:creator>
  <cp:keywords/>
  <dc:description/>
  <cp:lastModifiedBy>N Cumfer</cp:lastModifiedBy>
  <cp:revision>2</cp:revision>
  <dcterms:created xsi:type="dcterms:W3CDTF">2014-11-21T21:13:00Z</dcterms:created>
  <dcterms:modified xsi:type="dcterms:W3CDTF">2014-11-21T21:13:00Z</dcterms:modified>
</cp:coreProperties>
</file>