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9B6" w:rsidRDefault="000A09B6" w:rsidP="000A09B6">
      <w:pPr>
        <w:widowControl w:val="0"/>
        <w:jc w:val="center"/>
      </w:pPr>
      <w:bookmarkStart w:id="0" w:name="_GoBack"/>
      <w:bookmarkEnd w:id="0"/>
      <w:r w:rsidRPr="000A09B6">
        <w:rPr>
          <w:b/>
        </w:rPr>
        <w:t>South Carolina General Assembly</w:t>
      </w:r>
    </w:p>
    <w:p w:rsidR="000A09B6" w:rsidRDefault="000A09B6" w:rsidP="000A09B6">
      <w:pPr>
        <w:widowControl w:val="0"/>
        <w:jc w:val="center"/>
      </w:pPr>
      <w:r>
        <w:t>119th Session, 2011-2012</w:t>
      </w:r>
    </w:p>
    <w:p w:rsidR="000A09B6" w:rsidRDefault="000A09B6" w:rsidP="000A09B6">
      <w:pPr>
        <w:widowControl w:val="0"/>
        <w:jc w:val="left"/>
      </w:pPr>
    </w:p>
    <w:p w:rsidR="000A09B6" w:rsidRDefault="000A09B6" w:rsidP="000A09B6">
      <w:pPr>
        <w:widowControl w:val="0"/>
        <w:jc w:val="left"/>
        <w:rPr>
          <w:b/>
        </w:rPr>
      </w:pPr>
      <w:r w:rsidRPr="000A09B6">
        <w:rPr>
          <w:b/>
        </w:rPr>
        <w:t>S.</w:t>
      </w:r>
      <w:r>
        <w:rPr>
          <w:b/>
        </w:rPr>
        <w:t xml:space="preserve"> </w:t>
      </w:r>
      <w:r w:rsidRPr="000A09B6">
        <w:rPr>
          <w:b/>
        </w:rPr>
        <w:t>1282</w:t>
      </w:r>
    </w:p>
    <w:p w:rsidR="000A09B6" w:rsidRDefault="000A09B6" w:rsidP="000A09B6">
      <w:pPr>
        <w:widowControl w:val="0"/>
        <w:jc w:val="left"/>
        <w:rPr>
          <w:b/>
        </w:rPr>
      </w:pPr>
    </w:p>
    <w:p w:rsidR="000A09B6" w:rsidRDefault="000A09B6" w:rsidP="000A09B6">
      <w:pPr>
        <w:widowControl w:val="0"/>
        <w:jc w:val="left"/>
      </w:pPr>
      <w:r w:rsidRPr="000A09B6">
        <w:rPr>
          <w:b/>
        </w:rPr>
        <w:t>STATUS INFORMATION</w:t>
      </w:r>
    </w:p>
    <w:p w:rsidR="000A09B6" w:rsidRDefault="000A09B6" w:rsidP="000A09B6">
      <w:pPr>
        <w:widowControl w:val="0"/>
        <w:jc w:val="left"/>
      </w:pPr>
    </w:p>
    <w:p w:rsidR="000A09B6" w:rsidRDefault="000A09B6" w:rsidP="000A09B6">
      <w:pPr>
        <w:widowControl w:val="0"/>
        <w:jc w:val="left"/>
      </w:pPr>
      <w:r>
        <w:t>Senate Resolution</w:t>
      </w:r>
    </w:p>
    <w:p w:rsidR="000A09B6" w:rsidRDefault="000A09B6" w:rsidP="000A09B6">
      <w:pPr>
        <w:widowControl w:val="0"/>
        <w:jc w:val="left"/>
      </w:pPr>
      <w:r>
        <w:t>Sponsors: Senators Leventis and Land</w:t>
      </w:r>
    </w:p>
    <w:p w:rsidR="000A09B6" w:rsidRDefault="000A09B6" w:rsidP="000A09B6">
      <w:pPr>
        <w:widowControl w:val="0"/>
        <w:jc w:val="left"/>
      </w:pPr>
      <w:r>
        <w:t>Document Path: l:\council\bills\agm\19302ab12.docx</w:t>
      </w:r>
    </w:p>
    <w:p w:rsidR="000A09B6" w:rsidRDefault="000A09B6" w:rsidP="000A09B6">
      <w:pPr>
        <w:widowControl w:val="0"/>
        <w:jc w:val="left"/>
      </w:pPr>
    </w:p>
    <w:p w:rsidR="000A09B6" w:rsidRDefault="000A09B6" w:rsidP="000A09B6">
      <w:pPr>
        <w:widowControl w:val="0"/>
        <w:jc w:val="left"/>
      </w:pPr>
      <w:r>
        <w:t>Introduced in the Senate on February 29, 2012</w:t>
      </w:r>
    </w:p>
    <w:p w:rsidR="000A09B6" w:rsidRDefault="000A09B6" w:rsidP="000A09B6">
      <w:pPr>
        <w:widowControl w:val="0"/>
        <w:jc w:val="left"/>
      </w:pPr>
      <w:r>
        <w:t>Adopted by the Senate on February 29, 2012</w:t>
      </w:r>
    </w:p>
    <w:p w:rsidR="000A09B6" w:rsidRDefault="000A09B6" w:rsidP="000A09B6">
      <w:pPr>
        <w:widowControl w:val="0"/>
        <w:jc w:val="left"/>
      </w:pPr>
    </w:p>
    <w:p w:rsidR="000A09B6" w:rsidRDefault="000A09B6" w:rsidP="000A09B6">
      <w:pPr>
        <w:widowControl w:val="0"/>
        <w:jc w:val="left"/>
      </w:pPr>
      <w:r>
        <w:t xml:space="preserve">Summary: </w:t>
      </w:r>
      <w:r w:rsidR="00F34B29">
        <w:t>Josephine Kramer</w:t>
      </w:r>
    </w:p>
    <w:p w:rsidR="000A09B6" w:rsidRDefault="000A09B6" w:rsidP="000A09B6">
      <w:pPr>
        <w:widowControl w:val="0"/>
        <w:jc w:val="left"/>
      </w:pPr>
    </w:p>
    <w:p w:rsidR="000A09B6" w:rsidRDefault="000A09B6" w:rsidP="000A09B6">
      <w:pPr>
        <w:widowControl w:val="0"/>
        <w:jc w:val="left"/>
      </w:pPr>
    </w:p>
    <w:p w:rsidR="000A09B6" w:rsidRDefault="000A09B6" w:rsidP="000A09B6">
      <w:pPr>
        <w:widowControl w:val="0"/>
        <w:tabs>
          <w:tab w:val="center" w:pos="590"/>
          <w:tab w:val="center" w:pos="1440"/>
          <w:tab w:val="left" w:pos="1872"/>
          <w:tab w:val="left" w:pos="9187"/>
        </w:tabs>
        <w:jc w:val="left"/>
      </w:pPr>
      <w:r w:rsidRPr="000A09B6">
        <w:rPr>
          <w:b/>
        </w:rPr>
        <w:t>HISTORY OF LEGISLATIVE ACTIONS</w:t>
      </w:r>
    </w:p>
    <w:p w:rsidR="000A09B6" w:rsidRDefault="000A09B6" w:rsidP="000A09B6">
      <w:pPr>
        <w:widowControl w:val="0"/>
        <w:tabs>
          <w:tab w:val="center" w:pos="590"/>
          <w:tab w:val="center" w:pos="1440"/>
          <w:tab w:val="left" w:pos="1872"/>
          <w:tab w:val="left" w:pos="9187"/>
        </w:tabs>
        <w:jc w:val="left"/>
      </w:pPr>
    </w:p>
    <w:p w:rsidR="000A09B6" w:rsidRPr="000A09B6" w:rsidRDefault="000A09B6" w:rsidP="000A09B6">
      <w:pPr>
        <w:widowControl w:val="0"/>
        <w:tabs>
          <w:tab w:val="center" w:pos="590"/>
          <w:tab w:val="center" w:pos="1440"/>
          <w:tab w:val="left" w:pos="1872"/>
          <w:tab w:val="left" w:pos="9187"/>
        </w:tabs>
        <w:jc w:val="left"/>
      </w:pPr>
      <w:r w:rsidRPr="000A09B6">
        <w:rPr>
          <w:u w:val="single"/>
        </w:rPr>
        <w:tab/>
        <w:t>Date</w:t>
      </w:r>
      <w:r w:rsidRPr="000A09B6">
        <w:rPr>
          <w:u w:val="single"/>
        </w:rPr>
        <w:tab/>
        <w:t>Body</w:t>
      </w:r>
      <w:r w:rsidRPr="000A09B6">
        <w:rPr>
          <w:u w:val="single"/>
        </w:rPr>
        <w:tab/>
        <w:t>Action Description with journal page number</w:t>
      </w:r>
      <w:r w:rsidRPr="000A09B6">
        <w:rPr>
          <w:u w:val="single"/>
        </w:rPr>
        <w:tab/>
      </w:r>
    </w:p>
    <w:p w:rsidR="00FC5EE7" w:rsidRDefault="00FC5EE7" w:rsidP="00FC5EE7">
      <w:pPr>
        <w:widowControl w:val="0"/>
        <w:tabs>
          <w:tab w:val="right" w:pos="1008"/>
          <w:tab w:val="left" w:pos="1152"/>
          <w:tab w:val="left" w:pos="1872"/>
          <w:tab w:val="left" w:pos="9187"/>
        </w:tabs>
        <w:ind w:left="2088" w:hanging="2088"/>
        <w:jc w:val="left"/>
      </w:pPr>
      <w:r>
        <w:tab/>
        <w:t>2/29/2012</w:t>
      </w:r>
      <w:r>
        <w:tab/>
        <w:t>Senate</w:t>
      </w:r>
      <w:r>
        <w:tab/>
      </w:r>
      <w:r w:rsidRPr="00335B4F">
        <w:t>Introduced and adopted (</w:t>
      </w:r>
      <w:hyperlink r:id="rId7" w:history="1">
        <w:r w:rsidRPr="00335B4F">
          <w:rPr>
            <w:rStyle w:val="Hyperlink"/>
          </w:rPr>
          <w:t>Senate Journal</w:t>
        </w:r>
        <w:r w:rsidRPr="00335B4F">
          <w:rPr>
            <w:rStyle w:val="Hyperlink"/>
          </w:rPr>
          <w:noBreakHyphen/>
          <w:t>page 11</w:t>
        </w:r>
      </w:hyperlink>
      <w:r w:rsidRPr="00335B4F">
        <w:t>)</w:t>
      </w:r>
    </w:p>
    <w:p w:rsidR="00FC5EE7" w:rsidRDefault="00FC5EE7" w:rsidP="00FC5EE7">
      <w:pPr>
        <w:widowControl w:val="0"/>
        <w:tabs>
          <w:tab w:val="right" w:pos="1008"/>
          <w:tab w:val="left" w:pos="1152"/>
          <w:tab w:val="left" w:pos="1872"/>
          <w:tab w:val="left" w:pos="9187"/>
        </w:tabs>
        <w:ind w:left="2088" w:hanging="2088"/>
        <w:jc w:val="left"/>
      </w:pPr>
    </w:p>
    <w:p w:rsidR="000A09B6" w:rsidRPr="000A09B6" w:rsidRDefault="000A09B6" w:rsidP="000A09B6">
      <w:pPr>
        <w:widowControl w:val="0"/>
        <w:tabs>
          <w:tab w:val="right" w:pos="1008"/>
          <w:tab w:val="left" w:pos="1152"/>
          <w:tab w:val="left" w:pos="1872"/>
          <w:tab w:val="left" w:pos="9187"/>
        </w:tabs>
        <w:ind w:left="2088" w:hanging="2088"/>
        <w:jc w:val="left"/>
      </w:pPr>
    </w:p>
    <w:p w:rsidR="000A09B6" w:rsidRDefault="000A09B6" w:rsidP="000A09B6">
      <w:r w:rsidRPr="000A09B6">
        <w:rPr>
          <w:b/>
        </w:rPr>
        <w:t>VERSIONS OF THIS BILL</w:t>
      </w:r>
    </w:p>
    <w:p w:rsidR="000A09B6" w:rsidRDefault="000A09B6" w:rsidP="000A09B6"/>
    <w:p w:rsidR="000A09B6" w:rsidRDefault="00FB5902" w:rsidP="000A09B6">
      <w:hyperlink r:id="rId8" w:history="1">
        <w:r w:rsidR="000A09B6">
          <w:rPr>
            <w:rStyle w:val="Hyperlink"/>
          </w:rPr>
          <w:t>2/29/2012</w:t>
        </w:r>
      </w:hyperlink>
    </w:p>
    <w:p w:rsidR="000A09B6" w:rsidRDefault="000A09B6" w:rsidP="000A09B6"/>
    <w:p w:rsidR="000A09B6" w:rsidRDefault="000A09B6" w:rsidP="000A09B6">
      <w:pPr>
        <w:sectPr w:rsidR="000A09B6" w:rsidSect="000A09B6">
          <w:pgSz w:w="12240" w:h="15840" w:code="1"/>
          <w:pgMar w:top="1080" w:right="1440" w:bottom="1080" w:left="1440" w:header="720" w:footer="720" w:gutter="0"/>
          <w:cols w:space="720"/>
          <w:noEndnote/>
          <w:docGrid w:linePitch="360"/>
        </w:sectPr>
      </w:pPr>
    </w:p>
    <w:p w:rsidR="008A6607" w:rsidRDefault="008A6607" w:rsidP="008A6607">
      <w:pPr>
        <w:pStyle w:val="BillDots0"/>
      </w:pPr>
    </w:p>
    <w:p w:rsidR="008A6607" w:rsidRDefault="008A6607" w:rsidP="008A6607">
      <w:pPr>
        <w:pStyle w:val="Numbersforbills"/>
      </w:pPr>
    </w:p>
    <w:p w:rsidR="008A6607" w:rsidRDefault="008A6607" w:rsidP="008A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607" w:rsidRDefault="008A6607" w:rsidP="008A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607" w:rsidRDefault="008A6607" w:rsidP="008A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607" w:rsidRDefault="008A6607" w:rsidP="008A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607" w:rsidRDefault="008A6607" w:rsidP="008A6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4E6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3B" w:rsidRDefault="009A653B" w:rsidP="009A6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JOSEPHINE “JO” KRAMER OF SUMTER COUNTY FOR HER TREMENDOUS CONTRIBUTIONS TO HER COMMUNITY, THE SUMTER COUNTY DELEGATION, AND THE STATE OF SOUTH CAROLINA.</w:t>
      </w:r>
    </w:p>
    <w:p w:rsidR="004E4E6B" w:rsidRDefault="004E4E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Josephine “Jo” Kramer was born on December 28, 1924, in Savannah, Georgia; and</w:t>
      </w: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reared in Huntington, West Virginia, Jo was a self</w:t>
      </w:r>
      <w:r>
        <w:noBreakHyphen/>
        <w:t>described tomboy who enjoyed playing soccer and softball with the boys, her talents later helping Huntington High School win the state softball championship. Among her lifelong friends from childhood was Milton Supman, who later gained fame as comedian Soupy Sales; and</w:t>
      </w: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while spending the summer of 1940 with her grandmother and two aunts in Savannah, Jo attended a Jewish Alliance Dance where she met the love of her life, David Kramer. David was soon called to serve his country in World War II, and Jo enrolled at Marshall College. The two were reunited after David returned from military service in 1944, and on April 12, 1945 the two married; and</w:t>
      </w: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Kramer family moved to Sumter in 1949, and soon expanded to include son Tony and daughter Debra. During the years that followed, Jo and David distinguished themselves in their community, with Jo becoming very active in her synagogue, </w:t>
      </w:r>
      <w:r>
        <w:lastRenderedPageBreak/>
        <w:t>the Sumter Concert Association, the Sumter Pilot Club, and the first Hospice organization in Sumter County; and</w:t>
      </w: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to her community and church service, Jo began working for the Sumter County Legislative Delegation as the delegation secretary on November 18, 1976, and for the thirty</w:t>
      </w:r>
      <w:r>
        <w:noBreakHyphen/>
        <w:t>five years that followed she provided invaluable assistance to the citizens of Sumter County as an important link to the General Assembly; and</w:t>
      </w: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Mrs. Kramer</w:t>
      </w:r>
      <w:r w:rsidRPr="009A653B">
        <w:t>’</w:t>
      </w:r>
      <w:r>
        <w:t>s tenure she worked with numerous members of the Sumter County Delegation, including Senators John C. Land III, Phil P. Leventis, and John E. Miles, and Representatives Warren D. Arthur IV, J. Michael Baxley, Larry Blanding, Grady A. Brown, Ralph W. Canty, Marty W. Coates, Charles L. Griffin III, Phillip D. Lowe, Joseph T. McElveen, Jr., E.B. “Mac” McLeod, Joseph H. Neal, Raymond Schwartz, Jr., G. Murrell Smith, J. David Weeks, Thomas D. Woodrum, and W. Jeffery Young; and</w:t>
      </w:r>
    </w:p>
    <w:p w:rsidR="009A653B"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B09" w:rsidRDefault="009A653B"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Mrs. Kramer has truly made a positive impact on South Carolina through her work with the Sumter County delegation and through her leadership and service to her community and Synagogue. Now, therefore, </w:t>
      </w:r>
    </w:p>
    <w:p w:rsidR="00211B09" w:rsidRDefault="00211B09"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3B" w:rsidRPr="00B86003" w:rsidRDefault="00211B09" w:rsidP="0064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rsidR="009A653B" w:rsidRPr="00B86003">
        <w:t xml:space="preserve">e it resolved by the </w:t>
      </w:r>
      <w:r>
        <w:t>Senate</w:t>
      </w:r>
      <w:r w:rsidR="009A653B" w:rsidRPr="00B86003">
        <w:t>:</w:t>
      </w:r>
    </w:p>
    <w:p w:rsidR="009A653B" w:rsidRDefault="009A653B" w:rsidP="009A6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3B" w:rsidRPr="00B86003" w:rsidRDefault="009A653B" w:rsidP="009A6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003">
        <w:t xml:space="preserve">That the members of the </w:t>
      </w:r>
      <w:r w:rsidR="00211B09">
        <w:t>South Carolina Senate</w:t>
      </w:r>
      <w:r w:rsidRPr="00B86003">
        <w:t>, by this resolution</w:t>
      </w:r>
      <w:r>
        <w:t xml:space="preserve"> honor Josephine Kramer of Sumter County for her tremendous contributions to her community, the Sumter County Delegation, and the State of South Carolina.</w:t>
      </w:r>
    </w:p>
    <w:p w:rsidR="009A653B" w:rsidRDefault="009A653B" w:rsidP="009A6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3B" w:rsidRDefault="009A653B" w:rsidP="009A6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6003">
        <w:t xml:space="preserve">Be it further resolved that a copy of this resolution be presented to </w:t>
      </w:r>
      <w:r>
        <w:t>Mrs. Josephine “Jo” Kramer</w:t>
      </w:r>
      <w:r w:rsidRPr="00B86003">
        <w:t>.</w:t>
      </w:r>
    </w:p>
    <w:p w:rsidR="00647F07" w:rsidRDefault="009A65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7F07" w:rsidRDefault="00647F07" w:rsidP="000A09B6">
      <w:pPr>
        <w:suppressAutoHyphens/>
      </w:pPr>
    </w:p>
    <w:sectPr w:rsidR="00647F07" w:rsidSect="000A09B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E6B" w:rsidRDefault="004E4E6B" w:rsidP="009F0C77">
      <w:r>
        <w:separator/>
      </w:r>
    </w:p>
  </w:endnote>
  <w:endnote w:type="continuationSeparator" w:id="0">
    <w:p w:rsidR="004E4E6B" w:rsidRDefault="004E4E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48EEB0-D2AD-40DD-A4B5-397804D2C6D5}"/>
    <w:embedBold r:id="rId2" w:fontKey="{00497907-A6B6-4D1C-A4E6-F175E4A78804}"/>
  </w:font>
  <w:font w:name="Calibri">
    <w:panose1 w:val="020F0502020204030204"/>
    <w:charset w:val="00"/>
    <w:family w:val="swiss"/>
    <w:pitch w:val="variable"/>
    <w:sig w:usb0="E10002FF" w:usb1="4000ACFF" w:usb2="00000009" w:usb3="00000000" w:csb0="0000019F" w:csb1="00000000"/>
    <w:embedRegular r:id="rId3" w:fontKey="{CDAADCD4-DFCB-4645-BCD8-75FE0038512F}"/>
  </w:font>
  <w:font w:name="Cambria">
    <w:panose1 w:val="02040503050406030204"/>
    <w:charset w:val="00"/>
    <w:family w:val="roman"/>
    <w:pitch w:val="variable"/>
    <w:sig w:usb0="E00002FF" w:usb1="400004FF" w:usb2="00000000" w:usb3="00000000" w:csb0="0000019F" w:csb1="00000000"/>
    <w:embedRegular r:id="rId4" w:fontKey="{719676CF-D66A-47D5-BA59-3A80C841D4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9B6" w:rsidRPr="00647F07" w:rsidRDefault="000A09B6" w:rsidP="00647F07">
    <w:pPr>
      <w:pStyle w:val="Footer"/>
      <w:tabs>
        <w:tab w:val="clear" w:pos="4680"/>
        <w:tab w:val="clear" w:pos="9360"/>
        <w:tab w:val="center" w:pos="2995"/>
      </w:tabs>
      <w:spacing w:before="120"/>
    </w:pPr>
    <w:r>
      <w:t>[1282]</w:t>
    </w:r>
    <w:r>
      <w:tab/>
    </w:r>
    <w:r w:rsidR="00FB5902">
      <w:fldChar w:fldCharType="begin"/>
    </w:r>
    <w:r w:rsidR="00FB5902">
      <w:instrText xml:space="preserve"> PAGE  \* MERGEFORMAT </w:instrText>
    </w:r>
    <w:r w:rsidR="00FB5902">
      <w:fldChar w:fldCharType="separate"/>
    </w:r>
    <w:r w:rsidR="00FB5902">
      <w:rPr>
        <w:noProof/>
      </w:rPr>
      <w:t>1</w:t>
    </w:r>
    <w:r w:rsidR="00FB59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E6B" w:rsidRDefault="004E4E6B" w:rsidP="009F0C77">
      <w:r>
        <w:separator/>
      </w:r>
    </w:p>
  </w:footnote>
  <w:footnote w:type="continuationSeparator" w:id="0">
    <w:p w:rsidR="004E4E6B" w:rsidRDefault="004E4E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302AB12"/>
    <w:docVar w:name="CoverBillType" w:val="r"/>
    <w:docVar w:name="docpath" w:val="L:\Council\bills\AGM\19302AB12.DOCX"/>
    <w:docVar w:name="dvBillNumber" w:val="1282"/>
    <w:docVar w:name="dvBillNumberPrefix" w:val="S. "/>
    <w:docVar w:name="dvOriginalBody" w:val="Senate"/>
    <w:docVar w:name="dvSteno" w:val="AGM"/>
    <w:docVar w:name="NameofBody" w:val="s"/>
    <w:docVar w:name="vgroup2" w:val="Council"/>
  </w:docVars>
  <w:rsids>
    <w:rsidRoot w:val="00CD5908"/>
    <w:rsid w:val="00026C9A"/>
    <w:rsid w:val="000965A1"/>
    <w:rsid w:val="000A09B6"/>
    <w:rsid w:val="000C2388"/>
    <w:rsid w:val="000E1785"/>
    <w:rsid w:val="001023A4"/>
    <w:rsid w:val="0010776B"/>
    <w:rsid w:val="00133E66"/>
    <w:rsid w:val="00134ACF"/>
    <w:rsid w:val="00144E15"/>
    <w:rsid w:val="001A4A62"/>
    <w:rsid w:val="001A681E"/>
    <w:rsid w:val="001D08F2"/>
    <w:rsid w:val="001D1C67"/>
    <w:rsid w:val="002037CA"/>
    <w:rsid w:val="002047A2"/>
    <w:rsid w:val="00211B09"/>
    <w:rsid w:val="00220808"/>
    <w:rsid w:val="002321B6"/>
    <w:rsid w:val="00235B43"/>
    <w:rsid w:val="0023696B"/>
    <w:rsid w:val="00250967"/>
    <w:rsid w:val="002759C5"/>
    <w:rsid w:val="00277DEE"/>
    <w:rsid w:val="00280D88"/>
    <w:rsid w:val="00294ABE"/>
    <w:rsid w:val="002A3EB4"/>
    <w:rsid w:val="002E659D"/>
    <w:rsid w:val="00325348"/>
    <w:rsid w:val="0034641E"/>
    <w:rsid w:val="003909C3"/>
    <w:rsid w:val="00393688"/>
    <w:rsid w:val="003D411E"/>
    <w:rsid w:val="003E3C1E"/>
    <w:rsid w:val="003E6148"/>
    <w:rsid w:val="003F2B55"/>
    <w:rsid w:val="00400EAA"/>
    <w:rsid w:val="0041760A"/>
    <w:rsid w:val="00463C58"/>
    <w:rsid w:val="004809EE"/>
    <w:rsid w:val="004E4E6B"/>
    <w:rsid w:val="00511EE9"/>
    <w:rsid w:val="00521E00"/>
    <w:rsid w:val="00577C6C"/>
    <w:rsid w:val="0058501B"/>
    <w:rsid w:val="006215AA"/>
    <w:rsid w:val="006340D9"/>
    <w:rsid w:val="00643B8E"/>
    <w:rsid w:val="006444F3"/>
    <w:rsid w:val="00647F07"/>
    <w:rsid w:val="00665EBC"/>
    <w:rsid w:val="0069470D"/>
    <w:rsid w:val="006A476C"/>
    <w:rsid w:val="006C6A93"/>
    <w:rsid w:val="006E02F9"/>
    <w:rsid w:val="00753C04"/>
    <w:rsid w:val="00756946"/>
    <w:rsid w:val="00757F80"/>
    <w:rsid w:val="00760783"/>
    <w:rsid w:val="00771EEC"/>
    <w:rsid w:val="007774E0"/>
    <w:rsid w:val="00786819"/>
    <w:rsid w:val="007A325A"/>
    <w:rsid w:val="007F1523"/>
    <w:rsid w:val="007F509E"/>
    <w:rsid w:val="007F5799"/>
    <w:rsid w:val="007F6947"/>
    <w:rsid w:val="008721CC"/>
    <w:rsid w:val="00872729"/>
    <w:rsid w:val="008A6607"/>
    <w:rsid w:val="008C58AD"/>
    <w:rsid w:val="008F4429"/>
    <w:rsid w:val="009072E3"/>
    <w:rsid w:val="009352BB"/>
    <w:rsid w:val="00990668"/>
    <w:rsid w:val="009A653B"/>
    <w:rsid w:val="009F0C77"/>
    <w:rsid w:val="009F4DD1"/>
    <w:rsid w:val="00A64E80"/>
    <w:rsid w:val="00A741D9"/>
    <w:rsid w:val="00A9741D"/>
    <w:rsid w:val="00AD4B17"/>
    <w:rsid w:val="00B07356"/>
    <w:rsid w:val="00B26FA6"/>
    <w:rsid w:val="00B741CB"/>
    <w:rsid w:val="00B934F3"/>
    <w:rsid w:val="00BB6347"/>
    <w:rsid w:val="00BD2134"/>
    <w:rsid w:val="00C038D8"/>
    <w:rsid w:val="00C045DD"/>
    <w:rsid w:val="00C3136F"/>
    <w:rsid w:val="00C3483A"/>
    <w:rsid w:val="00C74E9D"/>
    <w:rsid w:val="00C82FD3"/>
    <w:rsid w:val="00CC6B7B"/>
    <w:rsid w:val="00CD3619"/>
    <w:rsid w:val="00CD5908"/>
    <w:rsid w:val="00CF4447"/>
    <w:rsid w:val="00D30629"/>
    <w:rsid w:val="00D405E7"/>
    <w:rsid w:val="00D41D56"/>
    <w:rsid w:val="00D6260D"/>
    <w:rsid w:val="00D64F9A"/>
    <w:rsid w:val="00D6662B"/>
    <w:rsid w:val="00D95E2F"/>
    <w:rsid w:val="00D970A9"/>
    <w:rsid w:val="00D97E46"/>
    <w:rsid w:val="00DB3AC0"/>
    <w:rsid w:val="00DE68F0"/>
    <w:rsid w:val="00DF3845"/>
    <w:rsid w:val="00DF7E17"/>
    <w:rsid w:val="00EB00A2"/>
    <w:rsid w:val="00EB1BF3"/>
    <w:rsid w:val="00EF3EEE"/>
    <w:rsid w:val="00F149A7"/>
    <w:rsid w:val="00F34B29"/>
    <w:rsid w:val="00F50BAF"/>
    <w:rsid w:val="00F52C10"/>
    <w:rsid w:val="00F81FFD"/>
    <w:rsid w:val="00F85228"/>
    <w:rsid w:val="00FB5902"/>
    <w:rsid w:val="00FB6773"/>
    <w:rsid w:val="00FC5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960E00A-3F6C-46E8-B00F-80DC19542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A660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A6607"/>
    <w:pPr>
      <w:tabs>
        <w:tab w:val="right" w:pos="5904"/>
      </w:tabs>
    </w:pPr>
  </w:style>
  <w:style w:type="character" w:styleId="Hyperlink">
    <w:name w:val="Hyperlink"/>
    <w:basedOn w:val="DefaultParagraphFont"/>
    <w:uiPriority w:val="99"/>
    <w:unhideWhenUsed/>
    <w:rsid w:val="000A09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282_20120229.docx" TargetMode="External"/><Relationship Id="rId3" Type="http://schemas.openxmlformats.org/officeDocument/2006/relationships/settings" Target="settings.xml"/><Relationship Id="rId7" Type="http://schemas.openxmlformats.org/officeDocument/2006/relationships/hyperlink" Target="file:///h:\sj%20archive\2012\02-2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E5CD8-5791-45CC-B9F1-FDCECDDCA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510</Words>
  <Characters>2734</Characters>
  <Application>Microsoft Office Word</Application>
  <DocSecurity>4</DocSecurity>
  <Lines>100</Lines>
  <Paragraphs>28</Paragraphs>
  <ScaleCrop>false</ScaleCrop>
  <Company> </Company>
  <LinksUpToDate>false</LinksUpToDate>
  <CharactersWithSpaces>3218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1282: Josephine Kramer - South Carolina Legislature Online</dc:title>
  <dc:subject/>
  <dc:creator>angiemorgan</dc:creator>
  <cp:keywords/>
  <dc:description/>
  <cp:lastModifiedBy>N Cumfer</cp:lastModifiedBy>
  <cp:revision>2</cp:revision>
  <cp:lastPrinted>2011-08-02T15:41:00Z</cp:lastPrinted>
  <dcterms:created xsi:type="dcterms:W3CDTF">2014-11-21T21:14:00Z</dcterms:created>
  <dcterms:modified xsi:type="dcterms:W3CDTF">2014-11-21T21:14:00Z</dcterms:modified>
</cp:coreProperties>
</file>